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7C339" w14:textId="77777777" w:rsidR="00CF7835" w:rsidRPr="00401651" w:rsidRDefault="00310FED" w:rsidP="00401651">
      <w:pPr>
        <w:spacing w:after="600"/>
        <w:jc w:val="right"/>
        <w:rPr>
          <w:sz w:val="24"/>
          <w:szCs w:val="24"/>
        </w:rPr>
      </w:pPr>
      <w:r w:rsidRPr="00401651">
        <w:rPr>
          <w:sz w:val="24"/>
          <w:szCs w:val="24"/>
        </w:rPr>
        <w:t>Poznań</w:t>
      </w:r>
      <w:r w:rsidR="00CF7835" w:rsidRPr="00401651">
        <w:rPr>
          <w:sz w:val="24"/>
          <w:szCs w:val="24"/>
        </w:rPr>
        <w:t xml:space="preserve"> dnia: </w:t>
      </w:r>
      <w:r w:rsidRPr="00401651">
        <w:rPr>
          <w:sz w:val="24"/>
          <w:szCs w:val="24"/>
        </w:rPr>
        <w:t>2025-03-14</w:t>
      </w:r>
    </w:p>
    <w:p w14:paraId="790948BB" w14:textId="77777777" w:rsidR="00310FED" w:rsidRPr="00401651" w:rsidRDefault="00310FED" w:rsidP="00401651">
      <w:pPr>
        <w:rPr>
          <w:b/>
          <w:bCs/>
          <w:sz w:val="24"/>
          <w:szCs w:val="24"/>
        </w:rPr>
      </w:pPr>
      <w:r w:rsidRPr="00401651">
        <w:rPr>
          <w:b/>
          <w:bCs/>
          <w:sz w:val="24"/>
          <w:szCs w:val="24"/>
        </w:rPr>
        <w:t>Szpital Wojewódzki w Poznaniu</w:t>
      </w:r>
    </w:p>
    <w:p w14:paraId="743824C4" w14:textId="77777777" w:rsidR="00CF7835" w:rsidRPr="00401651" w:rsidRDefault="00310FED" w:rsidP="00401651">
      <w:pPr>
        <w:rPr>
          <w:b/>
          <w:bCs/>
          <w:sz w:val="24"/>
          <w:szCs w:val="24"/>
        </w:rPr>
      </w:pPr>
      <w:r w:rsidRPr="00401651">
        <w:rPr>
          <w:b/>
          <w:bCs/>
          <w:sz w:val="24"/>
          <w:szCs w:val="24"/>
        </w:rPr>
        <w:t>Dział Zamówień Publicznych</w:t>
      </w:r>
    </w:p>
    <w:p w14:paraId="28E776B4" w14:textId="77777777" w:rsidR="00CF7835" w:rsidRPr="00401651" w:rsidRDefault="00310FED" w:rsidP="00401651">
      <w:pPr>
        <w:rPr>
          <w:sz w:val="24"/>
          <w:szCs w:val="24"/>
        </w:rPr>
      </w:pPr>
      <w:r w:rsidRPr="00401651">
        <w:rPr>
          <w:sz w:val="24"/>
          <w:szCs w:val="24"/>
        </w:rPr>
        <w:t>Juraszów</w:t>
      </w:r>
      <w:r w:rsidR="00CF7835" w:rsidRPr="00401651">
        <w:rPr>
          <w:sz w:val="24"/>
          <w:szCs w:val="24"/>
        </w:rPr>
        <w:t xml:space="preserve"> </w:t>
      </w:r>
      <w:r w:rsidRPr="00401651">
        <w:rPr>
          <w:sz w:val="24"/>
          <w:szCs w:val="24"/>
        </w:rPr>
        <w:t>7/19</w:t>
      </w:r>
    </w:p>
    <w:p w14:paraId="52C1A8D6" w14:textId="58BC85C7" w:rsidR="00CF7835" w:rsidRPr="00401651" w:rsidRDefault="00310FED" w:rsidP="00401651">
      <w:pPr>
        <w:rPr>
          <w:sz w:val="24"/>
          <w:szCs w:val="24"/>
        </w:rPr>
      </w:pPr>
      <w:r w:rsidRPr="00401651">
        <w:rPr>
          <w:sz w:val="24"/>
          <w:szCs w:val="24"/>
        </w:rPr>
        <w:t>60-479</w:t>
      </w:r>
      <w:r w:rsidR="00CF7835" w:rsidRPr="00401651">
        <w:rPr>
          <w:sz w:val="24"/>
          <w:szCs w:val="24"/>
        </w:rPr>
        <w:t xml:space="preserve"> </w:t>
      </w:r>
      <w:r w:rsidRPr="00401651">
        <w:rPr>
          <w:sz w:val="24"/>
          <w:szCs w:val="24"/>
        </w:rPr>
        <w:t>Poznań</w:t>
      </w:r>
      <w:r w:rsidR="00401651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401651" w14:paraId="0546838B" w14:textId="77777777" w:rsidTr="00401651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A9B30B" w14:textId="77777777" w:rsidR="00CF7835" w:rsidRPr="00401651" w:rsidRDefault="00CF7835" w:rsidP="00401651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0165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7D31171A" w14:textId="77777777" w:rsidR="00CF7835" w:rsidRPr="00401651" w:rsidRDefault="00CF7835" w:rsidP="0040165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01651">
        <w:rPr>
          <w:sz w:val="24"/>
          <w:szCs w:val="24"/>
        </w:rPr>
        <w:tab/>
        <w:t xml:space="preserve"> </w:t>
      </w:r>
    </w:p>
    <w:p w14:paraId="5F5035B5" w14:textId="77777777" w:rsidR="00CF7835" w:rsidRPr="00401651" w:rsidRDefault="00CF7835" w:rsidP="0040165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401651">
        <w:rPr>
          <w:rFonts w:eastAsia="Calibri"/>
          <w:sz w:val="24"/>
          <w:szCs w:val="24"/>
          <w:lang w:eastAsia="en-US"/>
        </w:rPr>
        <w:t xml:space="preserve">Dotyczy </w:t>
      </w:r>
      <w:r w:rsidRPr="00401651">
        <w:rPr>
          <w:sz w:val="24"/>
          <w:szCs w:val="24"/>
        </w:rPr>
        <w:t>postępowania o udzielenie zamówienia publicznego</w:t>
      </w:r>
      <w:r w:rsidRPr="0040165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01651" w14:paraId="02D2DB22" w14:textId="77777777" w:rsidTr="000C1C6D">
        <w:tc>
          <w:tcPr>
            <w:tcW w:w="2269" w:type="dxa"/>
            <w:shd w:val="clear" w:color="auto" w:fill="auto"/>
          </w:tcPr>
          <w:p w14:paraId="232944EF" w14:textId="77777777" w:rsidR="00CF7835" w:rsidRPr="00401651" w:rsidRDefault="00CF7835" w:rsidP="0040165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40165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46590C" w14:textId="77777777" w:rsidR="00CF7835" w:rsidRPr="00401651" w:rsidRDefault="00310FED" w:rsidP="0040165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01651">
              <w:rPr>
                <w:bCs/>
                <w:sz w:val="24"/>
                <w:szCs w:val="24"/>
              </w:rPr>
              <w:t>Usługi portierskie, stróżowanie, ochrona oraz dozorowanie obiektów Szpitala Wojewódzkiego w Poznaniu</w:t>
            </w:r>
            <w:r w:rsidR="00CF7835" w:rsidRPr="00401651">
              <w:rPr>
                <w:bCs/>
                <w:sz w:val="24"/>
                <w:szCs w:val="24"/>
              </w:rPr>
              <w:t>.</w:t>
            </w:r>
          </w:p>
        </w:tc>
      </w:tr>
      <w:tr w:rsidR="00310FED" w:rsidRPr="00401651" w14:paraId="25B809FF" w14:textId="77777777" w:rsidTr="008C70B1">
        <w:tc>
          <w:tcPr>
            <w:tcW w:w="2269" w:type="dxa"/>
            <w:shd w:val="clear" w:color="auto" w:fill="auto"/>
          </w:tcPr>
          <w:p w14:paraId="6E2D5C8D" w14:textId="77777777" w:rsidR="00310FED" w:rsidRPr="00401651" w:rsidRDefault="00310FED" w:rsidP="0040165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40165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D447136" w14:textId="77777777" w:rsidR="00310FED" w:rsidRPr="00401651" w:rsidRDefault="00310FED" w:rsidP="0040165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401651">
              <w:rPr>
                <w:bCs/>
                <w:sz w:val="24"/>
                <w:szCs w:val="24"/>
              </w:rPr>
              <w:t>SZW/DZP/7/2025</w:t>
            </w:r>
          </w:p>
        </w:tc>
      </w:tr>
    </w:tbl>
    <w:p w14:paraId="20644C43" w14:textId="77777777" w:rsidR="00D665F5" w:rsidRDefault="00D665F5" w:rsidP="00401651">
      <w:pPr>
        <w:spacing w:before="480"/>
        <w:jc w:val="both"/>
        <w:rPr>
          <w:sz w:val="24"/>
          <w:szCs w:val="24"/>
        </w:rPr>
      </w:pPr>
      <w:r w:rsidRPr="00401651">
        <w:rPr>
          <w:sz w:val="24"/>
          <w:szCs w:val="24"/>
        </w:rPr>
        <w:t>Zamawiający, działając na podstawie art. 22</w:t>
      </w:r>
      <w:r w:rsidR="00601802" w:rsidRPr="00401651">
        <w:rPr>
          <w:sz w:val="24"/>
          <w:szCs w:val="24"/>
        </w:rPr>
        <w:t>2</w:t>
      </w:r>
      <w:r w:rsidRPr="00401651">
        <w:rPr>
          <w:sz w:val="24"/>
          <w:szCs w:val="24"/>
        </w:rPr>
        <w:t xml:space="preserve"> ust. 5 </w:t>
      </w:r>
      <w:r w:rsidRPr="00401651">
        <w:rPr>
          <w:bCs/>
          <w:sz w:val="24"/>
          <w:szCs w:val="24"/>
        </w:rPr>
        <w:t>ustawy z dnia 11 września 2019r. Prawo zamówień publicznych</w:t>
      </w:r>
      <w:r w:rsidRPr="00401651">
        <w:rPr>
          <w:sz w:val="24"/>
          <w:szCs w:val="24"/>
        </w:rPr>
        <w:t xml:space="preserve"> </w:t>
      </w:r>
      <w:r w:rsidR="00310FED" w:rsidRPr="00401651">
        <w:rPr>
          <w:sz w:val="24"/>
          <w:szCs w:val="24"/>
        </w:rPr>
        <w:t>(</w:t>
      </w:r>
      <w:proofErr w:type="spellStart"/>
      <w:r w:rsidR="00310FED" w:rsidRPr="00401651">
        <w:rPr>
          <w:sz w:val="24"/>
          <w:szCs w:val="24"/>
        </w:rPr>
        <w:t>t.j</w:t>
      </w:r>
      <w:proofErr w:type="spellEnd"/>
      <w:r w:rsidR="00310FED" w:rsidRPr="00401651">
        <w:rPr>
          <w:sz w:val="24"/>
          <w:szCs w:val="24"/>
        </w:rPr>
        <w:t>. Dz. U. z 2024 poz. 1320)</w:t>
      </w:r>
      <w:r w:rsidR="00490DC0" w:rsidRPr="00401651">
        <w:rPr>
          <w:sz w:val="24"/>
          <w:szCs w:val="24"/>
        </w:rPr>
        <w:t xml:space="preserve"> </w:t>
      </w:r>
      <w:r w:rsidRPr="00401651">
        <w:rPr>
          <w:sz w:val="24"/>
          <w:szCs w:val="24"/>
        </w:rPr>
        <w:t>udostępnia</w:t>
      </w:r>
      <w:r w:rsidR="00F95C33" w:rsidRPr="00401651">
        <w:rPr>
          <w:sz w:val="24"/>
          <w:szCs w:val="24"/>
        </w:rPr>
        <w:t xml:space="preserve"> </w:t>
      </w:r>
      <w:r w:rsidR="004C7E9B" w:rsidRPr="00401651">
        <w:rPr>
          <w:sz w:val="24"/>
          <w:szCs w:val="24"/>
        </w:rPr>
        <w:t>informacj</w:t>
      </w:r>
      <w:r w:rsidR="00577BC6" w:rsidRPr="00401651">
        <w:rPr>
          <w:sz w:val="24"/>
          <w:szCs w:val="24"/>
        </w:rPr>
        <w:t>ę</w:t>
      </w:r>
      <w:r w:rsidR="00035488" w:rsidRPr="00401651">
        <w:rPr>
          <w:sz w:val="24"/>
          <w:szCs w:val="24"/>
        </w:rPr>
        <w:t xml:space="preserve"> z otwarcia ofert</w:t>
      </w:r>
      <w:r w:rsidR="00577BC6" w:rsidRPr="00401651">
        <w:rPr>
          <w:sz w:val="24"/>
          <w:szCs w:val="24"/>
        </w:rPr>
        <w:t>.</w:t>
      </w:r>
    </w:p>
    <w:p w14:paraId="6594A468" w14:textId="05716A21" w:rsidR="00401651" w:rsidRPr="00401651" w:rsidRDefault="00401651" w:rsidP="00401651">
      <w:pPr>
        <w:spacing w:before="480"/>
        <w:jc w:val="both"/>
        <w:rPr>
          <w:i/>
          <w:iCs/>
          <w:sz w:val="24"/>
          <w:szCs w:val="24"/>
        </w:rPr>
      </w:pPr>
      <w:r w:rsidRPr="00401651">
        <w:rPr>
          <w:i/>
          <w:iCs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>
        <w:rPr>
          <w:i/>
          <w:iCs/>
          <w:sz w:val="24"/>
          <w:szCs w:val="24"/>
        </w:rPr>
        <w:br/>
      </w:r>
      <w:r w:rsidRPr="00401651"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 </w:t>
      </w:r>
      <w:r w:rsidRPr="00401651">
        <w:rPr>
          <w:i/>
          <w:iCs/>
          <w:sz w:val="24"/>
          <w:szCs w:val="24"/>
        </w:rPr>
        <w:t>852</w:t>
      </w:r>
      <w:r>
        <w:rPr>
          <w:i/>
          <w:iCs/>
          <w:sz w:val="24"/>
          <w:szCs w:val="24"/>
        </w:rPr>
        <w:t xml:space="preserve"> </w:t>
      </w:r>
      <w:r w:rsidRPr="00401651">
        <w:rPr>
          <w:i/>
          <w:iCs/>
          <w:sz w:val="24"/>
          <w:szCs w:val="24"/>
        </w:rPr>
        <w:t>214,40 zł brutto</w:t>
      </w:r>
    </w:p>
    <w:p w14:paraId="42CE6AE6" w14:textId="77777777" w:rsidR="00A80738" w:rsidRPr="00401651" w:rsidRDefault="00D665F5" w:rsidP="00401651">
      <w:pPr>
        <w:spacing w:before="120" w:after="120"/>
        <w:jc w:val="both"/>
        <w:rPr>
          <w:sz w:val="24"/>
          <w:szCs w:val="24"/>
        </w:rPr>
      </w:pPr>
      <w:r w:rsidRPr="00401651">
        <w:rPr>
          <w:sz w:val="24"/>
          <w:szCs w:val="24"/>
        </w:rPr>
        <w:t>Podczas otwarcia ofert, mającego miejsce</w:t>
      </w:r>
      <w:r w:rsidR="00FF4AB1" w:rsidRPr="00401651">
        <w:rPr>
          <w:sz w:val="24"/>
          <w:szCs w:val="24"/>
        </w:rPr>
        <w:t xml:space="preserve"> w dniu </w:t>
      </w:r>
      <w:r w:rsidR="00310FED" w:rsidRPr="00401651">
        <w:rPr>
          <w:sz w:val="24"/>
          <w:szCs w:val="24"/>
        </w:rPr>
        <w:t>14/03/2025</w:t>
      </w:r>
      <w:r w:rsidR="00FF4AB1" w:rsidRPr="00401651">
        <w:rPr>
          <w:sz w:val="24"/>
          <w:szCs w:val="24"/>
        </w:rPr>
        <w:t xml:space="preserve"> o godz. </w:t>
      </w:r>
      <w:r w:rsidR="00310FED" w:rsidRPr="00401651">
        <w:rPr>
          <w:sz w:val="24"/>
          <w:szCs w:val="24"/>
        </w:rPr>
        <w:t>10:00</w:t>
      </w:r>
      <w:r w:rsidRPr="00401651">
        <w:rPr>
          <w:sz w:val="24"/>
          <w:szCs w:val="24"/>
        </w:rPr>
        <w:t>, otwarte zostały oferty następujących wykonawców:</w:t>
      </w:r>
    </w:p>
    <w:tbl>
      <w:tblPr>
        <w:tblW w:w="93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50"/>
        <w:gridCol w:w="5058"/>
        <w:gridCol w:w="2989"/>
      </w:tblGrid>
      <w:tr w:rsidR="00C37177" w:rsidRPr="00C37177" w14:paraId="52CE8975" w14:textId="026ED9DF" w:rsidTr="00C37177">
        <w:trPr>
          <w:trHeight w:val="144"/>
        </w:trPr>
        <w:tc>
          <w:tcPr>
            <w:tcW w:w="1350" w:type="dxa"/>
            <w:shd w:val="clear" w:color="auto" w:fill="F2F2F2"/>
            <w:vAlign w:val="center"/>
          </w:tcPr>
          <w:p w14:paraId="03E7DB1E" w14:textId="77777777" w:rsidR="00C37177" w:rsidRPr="00C37177" w:rsidRDefault="00C37177" w:rsidP="007160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Oferta nr</w:t>
            </w:r>
          </w:p>
        </w:tc>
        <w:tc>
          <w:tcPr>
            <w:tcW w:w="5058" w:type="dxa"/>
            <w:shd w:val="clear" w:color="auto" w:fill="F2F2F2"/>
            <w:vAlign w:val="center"/>
          </w:tcPr>
          <w:p w14:paraId="70CDAE0A" w14:textId="77777777" w:rsidR="00C37177" w:rsidRPr="00C37177" w:rsidRDefault="00C37177" w:rsidP="0071603A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989" w:type="dxa"/>
            <w:shd w:val="clear" w:color="auto" w:fill="F2F2F2"/>
            <w:vAlign w:val="center"/>
          </w:tcPr>
          <w:p w14:paraId="1D9AB2EA" w14:textId="708762B3" w:rsidR="00C37177" w:rsidRPr="00C37177" w:rsidRDefault="00C37177" w:rsidP="00C3717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Cena oferty </w:t>
            </w:r>
          </w:p>
        </w:tc>
      </w:tr>
      <w:tr w:rsidR="00C37177" w:rsidRPr="00C37177" w14:paraId="475AC9F6" w14:textId="7797EAD8" w:rsidTr="00C37177">
        <w:trPr>
          <w:trHeight w:val="900"/>
        </w:trPr>
        <w:tc>
          <w:tcPr>
            <w:tcW w:w="1350" w:type="dxa"/>
            <w:shd w:val="clear" w:color="auto" w:fill="auto"/>
            <w:vAlign w:val="center"/>
          </w:tcPr>
          <w:p w14:paraId="587C2E29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1</w:t>
            </w:r>
          </w:p>
        </w:tc>
        <w:tc>
          <w:tcPr>
            <w:tcW w:w="5058" w:type="dxa"/>
            <w:shd w:val="clear" w:color="auto" w:fill="auto"/>
          </w:tcPr>
          <w:p w14:paraId="2F03C0E0" w14:textId="2A372248" w:rsidR="00C37177" w:rsidRPr="00C37177" w:rsidRDefault="00C37177" w:rsidP="0071603A">
            <w:pPr>
              <w:spacing w:before="80" w:after="40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MONSTER</w:t>
            </w:r>
            <w:r w:rsidR="008D7A84">
              <w:rPr>
                <w:sz w:val="22"/>
                <w:szCs w:val="22"/>
              </w:rPr>
              <w:t xml:space="preserve"> </w:t>
            </w:r>
            <w:r w:rsidRPr="00C37177">
              <w:rPr>
                <w:sz w:val="22"/>
                <w:szCs w:val="22"/>
              </w:rPr>
              <w:t xml:space="preserve">GROUP Sp. z o.o. </w:t>
            </w:r>
          </w:p>
          <w:p w14:paraId="3E0B0D05" w14:textId="7923DA41" w:rsidR="00C37177" w:rsidRPr="00C37177" w:rsidRDefault="00C37177" w:rsidP="0071603A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Kościuszki 7/3 </w:t>
            </w:r>
          </w:p>
          <w:p w14:paraId="48FF42C5" w14:textId="051E292C" w:rsidR="00C37177" w:rsidRPr="00C37177" w:rsidRDefault="00C37177" w:rsidP="0071603A">
            <w:pPr>
              <w:spacing w:after="80"/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33-300 Nowy Sącz 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03B16420" w14:textId="15FFFD2B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2</w:t>
            </w:r>
            <w:r w:rsidR="00E22302">
              <w:rPr>
                <w:sz w:val="22"/>
                <w:szCs w:val="22"/>
              </w:rPr>
              <w:t> 261 415,02</w:t>
            </w:r>
            <w:r w:rsidRPr="00C37177">
              <w:rPr>
                <w:sz w:val="22"/>
                <w:szCs w:val="22"/>
              </w:rPr>
              <w:t xml:space="preserve"> zł</w:t>
            </w:r>
          </w:p>
        </w:tc>
      </w:tr>
      <w:tr w:rsidR="00C37177" w:rsidRPr="00C37177" w14:paraId="13EA7C37" w14:textId="57B8D999" w:rsidTr="00C37177">
        <w:trPr>
          <w:trHeight w:val="144"/>
        </w:trPr>
        <w:tc>
          <w:tcPr>
            <w:tcW w:w="1350" w:type="dxa"/>
            <w:shd w:val="clear" w:color="auto" w:fill="auto"/>
            <w:vAlign w:val="center"/>
          </w:tcPr>
          <w:p w14:paraId="0102ADE6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2</w:t>
            </w:r>
          </w:p>
        </w:tc>
        <w:tc>
          <w:tcPr>
            <w:tcW w:w="5058" w:type="dxa"/>
            <w:shd w:val="clear" w:color="auto" w:fill="auto"/>
          </w:tcPr>
          <w:p w14:paraId="5ED607A0" w14:textId="77777777" w:rsidR="00C37177" w:rsidRPr="00C37177" w:rsidRDefault="00C37177" w:rsidP="0071603A">
            <w:pPr>
              <w:spacing w:before="80" w:after="40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CLAR SYSTEM S.A.</w:t>
            </w:r>
          </w:p>
          <w:p w14:paraId="53EF725F" w14:textId="3E9F8607" w:rsidR="00C37177" w:rsidRPr="00C37177" w:rsidRDefault="00C37177" w:rsidP="0071603A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Janickiego 20b </w:t>
            </w:r>
          </w:p>
          <w:p w14:paraId="2403855F" w14:textId="31349DD0" w:rsidR="00C37177" w:rsidRPr="00C37177" w:rsidRDefault="00C37177" w:rsidP="0071603A">
            <w:pPr>
              <w:spacing w:after="80"/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60-542 Poznań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362065B4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2 682 925.20 zł</w:t>
            </w:r>
          </w:p>
        </w:tc>
      </w:tr>
      <w:tr w:rsidR="00C37177" w:rsidRPr="00C37177" w14:paraId="6E24917A" w14:textId="0554148A" w:rsidTr="00C37177">
        <w:trPr>
          <w:trHeight w:val="144"/>
        </w:trPr>
        <w:tc>
          <w:tcPr>
            <w:tcW w:w="1350" w:type="dxa"/>
            <w:shd w:val="clear" w:color="auto" w:fill="auto"/>
            <w:vAlign w:val="center"/>
          </w:tcPr>
          <w:p w14:paraId="25AC0AF2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3</w:t>
            </w:r>
          </w:p>
        </w:tc>
        <w:tc>
          <w:tcPr>
            <w:tcW w:w="5058" w:type="dxa"/>
            <w:shd w:val="clear" w:color="auto" w:fill="auto"/>
          </w:tcPr>
          <w:p w14:paraId="07C5E5BE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4E0B6810" w14:textId="77777777" w:rsidR="00C37177" w:rsidRPr="00C37177" w:rsidRDefault="00C37177" w:rsidP="009974B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Lider:</w:t>
            </w:r>
          </w:p>
          <w:p w14:paraId="26A416F0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Holding HUNTERS Sp. z o.o. Sp.k.</w:t>
            </w:r>
          </w:p>
          <w:p w14:paraId="0010C8F6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Bukowska 114 </w:t>
            </w:r>
          </w:p>
          <w:p w14:paraId="1EFA3BB1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62-065 Grodzisk Wielkopolski</w:t>
            </w:r>
          </w:p>
          <w:p w14:paraId="00D0C33B" w14:textId="77777777" w:rsidR="00C37177" w:rsidRPr="00C37177" w:rsidRDefault="00C37177" w:rsidP="009974B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63DE6BF3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Hunters24 Sp. z o.o. Sp.k. </w:t>
            </w:r>
          </w:p>
          <w:p w14:paraId="66E027FC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Bukowska 114 </w:t>
            </w:r>
          </w:p>
          <w:p w14:paraId="406AEAA1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62-065 Grodzisk Wielkopolski</w:t>
            </w:r>
          </w:p>
          <w:p w14:paraId="60B7F488" w14:textId="77777777" w:rsidR="00C37177" w:rsidRPr="00C37177" w:rsidRDefault="00C37177" w:rsidP="009974B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0C2D01A4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Green </w:t>
            </w:r>
            <w:proofErr w:type="spellStart"/>
            <w:r w:rsidRPr="00C37177">
              <w:rPr>
                <w:sz w:val="22"/>
                <w:szCs w:val="22"/>
              </w:rPr>
              <w:t>Hunters</w:t>
            </w:r>
            <w:proofErr w:type="spellEnd"/>
            <w:r w:rsidRPr="00C37177">
              <w:rPr>
                <w:sz w:val="22"/>
                <w:szCs w:val="22"/>
              </w:rPr>
              <w:t xml:space="preserve">  Sp. z o.o. Sp.k. </w:t>
            </w:r>
          </w:p>
          <w:p w14:paraId="35A4AA33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Al. Jerozolimskie 151/4U</w:t>
            </w:r>
          </w:p>
          <w:p w14:paraId="09223428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02-326 Warszawa</w:t>
            </w:r>
          </w:p>
          <w:p w14:paraId="3934B4E8" w14:textId="77777777" w:rsidR="00C37177" w:rsidRPr="00C37177" w:rsidRDefault="00C37177" w:rsidP="009974B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lastRenderedPageBreak/>
              <w:t>Uczestnik:</w:t>
            </w:r>
          </w:p>
          <w:p w14:paraId="360CECD7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Blue </w:t>
            </w:r>
            <w:proofErr w:type="spellStart"/>
            <w:r w:rsidRPr="00C37177">
              <w:rPr>
                <w:sz w:val="22"/>
                <w:szCs w:val="22"/>
              </w:rPr>
              <w:t>Hunters</w:t>
            </w:r>
            <w:proofErr w:type="spellEnd"/>
            <w:r w:rsidRPr="00C37177">
              <w:rPr>
                <w:sz w:val="22"/>
                <w:szCs w:val="22"/>
              </w:rPr>
              <w:t xml:space="preserve">  Sp. z o.o. Sp.k. </w:t>
            </w:r>
          </w:p>
          <w:p w14:paraId="28E6D5AA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Al. Jerozolimskie 151/4U</w:t>
            </w:r>
          </w:p>
          <w:p w14:paraId="3A9FA144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02-326 Warszawa</w:t>
            </w:r>
          </w:p>
          <w:p w14:paraId="34E64638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</w:t>
            </w:r>
            <w:r w:rsidRPr="00C37177">
              <w:rPr>
                <w:sz w:val="22"/>
                <w:szCs w:val="22"/>
              </w:rPr>
              <w:t>:</w:t>
            </w:r>
          </w:p>
          <w:p w14:paraId="01209EA0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proofErr w:type="spellStart"/>
            <w:r w:rsidRPr="00C37177">
              <w:rPr>
                <w:sz w:val="22"/>
                <w:szCs w:val="22"/>
              </w:rPr>
              <w:t>Hunters</w:t>
            </w:r>
            <w:proofErr w:type="spellEnd"/>
            <w:r w:rsidRPr="00C37177">
              <w:rPr>
                <w:sz w:val="22"/>
                <w:szCs w:val="22"/>
              </w:rPr>
              <w:t xml:space="preserve"> Ochrona Plus Sp. z o.o. </w:t>
            </w:r>
          </w:p>
          <w:p w14:paraId="5B721027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ul. Sulejowska 45</w:t>
            </w:r>
          </w:p>
          <w:p w14:paraId="5CBE3335" w14:textId="77777777" w:rsidR="00C37177" w:rsidRPr="00C37177" w:rsidRDefault="00C37177" w:rsidP="009974B1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97-300 Piotrków Trybunalski</w:t>
            </w:r>
          </w:p>
          <w:p w14:paraId="07BF58B1" w14:textId="77777777" w:rsidR="00C37177" w:rsidRPr="00C37177" w:rsidRDefault="00C37177" w:rsidP="009974B1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52BA2902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Human </w:t>
            </w:r>
            <w:proofErr w:type="spellStart"/>
            <w:r w:rsidRPr="00C37177">
              <w:rPr>
                <w:sz w:val="22"/>
                <w:szCs w:val="22"/>
              </w:rPr>
              <w:t>Hunters</w:t>
            </w:r>
            <w:proofErr w:type="spellEnd"/>
            <w:r w:rsidRPr="00C37177">
              <w:rPr>
                <w:sz w:val="22"/>
                <w:szCs w:val="22"/>
              </w:rPr>
              <w:t xml:space="preserve">  Sp. z o.o. Sp.k. </w:t>
            </w:r>
          </w:p>
          <w:p w14:paraId="4AC42018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Al. Jerozolimskie 151/4U</w:t>
            </w:r>
          </w:p>
          <w:p w14:paraId="25A3FB63" w14:textId="43D804C3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02-326 Warszawa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1EEFBCA4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lastRenderedPageBreak/>
              <w:t>2 063 589.70 zł</w:t>
            </w:r>
          </w:p>
        </w:tc>
      </w:tr>
      <w:tr w:rsidR="00C37177" w:rsidRPr="00C37177" w14:paraId="2113D8BE" w14:textId="1A522DC0" w:rsidTr="00C37177">
        <w:trPr>
          <w:trHeight w:val="144"/>
        </w:trPr>
        <w:tc>
          <w:tcPr>
            <w:tcW w:w="1350" w:type="dxa"/>
            <w:shd w:val="clear" w:color="auto" w:fill="auto"/>
            <w:vAlign w:val="center"/>
          </w:tcPr>
          <w:p w14:paraId="0BEDF47A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4</w:t>
            </w:r>
          </w:p>
        </w:tc>
        <w:tc>
          <w:tcPr>
            <w:tcW w:w="5058" w:type="dxa"/>
            <w:shd w:val="clear" w:color="auto" w:fill="auto"/>
          </w:tcPr>
          <w:p w14:paraId="2675A46B" w14:textId="77777777" w:rsidR="00C37177" w:rsidRPr="00C37177" w:rsidRDefault="00C37177" w:rsidP="009974B1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0A31548C" w14:textId="77777777" w:rsidR="00C37177" w:rsidRPr="00C37177" w:rsidRDefault="00C37177" w:rsidP="009974B1">
            <w:pPr>
              <w:jc w:val="both"/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Lider:</w:t>
            </w:r>
          </w:p>
          <w:p w14:paraId="7B4E3506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FM </w:t>
            </w:r>
            <w:proofErr w:type="spellStart"/>
            <w:r w:rsidRPr="00C37177">
              <w:rPr>
                <w:sz w:val="22"/>
                <w:szCs w:val="22"/>
              </w:rPr>
              <w:t>Integrated</w:t>
            </w:r>
            <w:proofErr w:type="spellEnd"/>
            <w:r w:rsidRPr="00C37177">
              <w:rPr>
                <w:sz w:val="22"/>
                <w:szCs w:val="22"/>
              </w:rPr>
              <w:t xml:space="preserve"> Solutions Sp. z o. o.</w:t>
            </w:r>
          </w:p>
          <w:p w14:paraId="025529DC" w14:textId="2DA0EAC8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</w:t>
            </w:r>
            <w:proofErr w:type="spellStart"/>
            <w:r w:rsidRPr="00C37177">
              <w:rPr>
                <w:sz w:val="22"/>
                <w:szCs w:val="22"/>
              </w:rPr>
              <w:t>A.Słonimskiego</w:t>
            </w:r>
            <w:proofErr w:type="spellEnd"/>
            <w:r w:rsidRPr="00C37177">
              <w:rPr>
                <w:sz w:val="22"/>
                <w:szCs w:val="22"/>
              </w:rPr>
              <w:t xml:space="preserve"> 1 </w:t>
            </w:r>
          </w:p>
          <w:p w14:paraId="18338802" w14:textId="77777777" w:rsidR="00C37177" w:rsidRPr="00C37177" w:rsidRDefault="00C37177" w:rsidP="009974B1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50-304 Wrocław</w:t>
            </w:r>
          </w:p>
          <w:p w14:paraId="7D1CA912" w14:textId="77777777" w:rsidR="00C37177" w:rsidRPr="00C37177" w:rsidRDefault="00C37177" w:rsidP="009974B1">
            <w:pPr>
              <w:jc w:val="both"/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4F8F22C1" w14:textId="77777777" w:rsidR="00C37177" w:rsidRPr="00C37177" w:rsidRDefault="00C37177" w:rsidP="009974B1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Impel </w:t>
            </w:r>
            <w:proofErr w:type="spellStart"/>
            <w:r w:rsidRPr="00C37177">
              <w:rPr>
                <w:sz w:val="22"/>
                <w:szCs w:val="22"/>
              </w:rPr>
              <w:t>Defender</w:t>
            </w:r>
            <w:proofErr w:type="spellEnd"/>
            <w:r w:rsidRPr="00C37177">
              <w:rPr>
                <w:sz w:val="22"/>
                <w:szCs w:val="22"/>
              </w:rPr>
              <w:t xml:space="preserve"> Sp. z o.o. </w:t>
            </w:r>
          </w:p>
          <w:p w14:paraId="413532D6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A. Słonimskiego 1 </w:t>
            </w:r>
          </w:p>
          <w:p w14:paraId="30EC04B9" w14:textId="77777777" w:rsidR="00C37177" w:rsidRPr="00C37177" w:rsidRDefault="00C37177" w:rsidP="009974B1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50-304 Wrocław</w:t>
            </w:r>
          </w:p>
          <w:p w14:paraId="697E03E6" w14:textId="77777777" w:rsidR="00C37177" w:rsidRPr="00C37177" w:rsidRDefault="00C37177" w:rsidP="009974B1">
            <w:pPr>
              <w:jc w:val="both"/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22686E77" w14:textId="77777777" w:rsidR="00C37177" w:rsidRPr="00C37177" w:rsidRDefault="00C37177" w:rsidP="009974B1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Impel FM Partner Sp. z o.o. </w:t>
            </w:r>
          </w:p>
          <w:p w14:paraId="1B6291E4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A. Słonimskiego 1 </w:t>
            </w:r>
          </w:p>
          <w:p w14:paraId="5F2FBE45" w14:textId="2F839652" w:rsidR="00C37177" w:rsidRPr="00C37177" w:rsidRDefault="00C37177" w:rsidP="009974B1">
            <w:pPr>
              <w:spacing w:after="80"/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50-304 Wrocław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45A33422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2 307 315.67 zł</w:t>
            </w:r>
          </w:p>
        </w:tc>
      </w:tr>
      <w:tr w:rsidR="00C37177" w:rsidRPr="00C37177" w14:paraId="31014849" w14:textId="0A22A983" w:rsidTr="00C37177">
        <w:trPr>
          <w:trHeight w:val="144"/>
        </w:trPr>
        <w:tc>
          <w:tcPr>
            <w:tcW w:w="1350" w:type="dxa"/>
            <w:shd w:val="clear" w:color="auto" w:fill="auto"/>
            <w:vAlign w:val="center"/>
          </w:tcPr>
          <w:p w14:paraId="116EA314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5</w:t>
            </w:r>
          </w:p>
        </w:tc>
        <w:tc>
          <w:tcPr>
            <w:tcW w:w="5058" w:type="dxa"/>
            <w:shd w:val="clear" w:color="auto" w:fill="auto"/>
          </w:tcPr>
          <w:p w14:paraId="26074953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0094C627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b/>
                <w:bCs/>
                <w:i/>
                <w:iCs/>
                <w:sz w:val="22"/>
                <w:szCs w:val="22"/>
              </w:rPr>
              <w:t>Lider:</w:t>
            </w:r>
            <w:r w:rsidRPr="00C37177">
              <w:rPr>
                <w:sz w:val="22"/>
                <w:szCs w:val="22"/>
              </w:rPr>
              <w:br/>
              <w:t xml:space="preserve">DGP SECURITY PARTNER </w:t>
            </w:r>
            <w:proofErr w:type="spellStart"/>
            <w:r w:rsidRPr="00C37177">
              <w:rPr>
                <w:sz w:val="22"/>
                <w:szCs w:val="22"/>
              </w:rPr>
              <w:t>Sp.z</w:t>
            </w:r>
            <w:proofErr w:type="spellEnd"/>
            <w:r w:rsidRPr="00C37177">
              <w:rPr>
                <w:sz w:val="22"/>
                <w:szCs w:val="22"/>
              </w:rPr>
              <w:t xml:space="preserve"> o.o.</w:t>
            </w:r>
          </w:p>
          <w:p w14:paraId="66828734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ul. Żytnia 15/23</w:t>
            </w:r>
          </w:p>
          <w:p w14:paraId="3889C935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01-014 Warszawa  </w:t>
            </w:r>
          </w:p>
          <w:p w14:paraId="18F8CA1A" w14:textId="77777777" w:rsidR="00C37177" w:rsidRPr="00C37177" w:rsidRDefault="00C37177" w:rsidP="009974B1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37177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1B6E04BD" w14:textId="77777777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„Dersław” Sp. z o.o. </w:t>
            </w:r>
            <w:r w:rsidRPr="00C37177">
              <w:rPr>
                <w:sz w:val="22"/>
                <w:szCs w:val="22"/>
              </w:rPr>
              <w:br/>
              <w:t>Zawada 26</w:t>
            </w:r>
          </w:p>
          <w:p w14:paraId="518AFBD9" w14:textId="7A3A6F3B" w:rsidR="00C37177" w:rsidRPr="00C37177" w:rsidRDefault="00C37177" w:rsidP="009974B1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28-230 Połaniec</w:t>
            </w:r>
            <w:r w:rsidRPr="00C37177">
              <w:rPr>
                <w:sz w:val="22"/>
                <w:szCs w:val="22"/>
              </w:rPr>
              <w:br/>
            </w:r>
            <w:r w:rsidRPr="00C37177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74B07E3F" w14:textId="5BEC8CC5" w:rsidR="00C37177" w:rsidRPr="00C37177" w:rsidRDefault="00C37177" w:rsidP="009974B1">
            <w:pPr>
              <w:spacing w:after="80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CTG Sp. z o.o. </w:t>
            </w:r>
            <w:r w:rsidRPr="00C37177">
              <w:rPr>
                <w:sz w:val="22"/>
                <w:szCs w:val="22"/>
              </w:rPr>
              <w:br/>
              <w:t>ul. Najświętszej Marii Panny nr 14 lok. 1</w:t>
            </w:r>
            <w:r w:rsidRPr="00C37177">
              <w:rPr>
                <w:sz w:val="22"/>
                <w:szCs w:val="22"/>
              </w:rPr>
              <w:br/>
              <w:t>59-220 Legnica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31E81F30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2 136 038.40 zł</w:t>
            </w:r>
          </w:p>
        </w:tc>
      </w:tr>
      <w:tr w:rsidR="00C37177" w:rsidRPr="00C37177" w14:paraId="4CF450D2" w14:textId="67257BCD" w:rsidTr="00C37177">
        <w:trPr>
          <w:trHeight w:val="144"/>
        </w:trPr>
        <w:tc>
          <w:tcPr>
            <w:tcW w:w="1350" w:type="dxa"/>
            <w:shd w:val="clear" w:color="auto" w:fill="auto"/>
            <w:vAlign w:val="center"/>
          </w:tcPr>
          <w:p w14:paraId="193ED5D0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</w:t>
            </w:r>
          </w:p>
        </w:tc>
        <w:tc>
          <w:tcPr>
            <w:tcW w:w="5058" w:type="dxa"/>
            <w:shd w:val="clear" w:color="auto" w:fill="auto"/>
          </w:tcPr>
          <w:p w14:paraId="57DB9C80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1F0FC19B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b/>
                <w:bCs/>
                <w:i/>
                <w:iCs/>
                <w:sz w:val="22"/>
                <w:szCs w:val="22"/>
              </w:rPr>
              <w:t>Lider</w:t>
            </w:r>
            <w:r w:rsidRPr="00C37177">
              <w:rPr>
                <w:i/>
                <w:iCs/>
                <w:sz w:val="22"/>
                <w:szCs w:val="22"/>
              </w:rPr>
              <w:t>:</w:t>
            </w:r>
            <w:r w:rsidRPr="00C37177">
              <w:rPr>
                <w:sz w:val="22"/>
                <w:szCs w:val="22"/>
              </w:rPr>
              <w:br/>
            </w:r>
            <w:proofErr w:type="spellStart"/>
            <w:r w:rsidRPr="00C37177">
              <w:rPr>
                <w:sz w:val="22"/>
                <w:szCs w:val="22"/>
              </w:rPr>
              <w:t>Maxus</w:t>
            </w:r>
            <w:proofErr w:type="spellEnd"/>
            <w:r w:rsidRPr="00C37177">
              <w:rPr>
                <w:sz w:val="22"/>
                <w:szCs w:val="22"/>
              </w:rPr>
              <w:t xml:space="preserve"> Sp. z o. o.</w:t>
            </w:r>
          </w:p>
          <w:p w14:paraId="3A830863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3-go Maja 64/66N </w:t>
            </w:r>
          </w:p>
          <w:p w14:paraId="4FE596D4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93-408 Łódź</w:t>
            </w:r>
          </w:p>
          <w:p w14:paraId="35D82D31" w14:textId="77777777" w:rsidR="00C37177" w:rsidRPr="00C37177" w:rsidRDefault="00C37177" w:rsidP="00C37177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37177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266CCD00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MM Service Monitoring Sp. z o.o.</w:t>
            </w:r>
            <w:r w:rsidRPr="00C37177">
              <w:rPr>
                <w:sz w:val="22"/>
                <w:szCs w:val="22"/>
              </w:rPr>
              <w:br/>
              <w:t>ul. Trybunalska 21</w:t>
            </w:r>
            <w:r w:rsidRPr="00C37177">
              <w:rPr>
                <w:sz w:val="22"/>
                <w:szCs w:val="22"/>
              </w:rPr>
              <w:br/>
              <w:t>95-080 Kruszów</w:t>
            </w:r>
          </w:p>
          <w:p w14:paraId="37014F3E" w14:textId="77777777" w:rsidR="00C37177" w:rsidRPr="00C37177" w:rsidRDefault="00C37177" w:rsidP="00C37177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37177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6B493452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MM Service Security Sp. z o.o.</w:t>
            </w:r>
            <w:r w:rsidRPr="00C37177">
              <w:rPr>
                <w:sz w:val="22"/>
                <w:szCs w:val="22"/>
              </w:rPr>
              <w:br/>
            </w:r>
            <w:proofErr w:type="spellStart"/>
            <w:r w:rsidRPr="00C37177">
              <w:rPr>
                <w:sz w:val="22"/>
                <w:szCs w:val="22"/>
              </w:rPr>
              <w:t>Maxus</w:t>
            </w:r>
            <w:proofErr w:type="spellEnd"/>
            <w:r w:rsidRPr="00C37177">
              <w:rPr>
                <w:sz w:val="22"/>
                <w:szCs w:val="22"/>
              </w:rPr>
              <w:t xml:space="preserve"> Sp. z o. o.</w:t>
            </w:r>
          </w:p>
          <w:p w14:paraId="72692CCA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3-go Maja 64/66N </w:t>
            </w:r>
          </w:p>
          <w:p w14:paraId="2B007A25" w14:textId="4807D814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93-408 Łódź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4C5AA838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2 187 715.39 zł</w:t>
            </w:r>
          </w:p>
        </w:tc>
      </w:tr>
      <w:tr w:rsidR="00C37177" w:rsidRPr="00C37177" w14:paraId="58A1A8C4" w14:textId="60C9953B" w:rsidTr="00C37177">
        <w:trPr>
          <w:trHeight w:val="841"/>
        </w:trPr>
        <w:tc>
          <w:tcPr>
            <w:tcW w:w="1350" w:type="dxa"/>
            <w:shd w:val="clear" w:color="auto" w:fill="auto"/>
            <w:vAlign w:val="center"/>
          </w:tcPr>
          <w:p w14:paraId="53CD7862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5058" w:type="dxa"/>
            <w:shd w:val="clear" w:color="auto" w:fill="auto"/>
          </w:tcPr>
          <w:p w14:paraId="449C52A7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3C1BA364" w14:textId="77777777" w:rsidR="00C37177" w:rsidRPr="00C37177" w:rsidRDefault="00C37177" w:rsidP="00C37177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Lider:</w:t>
            </w:r>
          </w:p>
          <w:p w14:paraId="0B57FB30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proofErr w:type="spellStart"/>
            <w:r w:rsidRPr="00C37177">
              <w:rPr>
                <w:sz w:val="22"/>
                <w:szCs w:val="22"/>
              </w:rPr>
              <w:t>Makropol</w:t>
            </w:r>
            <w:proofErr w:type="spellEnd"/>
            <w:r w:rsidRPr="00C37177">
              <w:rPr>
                <w:sz w:val="22"/>
                <w:szCs w:val="22"/>
              </w:rPr>
              <w:t xml:space="preserve"> Sp. z o.o.  </w:t>
            </w:r>
          </w:p>
          <w:p w14:paraId="494C1B55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Zacisze 8 </w:t>
            </w:r>
          </w:p>
          <w:p w14:paraId="07C15CE1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60-831 Poznań</w:t>
            </w:r>
          </w:p>
          <w:p w14:paraId="2014E4C7" w14:textId="77777777" w:rsidR="00C37177" w:rsidRPr="00C37177" w:rsidRDefault="00C37177" w:rsidP="00C37177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5C99733E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proofErr w:type="spellStart"/>
            <w:r w:rsidRPr="00C37177">
              <w:rPr>
                <w:sz w:val="22"/>
                <w:szCs w:val="22"/>
              </w:rPr>
              <w:t>Makropol</w:t>
            </w:r>
            <w:proofErr w:type="spellEnd"/>
            <w:r w:rsidRPr="00C37177">
              <w:rPr>
                <w:sz w:val="22"/>
                <w:szCs w:val="22"/>
              </w:rPr>
              <w:t xml:space="preserve"> </w:t>
            </w:r>
            <w:proofErr w:type="spellStart"/>
            <w:r w:rsidRPr="00C37177">
              <w:rPr>
                <w:sz w:val="22"/>
                <w:szCs w:val="22"/>
              </w:rPr>
              <w:t>Tp</w:t>
            </w:r>
            <w:proofErr w:type="spellEnd"/>
            <w:r w:rsidRPr="00C37177">
              <w:rPr>
                <w:sz w:val="22"/>
                <w:szCs w:val="22"/>
              </w:rPr>
              <w:t xml:space="preserve"> Sp. z o.o. </w:t>
            </w:r>
          </w:p>
          <w:p w14:paraId="05E70045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Zacisze 8 </w:t>
            </w:r>
          </w:p>
          <w:p w14:paraId="0A021C61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60-831 Poznań</w:t>
            </w:r>
          </w:p>
          <w:p w14:paraId="0E076964" w14:textId="77777777" w:rsidR="00C37177" w:rsidRPr="00C37177" w:rsidRDefault="00C37177" w:rsidP="00C37177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Uczestnik:</w:t>
            </w:r>
          </w:p>
          <w:p w14:paraId="4D62E4FD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proofErr w:type="spellStart"/>
            <w:r w:rsidRPr="00C37177">
              <w:rPr>
                <w:sz w:val="22"/>
                <w:szCs w:val="22"/>
              </w:rPr>
              <w:t>Protect</w:t>
            </w:r>
            <w:proofErr w:type="spellEnd"/>
            <w:r w:rsidRPr="00C37177">
              <w:rPr>
                <w:sz w:val="22"/>
                <w:szCs w:val="22"/>
              </w:rPr>
              <w:t xml:space="preserve"> Sp.  z </w:t>
            </w:r>
            <w:proofErr w:type="spellStart"/>
            <w:r w:rsidRPr="00C37177">
              <w:rPr>
                <w:sz w:val="22"/>
                <w:szCs w:val="22"/>
              </w:rPr>
              <w:t>o.o</w:t>
            </w:r>
            <w:proofErr w:type="spellEnd"/>
          </w:p>
          <w:p w14:paraId="65F79892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ul. Wągrowska 6</w:t>
            </w:r>
          </w:p>
          <w:p w14:paraId="2E95FA78" w14:textId="66A510FF" w:rsidR="00C37177" w:rsidRPr="00C37177" w:rsidRDefault="00C37177" w:rsidP="00C37177">
            <w:pPr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61-369 Poznań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4AB68F3B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1 931 059.66 zł</w:t>
            </w:r>
          </w:p>
        </w:tc>
      </w:tr>
      <w:tr w:rsidR="00C37177" w:rsidRPr="00C37177" w14:paraId="224FFC5A" w14:textId="283A8572" w:rsidTr="00C37177">
        <w:trPr>
          <w:trHeight w:val="56"/>
        </w:trPr>
        <w:tc>
          <w:tcPr>
            <w:tcW w:w="1350" w:type="dxa"/>
            <w:shd w:val="clear" w:color="auto" w:fill="auto"/>
            <w:vAlign w:val="center"/>
          </w:tcPr>
          <w:p w14:paraId="4CD45B57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8</w:t>
            </w:r>
          </w:p>
        </w:tc>
        <w:tc>
          <w:tcPr>
            <w:tcW w:w="5058" w:type="dxa"/>
            <w:shd w:val="clear" w:color="auto" w:fill="auto"/>
          </w:tcPr>
          <w:p w14:paraId="3B4AF3A1" w14:textId="77777777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Konsorcjum firm:</w:t>
            </w:r>
          </w:p>
          <w:p w14:paraId="45713184" w14:textId="77777777" w:rsidR="00C37177" w:rsidRPr="00C37177" w:rsidRDefault="00C37177" w:rsidP="00C37177">
            <w:pPr>
              <w:rPr>
                <w:b/>
                <w:bCs/>
                <w:sz w:val="22"/>
                <w:szCs w:val="22"/>
              </w:rPr>
            </w:pPr>
            <w:r w:rsidRPr="00C37177">
              <w:rPr>
                <w:b/>
                <w:bCs/>
                <w:sz w:val="22"/>
                <w:szCs w:val="22"/>
              </w:rPr>
              <w:t>Lider:</w:t>
            </w:r>
          </w:p>
          <w:p w14:paraId="09C10747" w14:textId="3C838B5C" w:rsidR="00C37177" w:rsidRPr="00C37177" w:rsidRDefault="00C37177" w:rsidP="00C37177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EKOTRADE Sp. z o.o.</w:t>
            </w:r>
          </w:p>
          <w:p w14:paraId="4D40ED22" w14:textId="2CD5145D" w:rsidR="00C37177" w:rsidRPr="00C37177" w:rsidRDefault="00C37177" w:rsidP="0071603A">
            <w:pPr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 xml:space="preserve">ul. Melomanów 4 </w:t>
            </w:r>
          </w:p>
          <w:p w14:paraId="5D5EE971" w14:textId="77777777" w:rsidR="00C37177" w:rsidRPr="00C37177" w:rsidRDefault="00C37177" w:rsidP="0071603A">
            <w:pPr>
              <w:spacing w:after="80"/>
              <w:jc w:val="both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00-712 Warszawa</w:t>
            </w:r>
          </w:p>
          <w:p w14:paraId="696033A0" w14:textId="76B82684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Uczestnik:</w:t>
            </w:r>
          </w:p>
          <w:p w14:paraId="657280A8" w14:textId="0999B923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SILESIA SERVICES Sp. z o.o. </w:t>
            </w:r>
          </w:p>
          <w:p w14:paraId="54375923" w14:textId="77777777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ul. Pawła Śmiłowskiego 2, </w:t>
            </w:r>
          </w:p>
          <w:p w14:paraId="4E541325" w14:textId="349C78C4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41-100 Siemianowice Śląskie</w:t>
            </w:r>
          </w:p>
          <w:p w14:paraId="188EFDDE" w14:textId="77777777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Uczestnik:</w:t>
            </w:r>
          </w:p>
          <w:p w14:paraId="0A6F5D11" w14:textId="18B22BA7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AGOPOL-EKOTRADE Sp. z o.o. </w:t>
            </w:r>
            <w:proofErr w:type="spellStart"/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ZPChr</w:t>
            </w:r>
            <w:proofErr w:type="spellEnd"/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14:paraId="6D521ADB" w14:textId="40ADF7C1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ul. Jana Kilińskiego 31 </w:t>
            </w:r>
          </w:p>
          <w:p w14:paraId="4ED60FFC" w14:textId="674ED1FC" w:rsidR="00C37177" w:rsidRPr="00C37177" w:rsidRDefault="00C37177" w:rsidP="00C37177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371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76-200 Słupsk</w:t>
            </w:r>
          </w:p>
        </w:tc>
        <w:tc>
          <w:tcPr>
            <w:tcW w:w="2989" w:type="dxa"/>
            <w:shd w:val="clear" w:color="auto" w:fill="auto"/>
            <w:vAlign w:val="center"/>
          </w:tcPr>
          <w:p w14:paraId="05302033" w14:textId="77777777" w:rsidR="00C37177" w:rsidRPr="00C37177" w:rsidRDefault="00C37177" w:rsidP="0071603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37177">
              <w:rPr>
                <w:sz w:val="22"/>
                <w:szCs w:val="22"/>
              </w:rPr>
              <w:t>1 984 071.67 zł</w:t>
            </w:r>
          </w:p>
        </w:tc>
      </w:tr>
    </w:tbl>
    <w:p w14:paraId="7190C888" w14:textId="77777777" w:rsidR="0069085C" w:rsidRPr="00401651" w:rsidRDefault="0069085C" w:rsidP="00401651">
      <w:pPr>
        <w:spacing w:before="120" w:after="120"/>
        <w:jc w:val="both"/>
        <w:rPr>
          <w:sz w:val="24"/>
        </w:rPr>
      </w:pPr>
    </w:p>
    <w:p w14:paraId="5A6A0051" w14:textId="77777777" w:rsidR="00577BC6" w:rsidRPr="00401651" w:rsidRDefault="00577BC6" w:rsidP="00401651">
      <w:pPr>
        <w:spacing w:before="120" w:after="120"/>
        <w:jc w:val="both"/>
        <w:rPr>
          <w:sz w:val="24"/>
        </w:rPr>
      </w:pPr>
    </w:p>
    <w:p w14:paraId="56099D6A" w14:textId="77777777" w:rsidR="006235B9" w:rsidRPr="006235B9" w:rsidRDefault="006235B9" w:rsidP="006235B9">
      <w:pPr>
        <w:ind w:left="4248"/>
        <w:jc w:val="center"/>
        <w:rPr>
          <w:i/>
          <w:sz w:val="22"/>
          <w:szCs w:val="22"/>
        </w:rPr>
      </w:pPr>
      <w:r w:rsidRPr="006235B9">
        <w:rPr>
          <w:i/>
          <w:sz w:val="22"/>
          <w:szCs w:val="22"/>
        </w:rPr>
        <w:t>Zamawiający</w:t>
      </w:r>
    </w:p>
    <w:p w14:paraId="49E8C44C" w14:textId="77777777" w:rsidR="006235B9" w:rsidRPr="006235B9" w:rsidRDefault="006235B9" w:rsidP="006235B9">
      <w:pPr>
        <w:ind w:left="4248"/>
        <w:jc w:val="center"/>
        <w:rPr>
          <w:i/>
          <w:sz w:val="28"/>
          <w:szCs w:val="28"/>
        </w:rPr>
      </w:pPr>
      <w:r w:rsidRPr="006235B9">
        <w:rPr>
          <w:i/>
          <w:sz w:val="22"/>
          <w:szCs w:val="22"/>
        </w:rPr>
        <w:t>/-/ Dyrektor Szpitala Wojewódzkiego</w:t>
      </w:r>
    </w:p>
    <w:p w14:paraId="01BF7AD2" w14:textId="77777777" w:rsidR="006235B9" w:rsidRPr="006235B9" w:rsidRDefault="006235B9" w:rsidP="006235B9">
      <w:pPr>
        <w:ind w:left="4248"/>
        <w:jc w:val="center"/>
        <w:rPr>
          <w:i/>
          <w:sz w:val="22"/>
          <w:szCs w:val="22"/>
        </w:rPr>
      </w:pPr>
      <w:r w:rsidRPr="006235B9">
        <w:rPr>
          <w:i/>
          <w:sz w:val="22"/>
          <w:szCs w:val="22"/>
        </w:rPr>
        <w:t>w Poznaniu</w:t>
      </w:r>
    </w:p>
    <w:p w14:paraId="29D76A49" w14:textId="77777777" w:rsidR="006235B9" w:rsidRPr="006235B9" w:rsidRDefault="006235B9" w:rsidP="006235B9">
      <w:pPr>
        <w:ind w:left="4248"/>
        <w:jc w:val="center"/>
        <w:rPr>
          <w:i/>
          <w:sz w:val="22"/>
          <w:szCs w:val="22"/>
        </w:rPr>
      </w:pPr>
      <w:r w:rsidRPr="006235B9">
        <w:rPr>
          <w:i/>
          <w:sz w:val="22"/>
          <w:szCs w:val="22"/>
        </w:rPr>
        <w:t xml:space="preserve"> dr hab. n. med.- prof. UZ</w:t>
      </w:r>
    </w:p>
    <w:p w14:paraId="48153B80" w14:textId="77777777" w:rsidR="006235B9" w:rsidRPr="006235B9" w:rsidRDefault="006235B9" w:rsidP="006235B9">
      <w:pPr>
        <w:ind w:left="4248"/>
        <w:jc w:val="center"/>
        <w:rPr>
          <w:sz w:val="24"/>
          <w:szCs w:val="24"/>
          <w:vertAlign w:val="superscript"/>
        </w:rPr>
      </w:pPr>
      <w:r w:rsidRPr="006235B9">
        <w:rPr>
          <w:i/>
          <w:sz w:val="22"/>
          <w:szCs w:val="22"/>
        </w:rPr>
        <w:t>Dawid Murawa</w:t>
      </w:r>
    </w:p>
    <w:p w14:paraId="6979D9C9" w14:textId="3960A8A6" w:rsidR="00C236D3" w:rsidRPr="00401651" w:rsidRDefault="00C236D3" w:rsidP="00401651">
      <w:pPr>
        <w:jc w:val="right"/>
      </w:pPr>
    </w:p>
    <w:sectPr w:rsidR="00C236D3" w:rsidRPr="0040165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22919" w14:textId="77777777" w:rsidR="00CE45B3" w:rsidRDefault="00CE45B3">
      <w:r>
        <w:separator/>
      </w:r>
    </w:p>
  </w:endnote>
  <w:endnote w:type="continuationSeparator" w:id="0">
    <w:p w14:paraId="3E4AD495" w14:textId="77777777" w:rsidR="00CE45B3" w:rsidRDefault="00CE4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A51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EF25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51AB3" w14:textId="0502CD09" w:rsidR="00960CEB" w:rsidRPr="00986737" w:rsidRDefault="0031195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98889AB" wp14:editId="718B387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3911D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4BE4A3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C4E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0565E1" w14:textId="77777777" w:rsidR="009F189D" w:rsidRDefault="009F189D">
    <w:pPr>
      <w:pStyle w:val="Stopka"/>
      <w:tabs>
        <w:tab w:val="clear" w:pos="4536"/>
      </w:tabs>
      <w:jc w:val="center"/>
    </w:pPr>
  </w:p>
  <w:p w14:paraId="6422373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D11CA" w14:textId="77777777" w:rsidR="00CE45B3" w:rsidRDefault="00CE45B3">
      <w:r>
        <w:separator/>
      </w:r>
    </w:p>
  </w:footnote>
  <w:footnote w:type="continuationSeparator" w:id="0">
    <w:p w14:paraId="08CC1A78" w14:textId="77777777" w:rsidR="00CE45B3" w:rsidRDefault="00CE4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1D961" w14:textId="77777777" w:rsidR="00310FED" w:rsidRDefault="00310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B3D92" w14:textId="77777777" w:rsidR="00310FED" w:rsidRDefault="00310F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DED9E" w14:textId="77777777" w:rsidR="00310FED" w:rsidRDefault="00310F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5B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10FED"/>
    <w:rsid w:val="0031195A"/>
    <w:rsid w:val="00355C9D"/>
    <w:rsid w:val="003B6B36"/>
    <w:rsid w:val="003D72FD"/>
    <w:rsid w:val="003F57CD"/>
    <w:rsid w:val="00401651"/>
    <w:rsid w:val="00423179"/>
    <w:rsid w:val="00490DC0"/>
    <w:rsid w:val="00493F8C"/>
    <w:rsid w:val="004C7E9B"/>
    <w:rsid w:val="005640D2"/>
    <w:rsid w:val="00577BC6"/>
    <w:rsid w:val="00601802"/>
    <w:rsid w:val="006235B9"/>
    <w:rsid w:val="0069085C"/>
    <w:rsid w:val="0071603A"/>
    <w:rsid w:val="00843263"/>
    <w:rsid w:val="00861E75"/>
    <w:rsid w:val="008A26A5"/>
    <w:rsid w:val="008B7E25"/>
    <w:rsid w:val="008D7A84"/>
    <w:rsid w:val="008F318B"/>
    <w:rsid w:val="00960CEB"/>
    <w:rsid w:val="009974B1"/>
    <w:rsid w:val="009D19BD"/>
    <w:rsid w:val="009F189D"/>
    <w:rsid w:val="00A80738"/>
    <w:rsid w:val="00AD3887"/>
    <w:rsid w:val="00C236D3"/>
    <w:rsid w:val="00C37177"/>
    <w:rsid w:val="00C659E2"/>
    <w:rsid w:val="00CB0802"/>
    <w:rsid w:val="00CD7063"/>
    <w:rsid w:val="00CE45B3"/>
    <w:rsid w:val="00CF7835"/>
    <w:rsid w:val="00D665F5"/>
    <w:rsid w:val="00D7128F"/>
    <w:rsid w:val="00E22302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D5B139"/>
  <w15:chartTrackingRefBased/>
  <w15:docId w15:val="{8A27FD45-9AC1-4873-85FB-136C8E040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371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3717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3</Pages>
  <Words>461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cp:lastPrinted>2025-03-14T11:16:00Z</cp:lastPrinted>
  <dcterms:created xsi:type="dcterms:W3CDTF">2025-03-14T10:48:00Z</dcterms:created>
  <dcterms:modified xsi:type="dcterms:W3CDTF">2025-03-14T11:57:00Z</dcterms:modified>
</cp:coreProperties>
</file>