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2FC76" w14:textId="77777777" w:rsidR="00986737" w:rsidRPr="009432A1" w:rsidRDefault="00397656" w:rsidP="00D4100E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97656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97656">
        <w:rPr>
          <w:rFonts w:ascii="Arial" w:hAnsi="Arial" w:cs="Arial"/>
          <w:sz w:val="24"/>
          <w:szCs w:val="24"/>
        </w:rPr>
        <w:t>2025-03-17</w:t>
      </w:r>
    </w:p>
    <w:p w14:paraId="1DCC318E" w14:textId="77777777" w:rsidR="00397656" w:rsidRPr="00397656" w:rsidRDefault="00397656" w:rsidP="00D4100E">
      <w:pPr>
        <w:rPr>
          <w:rFonts w:ascii="Arial" w:hAnsi="Arial" w:cs="Arial"/>
          <w:b/>
          <w:bCs/>
          <w:sz w:val="24"/>
          <w:szCs w:val="24"/>
        </w:rPr>
      </w:pPr>
      <w:r w:rsidRPr="0039765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D95E3A3" w14:textId="77777777" w:rsidR="00986737" w:rsidRPr="009432A1" w:rsidRDefault="00397656" w:rsidP="00D4100E">
      <w:pPr>
        <w:rPr>
          <w:rFonts w:ascii="Arial" w:hAnsi="Arial" w:cs="Arial"/>
          <w:b/>
          <w:bCs/>
          <w:sz w:val="24"/>
          <w:szCs w:val="24"/>
        </w:rPr>
      </w:pPr>
      <w:r w:rsidRPr="0039765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A4AAFE5" w14:textId="77777777" w:rsidR="00986737" w:rsidRPr="009432A1" w:rsidRDefault="00397656" w:rsidP="00D4100E">
      <w:pPr>
        <w:rPr>
          <w:rFonts w:ascii="Arial" w:hAnsi="Arial" w:cs="Arial"/>
          <w:sz w:val="24"/>
          <w:szCs w:val="24"/>
        </w:rPr>
      </w:pPr>
      <w:r w:rsidRPr="00397656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97656">
        <w:rPr>
          <w:rFonts w:ascii="Arial" w:hAnsi="Arial" w:cs="Arial"/>
          <w:sz w:val="24"/>
          <w:szCs w:val="24"/>
        </w:rPr>
        <w:t>7/19</w:t>
      </w:r>
    </w:p>
    <w:p w14:paraId="5E4AA933" w14:textId="77777777" w:rsidR="00986737" w:rsidRPr="009432A1" w:rsidRDefault="00397656" w:rsidP="00D4100E">
      <w:pPr>
        <w:rPr>
          <w:rFonts w:ascii="Arial" w:hAnsi="Arial" w:cs="Arial"/>
          <w:sz w:val="24"/>
          <w:szCs w:val="24"/>
        </w:rPr>
      </w:pPr>
      <w:r w:rsidRPr="00397656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97656">
        <w:rPr>
          <w:rFonts w:ascii="Arial" w:hAnsi="Arial" w:cs="Arial"/>
          <w:sz w:val="24"/>
          <w:szCs w:val="24"/>
        </w:rPr>
        <w:t>Poznań</w:t>
      </w:r>
    </w:p>
    <w:p w14:paraId="3C50AB8D" w14:textId="086F8FE6" w:rsidR="00986737" w:rsidRDefault="00986737" w:rsidP="00D4100E">
      <w:pPr>
        <w:jc w:val="both"/>
        <w:rPr>
          <w:rFonts w:ascii="Arial" w:hAnsi="Arial" w:cs="Arial"/>
          <w:bCs/>
          <w:sz w:val="18"/>
          <w:szCs w:val="18"/>
        </w:rPr>
      </w:pPr>
    </w:p>
    <w:p w14:paraId="27BA3638" w14:textId="77777777" w:rsidR="00D4100E" w:rsidRDefault="00D4100E" w:rsidP="00D4100E">
      <w:pPr>
        <w:jc w:val="both"/>
        <w:rPr>
          <w:rFonts w:ascii="Arial" w:hAnsi="Arial" w:cs="Arial"/>
          <w:bCs/>
          <w:sz w:val="18"/>
          <w:szCs w:val="18"/>
        </w:rPr>
      </w:pPr>
    </w:p>
    <w:p w14:paraId="316450FC" w14:textId="77777777" w:rsidR="00D4100E" w:rsidRPr="009432A1" w:rsidRDefault="00D4100E" w:rsidP="00D4100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027AA8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D21975" w14:textId="77777777" w:rsidR="00986737" w:rsidRPr="00CF7835" w:rsidRDefault="00986737" w:rsidP="00D410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CC58477" w14:textId="77777777" w:rsidR="00986737" w:rsidRPr="00382A4A" w:rsidRDefault="00986737" w:rsidP="00D4100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0777C09" w14:textId="77777777" w:rsidR="00986737" w:rsidRPr="004E4B64" w:rsidRDefault="00986737" w:rsidP="00D4100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0773B1A" w14:textId="77777777" w:rsidTr="005A632E">
        <w:tc>
          <w:tcPr>
            <w:tcW w:w="2269" w:type="dxa"/>
            <w:shd w:val="clear" w:color="auto" w:fill="auto"/>
          </w:tcPr>
          <w:p w14:paraId="52DE2CF7" w14:textId="77777777" w:rsidR="00986737" w:rsidRPr="004E4B64" w:rsidRDefault="00986737" w:rsidP="00D410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6FEA2B" w14:textId="77777777" w:rsidR="00986737" w:rsidRPr="004E4B64" w:rsidRDefault="00397656" w:rsidP="00D41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7656">
              <w:rPr>
                <w:rFonts w:ascii="Arial" w:hAnsi="Arial" w:cs="Arial"/>
                <w:bCs/>
                <w:sz w:val="24"/>
                <w:szCs w:val="24"/>
              </w:rPr>
              <w:t>Zakup i dostawa środków higienicznych dla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97656" w:rsidRPr="004E4B64" w14:paraId="553F2D3A" w14:textId="77777777" w:rsidTr="000A75D4">
        <w:tc>
          <w:tcPr>
            <w:tcW w:w="2269" w:type="dxa"/>
            <w:shd w:val="clear" w:color="auto" w:fill="auto"/>
          </w:tcPr>
          <w:p w14:paraId="0923393A" w14:textId="77777777" w:rsidR="00397656" w:rsidRPr="004E4B64" w:rsidRDefault="00397656" w:rsidP="00D410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572550" w14:textId="77777777" w:rsidR="00397656" w:rsidRPr="004E4B64" w:rsidRDefault="00397656" w:rsidP="00D410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7656">
              <w:rPr>
                <w:rFonts w:ascii="Arial" w:hAnsi="Arial" w:cs="Arial"/>
                <w:bCs/>
                <w:sz w:val="24"/>
                <w:szCs w:val="24"/>
              </w:rPr>
              <w:t>SZW/DZP/8/2025</w:t>
            </w:r>
          </w:p>
        </w:tc>
      </w:tr>
    </w:tbl>
    <w:p w14:paraId="73B6E8A1" w14:textId="77777777" w:rsidR="00A80738" w:rsidRDefault="00A80738" w:rsidP="00D4100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C870609" w14:textId="77777777" w:rsidR="00D4100E" w:rsidRPr="00986737" w:rsidRDefault="00D4100E" w:rsidP="00D4100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B074B2B" w14:textId="70839DA6" w:rsidR="00D665F5" w:rsidRDefault="00D665F5" w:rsidP="00D4100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97656" w:rsidRPr="00397656">
        <w:rPr>
          <w:rFonts w:ascii="Arial" w:hAnsi="Arial" w:cs="Arial"/>
          <w:sz w:val="24"/>
          <w:szCs w:val="24"/>
        </w:rPr>
        <w:t>(</w:t>
      </w:r>
      <w:proofErr w:type="spellStart"/>
      <w:r w:rsidR="00397656" w:rsidRPr="00397656">
        <w:rPr>
          <w:rFonts w:ascii="Arial" w:hAnsi="Arial" w:cs="Arial"/>
          <w:sz w:val="24"/>
          <w:szCs w:val="24"/>
        </w:rPr>
        <w:t>t.j</w:t>
      </w:r>
      <w:proofErr w:type="spellEnd"/>
      <w:r w:rsidR="00397656" w:rsidRPr="00397656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2C0FE5F" w14:textId="77777777" w:rsidR="00D4100E" w:rsidRDefault="00D4100E" w:rsidP="00D4100E">
      <w:pPr>
        <w:jc w:val="both"/>
        <w:rPr>
          <w:rFonts w:ascii="Arial" w:hAnsi="Arial" w:cs="Arial"/>
          <w:sz w:val="24"/>
          <w:szCs w:val="24"/>
        </w:rPr>
      </w:pPr>
    </w:p>
    <w:p w14:paraId="59A1F7B6" w14:textId="77777777" w:rsidR="00D4100E" w:rsidRPr="00D4100E" w:rsidRDefault="00D4100E" w:rsidP="00D4100E">
      <w:pPr>
        <w:jc w:val="both"/>
        <w:rPr>
          <w:rFonts w:ascii="Arial" w:hAnsi="Arial" w:cs="Arial"/>
          <w:sz w:val="24"/>
          <w:szCs w:val="24"/>
        </w:rPr>
      </w:pPr>
      <w:r w:rsidRPr="00D4100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CC1B9B3" w14:textId="2CD601D0" w:rsidR="00D4100E" w:rsidRPr="00D4100E" w:rsidRDefault="00D4100E" w:rsidP="00D4100E">
      <w:pPr>
        <w:jc w:val="both"/>
        <w:rPr>
          <w:rFonts w:ascii="Arial" w:hAnsi="Arial" w:cs="Arial"/>
          <w:sz w:val="24"/>
          <w:szCs w:val="24"/>
        </w:rPr>
      </w:pPr>
      <w:r w:rsidRPr="00D4100E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D4100E">
        <w:rPr>
          <w:rFonts w:ascii="Arial" w:hAnsi="Arial" w:cs="Arial"/>
          <w:sz w:val="24"/>
          <w:szCs w:val="24"/>
        </w:rPr>
        <w:t>147300,68 zł brutto</w:t>
      </w:r>
    </w:p>
    <w:p w14:paraId="0A7BCE18" w14:textId="654252A1" w:rsidR="00D4100E" w:rsidRPr="00D4100E" w:rsidRDefault="00D4100E" w:rsidP="00D4100E">
      <w:pPr>
        <w:jc w:val="both"/>
        <w:rPr>
          <w:rFonts w:ascii="Arial" w:hAnsi="Arial" w:cs="Arial"/>
          <w:sz w:val="24"/>
          <w:szCs w:val="24"/>
        </w:rPr>
      </w:pPr>
      <w:r w:rsidRPr="00D4100E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D4100E">
        <w:rPr>
          <w:rFonts w:ascii="Arial" w:hAnsi="Arial" w:cs="Arial"/>
          <w:sz w:val="24"/>
          <w:szCs w:val="24"/>
        </w:rPr>
        <w:t>282017,20 zł brutto</w:t>
      </w:r>
      <w:r>
        <w:rPr>
          <w:rFonts w:ascii="Arial" w:hAnsi="Arial" w:cs="Arial"/>
          <w:sz w:val="24"/>
          <w:szCs w:val="24"/>
        </w:rPr>
        <w:t>.</w:t>
      </w:r>
    </w:p>
    <w:p w14:paraId="3A53E991" w14:textId="77777777" w:rsidR="00D4100E" w:rsidRPr="00BB547B" w:rsidRDefault="00D4100E" w:rsidP="00D4100E">
      <w:pPr>
        <w:jc w:val="both"/>
        <w:rPr>
          <w:rFonts w:ascii="Arial" w:hAnsi="Arial" w:cs="Arial"/>
          <w:sz w:val="24"/>
          <w:szCs w:val="24"/>
        </w:rPr>
      </w:pPr>
    </w:p>
    <w:p w14:paraId="71DB9300" w14:textId="77777777" w:rsidR="00A80738" w:rsidRPr="00BB547B" w:rsidRDefault="00D665F5" w:rsidP="00D4100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97656" w:rsidRPr="00397656">
        <w:rPr>
          <w:rFonts w:ascii="Arial" w:hAnsi="Arial" w:cs="Arial"/>
          <w:sz w:val="24"/>
          <w:szCs w:val="24"/>
        </w:rPr>
        <w:t>17/03/2025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97656" w:rsidRPr="0039765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F079795" w14:textId="77777777" w:rsidTr="005A632E">
        <w:tc>
          <w:tcPr>
            <w:tcW w:w="1276" w:type="dxa"/>
            <w:shd w:val="clear" w:color="auto" w:fill="F2F2F2"/>
            <w:vAlign w:val="center"/>
          </w:tcPr>
          <w:p w14:paraId="0FA353CD" w14:textId="77777777" w:rsidR="006B27ED" w:rsidRPr="00986737" w:rsidRDefault="00986737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7D28910" w14:textId="77777777" w:rsidR="006B27ED" w:rsidRPr="00986737" w:rsidRDefault="00986737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2E0D705" w14:textId="77777777" w:rsidR="006B27ED" w:rsidRPr="00986737" w:rsidRDefault="006B27ED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6A5BB19" w14:textId="77777777" w:rsidR="006B27ED" w:rsidRPr="00986737" w:rsidRDefault="006B27ED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97656" w:rsidRPr="00BB547B" w14:paraId="42DA53A2" w14:textId="77777777" w:rsidTr="000A75D4">
        <w:tc>
          <w:tcPr>
            <w:tcW w:w="1276" w:type="dxa"/>
            <w:shd w:val="clear" w:color="auto" w:fill="auto"/>
            <w:vAlign w:val="center"/>
          </w:tcPr>
          <w:p w14:paraId="714EFF60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7F451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C54BDBE" w14:textId="54204135" w:rsidR="00397656" w:rsidRPr="00986737" w:rsidRDefault="00D4100E" w:rsidP="00D4100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PPHU </w:t>
            </w:r>
            <w:r w:rsidR="00397656" w:rsidRPr="00397656">
              <w:rPr>
                <w:rFonts w:ascii="Arial" w:hAnsi="Arial" w:cs="Arial"/>
                <w:sz w:val="24"/>
                <w:szCs w:val="24"/>
              </w:rPr>
              <w:t xml:space="preserve">Alga Paweł </w:t>
            </w:r>
            <w:proofErr w:type="spellStart"/>
            <w:r w:rsidR="00397656" w:rsidRPr="00397656">
              <w:rPr>
                <w:rFonts w:ascii="Arial" w:hAnsi="Arial" w:cs="Arial"/>
                <w:sz w:val="24"/>
                <w:szCs w:val="24"/>
              </w:rPr>
              <w:t>Pinkowski</w:t>
            </w:r>
            <w:proofErr w:type="spellEnd"/>
          </w:p>
          <w:p w14:paraId="29FFCE4F" w14:textId="77777777" w:rsidR="00397656" w:rsidRPr="00986737" w:rsidRDefault="00397656" w:rsidP="00D4100E">
            <w:pPr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9A6D96" w14:textId="77777777" w:rsidR="00397656" w:rsidRPr="00986737" w:rsidRDefault="00397656" w:rsidP="00D410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63-430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Wierzbno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6AF8DF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127 693.12 zł</w:t>
            </w:r>
          </w:p>
        </w:tc>
      </w:tr>
      <w:tr w:rsidR="00397656" w:rsidRPr="00BB547B" w14:paraId="7EF8FBBE" w14:textId="77777777" w:rsidTr="000A75D4">
        <w:tc>
          <w:tcPr>
            <w:tcW w:w="1276" w:type="dxa"/>
            <w:shd w:val="clear" w:color="auto" w:fill="auto"/>
            <w:vAlign w:val="center"/>
          </w:tcPr>
          <w:p w14:paraId="4CC758C6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A5857D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6FED2EA" w14:textId="77777777" w:rsidR="00397656" w:rsidRPr="00986737" w:rsidRDefault="00397656" w:rsidP="00D4100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7656">
              <w:rPr>
                <w:rFonts w:ascii="Arial" w:hAnsi="Arial" w:cs="Arial"/>
                <w:sz w:val="24"/>
                <w:szCs w:val="24"/>
              </w:rPr>
              <w:t>Higma</w:t>
            </w:r>
            <w:proofErr w:type="spellEnd"/>
            <w:r w:rsidRPr="00397656">
              <w:rPr>
                <w:rFonts w:ascii="Arial" w:hAnsi="Arial" w:cs="Arial"/>
                <w:sz w:val="24"/>
                <w:szCs w:val="24"/>
              </w:rPr>
              <w:t xml:space="preserve"> Service Sp. z o.o.</w:t>
            </w:r>
          </w:p>
          <w:p w14:paraId="58EE5849" w14:textId="77777777" w:rsidR="00397656" w:rsidRPr="00986737" w:rsidRDefault="00397656" w:rsidP="00D4100E">
            <w:pPr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Gosławicka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BDDD55" w14:textId="77777777" w:rsidR="00397656" w:rsidRPr="00986737" w:rsidRDefault="00397656" w:rsidP="00D410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45-446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E0E689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275 520.00 zł</w:t>
            </w:r>
          </w:p>
        </w:tc>
      </w:tr>
      <w:tr w:rsidR="00397656" w:rsidRPr="00BB547B" w14:paraId="23B9298D" w14:textId="77777777" w:rsidTr="000A75D4">
        <w:tc>
          <w:tcPr>
            <w:tcW w:w="1276" w:type="dxa"/>
            <w:shd w:val="clear" w:color="auto" w:fill="auto"/>
            <w:vAlign w:val="center"/>
          </w:tcPr>
          <w:p w14:paraId="30DEB078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4BC97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E63D442" w14:textId="77777777" w:rsidR="00397656" w:rsidRPr="00986737" w:rsidRDefault="00397656" w:rsidP="00D4100E">
            <w:pPr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JOBIKO THU Sp. z o.o.</w:t>
            </w:r>
          </w:p>
          <w:p w14:paraId="76D2B4ED" w14:textId="28FF283C" w:rsidR="00397656" w:rsidRPr="00986737" w:rsidRDefault="00D4100E" w:rsidP="00D4100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Os</w:t>
            </w:r>
            <w:r w:rsidR="00397656" w:rsidRPr="00397656">
              <w:rPr>
                <w:rFonts w:ascii="Arial" w:hAnsi="Arial" w:cs="Arial"/>
                <w:sz w:val="24"/>
                <w:szCs w:val="24"/>
              </w:rPr>
              <w:t>.Wichrowe</w:t>
            </w:r>
            <w:proofErr w:type="spellEnd"/>
            <w:r w:rsidR="00397656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7656" w:rsidRPr="00397656">
              <w:rPr>
                <w:rFonts w:ascii="Arial" w:hAnsi="Arial" w:cs="Arial"/>
                <w:sz w:val="24"/>
                <w:szCs w:val="24"/>
              </w:rPr>
              <w:t>9</w:t>
            </w:r>
            <w:r w:rsidR="00397656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73D6D8" w14:textId="77777777" w:rsidR="00397656" w:rsidRPr="00986737" w:rsidRDefault="00397656" w:rsidP="00D410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62,200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Dalki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05E1ED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143 907.34 zł</w:t>
            </w:r>
          </w:p>
        </w:tc>
      </w:tr>
      <w:tr w:rsidR="00397656" w:rsidRPr="00BB547B" w14:paraId="7C602B18" w14:textId="77777777" w:rsidTr="000A75D4">
        <w:tc>
          <w:tcPr>
            <w:tcW w:w="1276" w:type="dxa"/>
            <w:shd w:val="clear" w:color="auto" w:fill="auto"/>
            <w:vAlign w:val="center"/>
          </w:tcPr>
          <w:p w14:paraId="117BC1A5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C08BFD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CC759D4" w14:textId="77777777" w:rsidR="00397656" w:rsidRPr="00986737" w:rsidRDefault="00397656" w:rsidP="00D4100E">
            <w:pPr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Flesz Sp. z o.o.</w:t>
            </w:r>
          </w:p>
          <w:p w14:paraId="26CDE997" w14:textId="77777777" w:rsidR="00397656" w:rsidRPr="00986737" w:rsidRDefault="00397656" w:rsidP="00D4100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7656">
              <w:rPr>
                <w:rFonts w:ascii="Arial" w:hAnsi="Arial" w:cs="Arial"/>
                <w:sz w:val="24"/>
                <w:szCs w:val="24"/>
              </w:rPr>
              <w:t>Cieślewskich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25F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871BF3" w14:textId="77777777" w:rsidR="00397656" w:rsidRPr="00986737" w:rsidRDefault="00397656" w:rsidP="00D410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03-017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765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807CE" w14:textId="77777777" w:rsidR="00397656" w:rsidRPr="00986737" w:rsidRDefault="00397656" w:rsidP="00D410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7656">
              <w:rPr>
                <w:rFonts w:ascii="Arial" w:hAnsi="Arial" w:cs="Arial"/>
                <w:sz w:val="24"/>
                <w:szCs w:val="24"/>
              </w:rPr>
              <w:t>143 169.93 zł</w:t>
            </w:r>
          </w:p>
        </w:tc>
      </w:tr>
    </w:tbl>
    <w:p w14:paraId="184D085B" w14:textId="77777777" w:rsidR="00D4100E" w:rsidRDefault="00D4100E" w:rsidP="00D410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0623FF1" w14:textId="5FB75BE3" w:rsidR="00A80738" w:rsidRDefault="00A80738" w:rsidP="00D410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1CD90D9" w14:textId="77777777" w:rsidR="00C76F8A" w:rsidRDefault="00C76F8A" w:rsidP="00D410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E7F9824" w14:textId="77777777" w:rsidR="00C76F8A" w:rsidRPr="00BC0F44" w:rsidRDefault="00C76F8A" w:rsidP="00C76F8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3FFC70EC" w14:textId="77777777" w:rsidR="00C76F8A" w:rsidRPr="00BC0F44" w:rsidRDefault="00C76F8A" w:rsidP="00C76F8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5284F163" w14:textId="77777777" w:rsidR="00C76F8A" w:rsidRPr="00E935D6" w:rsidRDefault="00C76F8A" w:rsidP="00C76F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BC0F44">
        <w:rPr>
          <w:sz w:val="22"/>
          <w:szCs w:val="22"/>
        </w:rPr>
        <w:t>Dawid Murawa</w:t>
      </w:r>
    </w:p>
    <w:p w14:paraId="468DFDC7" w14:textId="77777777" w:rsidR="00C76F8A" w:rsidRPr="00BB547B" w:rsidRDefault="00C76F8A" w:rsidP="00D410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76F8A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C6E17" w14:textId="77777777" w:rsidR="002244CA" w:rsidRDefault="002244CA">
      <w:r>
        <w:separator/>
      </w:r>
    </w:p>
  </w:endnote>
  <w:endnote w:type="continuationSeparator" w:id="0">
    <w:p w14:paraId="36E9B899" w14:textId="77777777" w:rsidR="002244CA" w:rsidRDefault="00224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AB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9EA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52A9B" w14:textId="379223DF" w:rsidR="00986737" w:rsidRPr="00986737" w:rsidRDefault="00C76F8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808002E" wp14:editId="2E8B784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77BB2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005F7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C3F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C0696" w14:textId="77777777" w:rsidR="009F189D" w:rsidRDefault="009F189D">
    <w:pPr>
      <w:pStyle w:val="Stopka"/>
      <w:tabs>
        <w:tab w:val="clear" w:pos="4536"/>
      </w:tabs>
      <w:jc w:val="center"/>
    </w:pPr>
  </w:p>
  <w:p w14:paraId="13A565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E6E7" w14:textId="77777777" w:rsidR="002244CA" w:rsidRDefault="002244CA">
      <w:r>
        <w:separator/>
      </w:r>
    </w:p>
  </w:footnote>
  <w:footnote w:type="continuationSeparator" w:id="0">
    <w:p w14:paraId="39914750" w14:textId="77777777" w:rsidR="002244CA" w:rsidRDefault="00224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CB18" w14:textId="77777777" w:rsidR="00397656" w:rsidRDefault="00397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CB46" w14:textId="77777777" w:rsidR="00397656" w:rsidRDefault="003976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78927" w14:textId="77777777" w:rsidR="00397656" w:rsidRDefault="003976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4CA"/>
    <w:rsid w:val="00007727"/>
    <w:rsid w:val="00017720"/>
    <w:rsid w:val="00035488"/>
    <w:rsid w:val="000D7F25"/>
    <w:rsid w:val="000E00E5"/>
    <w:rsid w:val="00173B20"/>
    <w:rsid w:val="001C69FF"/>
    <w:rsid w:val="002244CA"/>
    <w:rsid w:val="0023318D"/>
    <w:rsid w:val="0035250E"/>
    <w:rsid w:val="0039765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76F8A"/>
    <w:rsid w:val="00C82837"/>
    <w:rsid w:val="00CA3D66"/>
    <w:rsid w:val="00CB0802"/>
    <w:rsid w:val="00D4100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E1650"/>
  <w15:chartTrackingRefBased/>
  <w15:docId w15:val="{7362ACFC-4CA1-4A66-AD00-3FC5607A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8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6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6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24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22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32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66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03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66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0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2025-03-17T08:54:00Z</cp:lastPrinted>
  <dcterms:created xsi:type="dcterms:W3CDTF">2025-03-17T08:55:00Z</dcterms:created>
  <dcterms:modified xsi:type="dcterms:W3CDTF">2025-03-17T08:55:00Z</dcterms:modified>
</cp:coreProperties>
</file>