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453BA" w14:textId="76B119B4" w:rsidR="00081D13" w:rsidRPr="009A2833" w:rsidRDefault="00DC449C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9A2833">
        <w:rPr>
          <w:rFonts w:ascii="Cambria" w:hAnsi="Cambria" w:cs="Arial"/>
        </w:rPr>
        <w:t>Poznań</w:t>
      </w:r>
      <w:r w:rsidR="00081D13" w:rsidRPr="009A2833">
        <w:rPr>
          <w:rFonts w:ascii="Cambria" w:hAnsi="Cambria" w:cs="Arial"/>
        </w:rPr>
        <w:t xml:space="preserve"> dnia: </w:t>
      </w:r>
      <w:r w:rsidRPr="009A2833">
        <w:rPr>
          <w:rFonts w:ascii="Cambria" w:hAnsi="Cambria" w:cs="Arial"/>
        </w:rPr>
        <w:t>2025-03-17</w:t>
      </w:r>
    </w:p>
    <w:p w14:paraId="23AC478F" w14:textId="0224E9FD" w:rsidR="00081D13" w:rsidRPr="009A2833" w:rsidRDefault="009A2833" w:rsidP="00081D13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>
        <w:rPr>
          <w:rFonts w:ascii="Cambria" w:hAnsi="Cambria" w:cs="Arial"/>
          <w:b/>
          <w:bCs/>
        </w:rPr>
        <w:t>ZP3/3793</w:t>
      </w:r>
    </w:p>
    <w:p w14:paraId="2341ED97" w14:textId="77777777" w:rsidR="00081D13" w:rsidRPr="009A283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9A2833" w14:paraId="7421DCDE" w14:textId="77777777" w:rsidTr="00C13EA9">
        <w:tc>
          <w:tcPr>
            <w:tcW w:w="10065" w:type="dxa"/>
            <w:shd w:val="clear" w:color="auto" w:fill="F2F2F2"/>
            <w:hideMark/>
          </w:tcPr>
          <w:p w14:paraId="33447144" w14:textId="77777777" w:rsidR="00081D13" w:rsidRPr="009A2833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9A2833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3BA10C2" w14:textId="77777777" w:rsidR="00081D13" w:rsidRPr="009A2833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9A2833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22338DE" w14:textId="77777777" w:rsidR="00081D13" w:rsidRPr="009A2833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2F01C928" w14:textId="77777777" w:rsidR="009A2833" w:rsidRPr="00526A42" w:rsidRDefault="009A2833" w:rsidP="009A2833">
      <w:pPr>
        <w:spacing w:after="120"/>
        <w:jc w:val="both"/>
        <w:rPr>
          <w:rFonts w:ascii="Cambria" w:eastAsia="Calibri" w:hAnsi="Cambria" w:cs="Arial"/>
          <w:sz w:val="20"/>
          <w:szCs w:val="20"/>
          <w:lang w:eastAsia="en-US"/>
        </w:rPr>
      </w:pPr>
      <w:r w:rsidRPr="00526A42">
        <w:rPr>
          <w:rFonts w:ascii="Cambria" w:eastAsia="Calibri" w:hAnsi="Cambria" w:cs="Arial"/>
          <w:sz w:val="20"/>
          <w:szCs w:val="20"/>
          <w:lang w:eastAsia="en-US"/>
        </w:rPr>
        <w:t xml:space="preserve">Dotyczy </w:t>
      </w:r>
      <w:r w:rsidRPr="00526A42">
        <w:rPr>
          <w:rFonts w:ascii="Cambria" w:hAnsi="Cambria" w:cs="Arial"/>
          <w:sz w:val="20"/>
          <w:szCs w:val="20"/>
        </w:rPr>
        <w:t xml:space="preserve">postępowania o udzielenie zamówienia publicznego na </w:t>
      </w:r>
      <w:r w:rsidRPr="00526A42">
        <w:rPr>
          <w:rFonts w:ascii="Cambria" w:hAnsi="Cambria" w:cs="Arial"/>
          <w:bCs/>
          <w:sz w:val="20"/>
          <w:szCs w:val="20"/>
        </w:rPr>
        <w:t xml:space="preserve">modernizację (projekt i wykonanie)  nadrzędnego systemu BMS w budynku Collegium </w:t>
      </w:r>
      <w:proofErr w:type="spellStart"/>
      <w:r w:rsidRPr="00526A42">
        <w:rPr>
          <w:rFonts w:ascii="Cambria" w:hAnsi="Cambria" w:cs="Arial"/>
          <w:bCs/>
          <w:sz w:val="20"/>
          <w:szCs w:val="20"/>
        </w:rPr>
        <w:t>Biologicum</w:t>
      </w:r>
      <w:proofErr w:type="spellEnd"/>
      <w:r w:rsidRPr="00526A42">
        <w:rPr>
          <w:rFonts w:ascii="Cambria" w:hAnsi="Cambria" w:cs="Arial"/>
          <w:bCs/>
          <w:sz w:val="20"/>
          <w:szCs w:val="20"/>
        </w:rPr>
        <w:t xml:space="preserve"> przy ul. Uniwersytetu Poznańskiego 6 w Poznaniu</w:t>
      </w:r>
    </w:p>
    <w:p w14:paraId="6E21D3BD" w14:textId="77777777" w:rsidR="00081D13" w:rsidRPr="009A2833" w:rsidRDefault="00081D13" w:rsidP="009A283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22C4E196" w14:textId="1C709176" w:rsidR="00081D13" w:rsidRPr="009A2833" w:rsidRDefault="00C65E53" w:rsidP="009A2833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bCs/>
        </w:rPr>
      </w:pPr>
      <w:r w:rsidRPr="009A2833">
        <w:rPr>
          <w:rFonts w:ascii="Cambria" w:hAnsi="Cambria" w:cs="Arial"/>
        </w:rPr>
        <w:t xml:space="preserve">Zamawiający, </w:t>
      </w:r>
      <w:r w:rsidR="00DC449C" w:rsidRPr="009A2833">
        <w:rPr>
          <w:rFonts w:ascii="Cambria" w:hAnsi="Cambria" w:cs="Arial"/>
          <w:b/>
        </w:rPr>
        <w:t>Uniwersytet im. Adama Mickiewicza w Poznaniu</w:t>
      </w:r>
      <w:r w:rsidRPr="009A2833">
        <w:rPr>
          <w:rFonts w:ascii="Cambria" w:hAnsi="Cambria" w:cs="Arial"/>
        </w:rPr>
        <w:t xml:space="preserve">, działając na podstawie art. 253 </w:t>
      </w:r>
      <w:r w:rsidR="00A17CDB" w:rsidRPr="009A2833">
        <w:rPr>
          <w:rFonts w:ascii="Cambria" w:hAnsi="Cambria" w:cs="Arial"/>
        </w:rPr>
        <w:t xml:space="preserve">ust. 1 pkt. 1 i </w:t>
      </w:r>
      <w:r w:rsidRPr="009A2833">
        <w:rPr>
          <w:rFonts w:ascii="Cambria" w:hAnsi="Cambria" w:cs="Arial"/>
        </w:rPr>
        <w:t xml:space="preserve">ust. </w:t>
      </w:r>
      <w:r w:rsidR="00A17CDB" w:rsidRPr="009A2833">
        <w:rPr>
          <w:rFonts w:ascii="Cambria" w:hAnsi="Cambria" w:cs="Arial"/>
        </w:rPr>
        <w:t>2</w:t>
      </w:r>
      <w:r w:rsidRPr="009A2833">
        <w:rPr>
          <w:rFonts w:ascii="Cambria" w:hAnsi="Cambria" w:cs="Arial"/>
        </w:rPr>
        <w:t xml:space="preserve"> </w:t>
      </w:r>
      <w:r w:rsidR="00081D13" w:rsidRPr="009A2833">
        <w:rPr>
          <w:rFonts w:ascii="Cambria" w:hAnsi="Cambria" w:cs="Arial"/>
        </w:rPr>
        <w:t xml:space="preserve">ustawy z dnia 11 września 2019r. Prawo zamówień publicznych </w:t>
      </w:r>
      <w:r w:rsidR="00DC449C" w:rsidRPr="009A2833">
        <w:rPr>
          <w:rFonts w:ascii="Cambria" w:hAnsi="Cambria" w:cs="Arial"/>
        </w:rPr>
        <w:t>(</w:t>
      </w:r>
      <w:proofErr w:type="spellStart"/>
      <w:r w:rsidR="00DC449C" w:rsidRPr="009A2833">
        <w:rPr>
          <w:rFonts w:ascii="Cambria" w:hAnsi="Cambria" w:cs="Arial"/>
        </w:rPr>
        <w:t>t.j</w:t>
      </w:r>
      <w:proofErr w:type="spellEnd"/>
      <w:r w:rsidR="00DC449C" w:rsidRPr="009A2833">
        <w:rPr>
          <w:rFonts w:ascii="Cambria" w:hAnsi="Cambria" w:cs="Arial"/>
        </w:rPr>
        <w:t>. Dz. U. z 2024 poz. 1320)</w:t>
      </w:r>
      <w:r w:rsidR="00081D13" w:rsidRPr="009A2833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9A2833">
        <w:rPr>
          <w:rFonts w:ascii="Cambria" w:hAnsi="Cambria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C449C" w:rsidRPr="009A2833" w14:paraId="2255F770" w14:textId="77777777" w:rsidTr="009A28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62637C70" w14:textId="5161E716" w:rsidR="00DC449C" w:rsidRPr="009A2833" w:rsidRDefault="00DC449C" w:rsidP="009A2833">
            <w:pPr>
              <w:spacing w:before="80"/>
              <w:ind w:left="209"/>
              <w:jc w:val="both"/>
              <w:rPr>
                <w:rFonts w:ascii="Cambria" w:hAnsi="Cambria" w:cs="Arial"/>
                <w:b/>
              </w:rPr>
            </w:pPr>
            <w:r w:rsidRPr="009A2833">
              <w:rPr>
                <w:rFonts w:ascii="Cambria" w:hAnsi="Cambria" w:cs="Arial"/>
                <w:b/>
              </w:rPr>
              <w:t>STERBIT Sp. z o.o.</w:t>
            </w:r>
          </w:p>
          <w:p w14:paraId="1DA9B3C6" w14:textId="7458B05B" w:rsidR="00DC449C" w:rsidRPr="009A2833" w:rsidRDefault="009A2833" w:rsidP="009A2833">
            <w:pPr>
              <w:ind w:left="209"/>
              <w:jc w:val="both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Cs/>
              </w:rPr>
              <w:t xml:space="preserve">Ul. </w:t>
            </w:r>
            <w:r w:rsidR="00DC449C" w:rsidRPr="009A2833">
              <w:rPr>
                <w:rFonts w:ascii="Cambria" w:hAnsi="Cambria" w:cs="Arial"/>
                <w:bCs/>
              </w:rPr>
              <w:t>Warszawska</w:t>
            </w:r>
            <w:r w:rsidR="00DC449C" w:rsidRPr="009A2833">
              <w:rPr>
                <w:rFonts w:ascii="Cambria" w:hAnsi="Cambria" w:cs="Arial"/>
                <w:bCs/>
              </w:rPr>
              <w:t xml:space="preserve"> </w:t>
            </w:r>
            <w:r w:rsidR="00DC449C" w:rsidRPr="009A2833">
              <w:rPr>
                <w:rFonts w:ascii="Cambria" w:hAnsi="Cambria" w:cs="Arial"/>
                <w:bCs/>
              </w:rPr>
              <w:t>94</w:t>
            </w:r>
            <w:r w:rsidR="00DC449C" w:rsidRPr="009A2833">
              <w:rPr>
                <w:rFonts w:ascii="Cambria" w:hAnsi="Cambria" w:cs="Arial"/>
                <w:bCs/>
              </w:rPr>
              <w:t xml:space="preserve"> </w:t>
            </w:r>
          </w:p>
          <w:p w14:paraId="126279AA" w14:textId="290D14DD" w:rsidR="00DC449C" w:rsidRPr="009A2833" w:rsidRDefault="00DC449C" w:rsidP="009A2833">
            <w:pPr>
              <w:ind w:left="209"/>
              <w:jc w:val="both"/>
              <w:rPr>
                <w:rFonts w:ascii="Cambria" w:hAnsi="Cambria" w:cs="Arial"/>
                <w:bCs/>
              </w:rPr>
            </w:pPr>
            <w:r w:rsidRPr="009A2833">
              <w:rPr>
                <w:rFonts w:ascii="Cambria" w:hAnsi="Cambria" w:cs="Arial"/>
                <w:bCs/>
              </w:rPr>
              <w:t>61-047</w:t>
            </w:r>
            <w:r w:rsidRPr="009A2833">
              <w:rPr>
                <w:rFonts w:ascii="Cambria" w:hAnsi="Cambria" w:cs="Arial"/>
                <w:bCs/>
              </w:rPr>
              <w:t xml:space="preserve"> </w:t>
            </w:r>
            <w:r w:rsidRPr="009A2833">
              <w:rPr>
                <w:rFonts w:ascii="Cambria" w:hAnsi="Cambria" w:cs="Arial"/>
                <w:bCs/>
              </w:rPr>
              <w:t>Poznań</w:t>
            </w:r>
          </w:p>
          <w:p w14:paraId="66E23437" w14:textId="1833BC20" w:rsidR="00DC449C" w:rsidRPr="009A2833" w:rsidRDefault="00DC449C" w:rsidP="009A2833">
            <w:pPr>
              <w:spacing w:before="120" w:after="40"/>
              <w:ind w:left="209"/>
              <w:jc w:val="both"/>
              <w:rPr>
                <w:rFonts w:ascii="Cambria" w:hAnsi="Cambria" w:cs="Arial"/>
              </w:rPr>
            </w:pPr>
            <w:r w:rsidRPr="009A2833">
              <w:rPr>
                <w:rFonts w:ascii="Cambria" w:hAnsi="Cambria" w:cs="Arial"/>
              </w:rPr>
              <w:t>za cenę wykonania przedmiotu zamówienia w wysokości</w:t>
            </w:r>
            <w:bookmarkStart w:id="1" w:name="p360105_01"/>
            <w:r w:rsidRPr="009A2833">
              <w:rPr>
                <w:rFonts w:ascii="Cambria" w:hAnsi="Cambria" w:cs="Arial"/>
              </w:rPr>
              <w:t xml:space="preserve"> </w:t>
            </w:r>
            <w:bookmarkEnd w:id="1"/>
            <w:r w:rsidRPr="009A2833">
              <w:rPr>
                <w:rFonts w:ascii="Cambria" w:hAnsi="Cambria" w:cs="Arial"/>
                <w:b/>
              </w:rPr>
              <w:t>258 300.00 zł</w:t>
            </w:r>
            <w:r w:rsidRPr="009A2833">
              <w:rPr>
                <w:rFonts w:ascii="Cambria" w:hAnsi="Cambria" w:cs="Arial"/>
                <w:b/>
              </w:rPr>
              <w:t xml:space="preserve"> brutto</w:t>
            </w:r>
            <w:r w:rsidRPr="009A2833">
              <w:rPr>
                <w:rFonts w:ascii="Cambria" w:hAnsi="Cambria" w:cs="Arial"/>
                <w:bCs/>
              </w:rPr>
              <w:t>.</w:t>
            </w:r>
          </w:p>
          <w:p w14:paraId="296EFFBE" w14:textId="00E1286A" w:rsidR="00DC449C" w:rsidRPr="009A2833" w:rsidRDefault="00DC449C" w:rsidP="009A2833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209"/>
              <w:jc w:val="both"/>
              <w:rPr>
                <w:rFonts w:ascii="Cambria" w:hAnsi="Cambria" w:cs="Arial"/>
              </w:rPr>
            </w:pPr>
            <w:r w:rsidRPr="009A2833">
              <w:rPr>
                <w:rFonts w:ascii="Cambria" w:hAnsi="Cambria" w:cs="Arial"/>
              </w:rPr>
              <w:t>Uzasadnienie: 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2C755D0F" w14:textId="77777777" w:rsidR="00081D13" w:rsidRPr="009A2833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9A2833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9A2833">
        <w:rPr>
          <w:rFonts w:ascii="Cambria" w:hAnsi="Cambria" w:cs="Arial"/>
          <w:color w:val="000000"/>
        </w:rPr>
        <w:t>: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56"/>
        <w:gridCol w:w="2410"/>
        <w:gridCol w:w="1417"/>
        <w:gridCol w:w="1276"/>
      </w:tblGrid>
      <w:tr w:rsidR="009A2833" w:rsidRPr="00526A42" w14:paraId="273D922C" w14:textId="77777777" w:rsidTr="00A75D58">
        <w:tc>
          <w:tcPr>
            <w:tcW w:w="851" w:type="dxa"/>
            <w:vAlign w:val="center"/>
          </w:tcPr>
          <w:p w14:paraId="62513DEB" w14:textId="77777777" w:rsidR="009A2833" w:rsidRPr="00526A42" w:rsidRDefault="009A2833" w:rsidP="00A75D58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26A42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3856" w:type="dxa"/>
            <w:vAlign w:val="center"/>
          </w:tcPr>
          <w:p w14:paraId="61C13BEF" w14:textId="77777777" w:rsidR="009A2833" w:rsidRPr="00526A42" w:rsidRDefault="009A2833" w:rsidP="00A75D58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proofErr w:type="spellStart"/>
            <w:r w:rsidRPr="00526A42">
              <w:rPr>
                <w:rFonts w:ascii="Cambria" w:hAnsi="Cambria" w:cs="Arial"/>
                <w:b/>
                <w:sz w:val="22"/>
                <w:szCs w:val="22"/>
              </w:rPr>
              <w:t>Graphen</w:t>
            </w:r>
            <w:proofErr w:type="spellEnd"/>
            <w:r w:rsidRPr="00526A42">
              <w:rPr>
                <w:rFonts w:ascii="Cambria" w:hAnsi="Cambria" w:cs="Arial"/>
                <w:b/>
                <w:sz w:val="22"/>
                <w:szCs w:val="22"/>
              </w:rPr>
              <w:t xml:space="preserve"> Sp. z o.o.</w:t>
            </w:r>
          </w:p>
          <w:p w14:paraId="4D251850" w14:textId="77777777" w:rsidR="009A2833" w:rsidRPr="00526A42" w:rsidRDefault="009A2833" w:rsidP="00A75D58">
            <w:pPr>
              <w:pStyle w:val="Zwykytekst"/>
              <w:spacing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 xml:space="preserve">Ul. </w:t>
            </w:r>
            <w:r w:rsidRPr="00526A42">
              <w:rPr>
                <w:rFonts w:ascii="Cambria" w:hAnsi="Cambria" w:cs="Arial"/>
                <w:bCs/>
                <w:sz w:val="22"/>
                <w:szCs w:val="22"/>
              </w:rPr>
              <w:t xml:space="preserve">Józefa Łęgowskiego 3 </w:t>
            </w:r>
          </w:p>
          <w:p w14:paraId="2322A2C2" w14:textId="77777777" w:rsidR="009A2833" w:rsidRPr="00526A42" w:rsidRDefault="009A2833" w:rsidP="00A75D58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526A42">
              <w:rPr>
                <w:rFonts w:ascii="Cambria" w:hAnsi="Cambria" w:cs="Arial"/>
                <w:bCs/>
                <w:sz w:val="22"/>
                <w:szCs w:val="22"/>
              </w:rPr>
              <w:t>60-689 Poznań</w:t>
            </w:r>
          </w:p>
        </w:tc>
        <w:tc>
          <w:tcPr>
            <w:tcW w:w="2410" w:type="dxa"/>
            <w:vAlign w:val="center"/>
          </w:tcPr>
          <w:p w14:paraId="02CAC353" w14:textId="77777777" w:rsidR="009A2833" w:rsidRDefault="009A2833" w:rsidP="00A75D58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321 720,37 zł brutto</w:t>
            </w:r>
          </w:p>
          <w:p w14:paraId="37B3E846" w14:textId="77777777" w:rsidR="009A2833" w:rsidRPr="00526A42" w:rsidRDefault="009A2833" w:rsidP="00A75D58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26A42">
              <w:rPr>
                <w:rFonts w:ascii="Cambria" w:hAnsi="Cambria" w:cs="Arial"/>
                <w:sz w:val="22"/>
                <w:szCs w:val="22"/>
              </w:rPr>
              <w:t xml:space="preserve">  48,17</w:t>
            </w:r>
          </w:p>
        </w:tc>
        <w:tc>
          <w:tcPr>
            <w:tcW w:w="1417" w:type="dxa"/>
            <w:vAlign w:val="center"/>
          </w:tcPr>
          <w:p w14:paraId="0BE283DA" w14:textId="77777777" w:rsidR="009A2833" w:rsidRDefault="009A2833" w:rsidP="00A75D58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30 dni</w:t>
            </w:r>
            <w:r w:rsidRPr="00526A42">
              <w:rPr>
                <w:rFonts w:ascii="Cambria" w:hAnsi="Cambria" w:cs="Arial"/>
                <w:sz w:val="22"/>
                <w:szCs w:val="22"/>
              </w:rPr>
              <w:t xml:space="preserve"> </w:t>
            </w:r>
          </w:p>
          <w:p w14:paraId="0BE8F214" w14:textId="77777777" w:rsidR="009A2833" w:rsidRPr="00526A42" w:rsidRDefault="009A2833" w:rsidP="00A75D58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26A42">
              <w:rPr>
                <w:rFonts w:ascii="Cambria" w:hAnsi="Cambria" w:cs="Arial"/>
                <w:sz w:val="22"/>
                <w:szCs w:val="22"/>
              </w:rPr>
              <w:t xml:space="preserve"> 40,00</w:t>
            </w:r>
          </w:p>
        </w:tc>
        <w:tc>
          <w:tcPr>
            <w:tcW w:w="1276" w:type="dxa"/>
            <w:vAlign w:val="center"/>
          </w:tcPr>
          <w:p w14:paraId="029B9F5E" w14:textId="77777777" w:rsidR="009A2833" w:rsidRPr="00526A42" w:rsidRDefault="009A2833" w:rsidP="00A75D58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26A42">
              <w:rPr>
                <w:rFonts w:ascii="Cambria" w:hAnsi="Cambria" w:cs="Arial"/>
                <w:sz w:val="22"/>
                <w:szCs w:val="22"/>
              </w:rPr>
              <w:t xml:space="preserve">  88,17</w:t>
            </w:r>
          </w:p>
        </w:tc>
      </w:tr>
      <w:tr w:rsidR="009A2833" w:rsidRPr="00526A42" w14:paraId="30788B92" w14:textId="77777777" w:rsidTr="00A75D58">
        <w:tc>
          <w:tcPr>
            <w:tcW w:w="851" w:type="dxa"/>
            <w:vAlign w:val="center"/>
          </w:tcPr>
          <w:p w14:paraId="001D5E3C" w14:textId="77777777" w:rsidR="009A2833" w:rsidRPr="00526A42" w:rsidRDefault="009A2833" w:rsidP="00A75D58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26A42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3856" w:type="dxa"/>
            <w:vAlign w:val="center"/>
          </w:tcPr>
          <w:p w14:paraId="01B4C96A" w14:textId="77777777" w:rsidR="009A2833" w:rsidRPr="00526A42" w:rsidRDefault="009A2833" w:rsidP="00A75D58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proofErr w:type="spellStart"/>
            <w:r w:rsidRPr="00526A42">
              <w:rPr>
                <w:rFonts w:ascii="Cambria" w:hAnsi="Cambria" w:cs="Arial"/>
                <w:b/>
                <w:sz w:val="22"/>
                <w:szCs w:val="22"/>
              </w:rPr>
              <w:t>EnergoSter</w:t>
            </w:r>
            <w:proofErr w:type="spellEnd"/>
            <w:r w:rsidRPr="00526A42">
              <w:rPr>
                <w:rFonts w:ascii="Cambria" w:hAnsi="Cambria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0F9FA208" w14:textId="77777777" w:rsidR="009A2833" w:rsidRPr="00526A42" w:rsidRDefault="009A2833" w:rsidP="00A75D58">
            <w:pPr>
              <w:pStyle w:val="Zwykytekst"/>
              <w:spacing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526A42">
              <w:rPr>
                <w:rFonts w:ascii="Cambria" w:hAnsi="Cambria" w:cs="Arial"/>
                <w:bCs/>
                <w:sz w:val="22"/>
                <w:szCs w:val="22"/>
              </w:rPr>
              <w:t>ul. Jana Nowaka-Jeziorańskiego 7 /116</w:t>
            </w:r>
          </w:p>
          <w:p w14:paraId="7A17C96F" w14:textId="77777777" w:rsidR="009A2833" w:rsidRPr="00526A42" w:rsidRDefault="009A2833" w:rsidP="00A75D58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526A42">
              <w:rPr>
                <w:rFonts w:ascii="Cambria" w:hAnsi="Cambria" w:cs="Arial"/>
                <w:bCs/>
                <w:sz w:val="22"/>
                <w:szCs w:val="22"/>
              </w:rPr>
              <w:t>03-984 Warszawa</w:t>
            </w:r>
          </w:p>
        </w:tc>
        <w:tc>
          <w:tcPr>
            <w:tcW w:w="2410" w:type="dxa"/>
            <w:vAlign w:val="center"/>
          </w:tcPr>
          <w:p w14:paraId="7D979EA5" w14:textId="77777777" w:rsidR="009A2833" w:rsidRDefault="009A2833" w:rsidP="00A75D58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364 941,00 zł brutto</w:t>
            </w:r>
          </w:p>
          <w:p w14:paraId="3CAE1727" w14:textId="77777777" w:rsidR="009A2833" w:rsidRPr="00526A42" w:rsidRDefault="009A2833" w:rsidP="00A75D58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26A42">
              <w:rPr>
                <w:rFonts w:ascii="Cambria" w:hAnsi="Cambria" w:cs="Arial"/>
                <w:sz w:val="22"/>
                <w:szCs w:val="22"/>
              </w:rPr>
              <w:t xml:space="preserve">  42,47</w:t>
            </w:r>
          </w:p>
        </w:tc>
        <w:tc>
          <w:tcPr>
            <w:tcW w:w="1417" w:type="dxa"/>
            <w:vAlign w:val="center"/>
          </w:tcPr>
          <w:p w14:paraId="7DBB0CB4" w14:textId="77777777" w:rsidR="009A2833" w:rsidRDefault="009A2833" w:rsidP="00A75D58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30 dni</w:t>
            </w:r>
            <w:r w:rsidRPr="00526A42">
              <w:rPr>
                <w:rFonts w:ascii="Cambria" w:hAnsi="Cambria" w:cs="Arial"/>
                <w:sz w:val="22"/>
                <w:szCs w:val="22"/>
              </w:rPr>
              <w:t xml:space="preserve">  </w:t>
            </w:r>
          </w:p>
          <w:p w14:paraId="0BE357EB" w14:textId="77777777" w:rsidR="009A2833" w:rsidRPr="00526A42" w:rsidRDefault="009A2833" w:rsidP="00A75D58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</w:t>
            </w:r>
            <w:r w:rsidRPr="00526A42">
              <w:rPr>
                <w:rFonts w:ascii="Cambria" w:hAnsi="Cambria" w:cs="Arial"/>
                <w:sz w:val="22"/>
                <w:szCs w:val="22"/>
              </w:rPr>
              <w:t>0,00</w:t>
            </w:r>
          </w:p>
        </w:tc>
        <w:tc>
          <w:tcPr>
            <w:tcW w:w="1276" w:type="dxa"/>
            <w:vAlign w:val="center"/>
          </w:tcPr>
          <w:p w14:paraId="2BB09608" w14:textId="77777777" w:rsidR="009A2833" w:rsidRPr="00526A42" w:rsidRDefault="009A2833" w:rsidP="00A75D58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26A42">
              <w:rPr>
                <w:rFonts w:ascii="Cambria" w:hAnsi="Cambria" w:cs="Arial"/>
                <w:sz w:val="22"/>
                <w:szCs w:val="22"/>
              </w:rPr>
              <w:t xml:space="preserve">  </w:t>
            </w:r>
            <w:r>
              <w:rPr>
                <w:rFonts w:ascii="Cambria" w:hAnsi="Cambria" w:cs="Arial"/>
                <w:sz w:val="22"/>
                <w:szCs w:val="22"/>
              </w:rPr>
              <w:t>8</w:t>
            </w:r>
            <w:r w:rsidRPr="00526A42">
              <w:rPr>
                <w:rFonts w:ascii="Cambria" w:hAnsi="Cambria" w:cs="Arial"/>
                <w:sz w:val="22"/>
                <w:szCs w:val="22"/>
              </w:rPr>
              <w:t>2,47</w:t>
            </w:r>
          </w:p>
        </w:tc>
      </w:tr>
      <w:tr w:rsidR="009A2833" w:rsidRPr="00526A42" w14:paraId="31AABD23" w14:textId="77777777" w:rsidTr="00A75D58">
        <w:tc>
          <w:tcPr>
            <w:tcW w:w="851" w:type="dxa"/>
            <w:vAlign w:val="center"/>
          </w:tcPr>
          <w:p w14:paraId="1B8F31A3" w14:textId="77777777" w:rsidR="009A2833" w:rsidRPr="00526A42" w:rsidRDefault="009A2833" w:rsidP="00A75D58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26A42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3856" w:type="dxa"/>
            <w:vAlign w:val="center"/>
          </w:tcPr>
          <w:p w14:paraId="5F700CA2" w14:textId="77777777" w:rsidR="009A2833" w:rsidRPr="00526A42" w:rsidRDefault="009A2833" w:rsidP="00A75D58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526A42">
              <w:rPr>
                <w:rFonts w:ascii="Cambria" w:hAnsi="Cambria" w:cs="Arial"/>
                <w:b/>
                <w:sz w:val="22"/>
                <w:szCs w:val="22"/>
              </w:rPr>
              <w:t>GT AUTOMATYKA GĘBUSIA TOMASZ</w:t>
            </w:r>
          </w:p>
          <w:p w14:paraId="68A19B8F" w14:textId="77777777" w:rsidR="009A2833" w:rsidRPr="00526A42" w:rsidRDefault="009A2833" w:rsidP="00A75D58">
            <w:pPr>
              <w:pStyle w:val="Zwykytekst"/>
              <w:spacing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526A42">
              <w:rPr>
                <w:rFonts w:ascii="Cambria" w:hAnsi="Cambria" w:cs="Arial"/>
                <w:bCs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t xml:space="preserve">Ul. </w:t>
            </w:r>
            <w:r w:rsidRPr="00526A42">
              <w:rPr>
                <w:rFonts w:ascii="Cambria" w:hAnsi="Cambria" w:cs="Arial"/>
                <w:bCs/>
                <w:sz w:val="22"/>
                <w:szCs w:val="22"/>
              </w:rPr>
              <w:t xml:space="preserve">Przełajowa 16 </w:t>
            </w:r>
          </w:p>
          <w:p w14:paraId="1AD9AEB1" w14:textId="77777777" w:rsidR="009A2833" w:rsidRPr="00526A42" w:rsidRDefault="009A2833" w:rsidP="00A75D58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526A42">
              <w:rPr>
                <w:rFonts w:ascii="Cambria" w:hAnsi="Cambria" w:cs="Arial"/>
                <w:bCs/>
                <w:sz w:val="22"/>
                <w:szCs w:val="22"/>
              </w:rPr>
              <w:t>05-092 Łomianki</w:t>
            </w:r>
          </w:p>
        </w:tc>
        <w:tc>
          <w:tcPr>
            <w:tcW w:w="2410" w:type="dxa"/>
            <w:vAlign w:val="center"/>
          </w:tcPr>
          <w:p w14:paraId="2C0F8BCD" w14:textId="77777777" w:rsidR="009A2833" w:rsidRDefault="009A2833" w:rsidP="00A75D58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846 240,00 zł brutto</w:t>
            </w:r>
          </w:p>
          <w:p w14:paraId="6B730698" w14:textId="77777777" w:rsidR="009A2833" w:rsidRPr="00526A42" w:rsidRDefault="009A2833" w:rsidP="00A75D58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26A42">
              <w:rPr>
                <w:rFonts w:ascii="Cambria" w:hAnsi="Cambria" w:cs="Arial"/>
                <w:sz w:val="22"/>
                <w:szCs w:val="22"/>
              </w:rPr>
              <w:t xml:space="preserve">  18,31</w:t>
            </w:r>
          </w:p>
        </w:tc>
        <w:tc>
          <w:tcPr>
            <w:tcW w:w="1417" w:type="dxa"/>
            <w:vAlign w:val="center"/>
          </w:tcPr>
          <w:p w14:paraId="36D0EE3B" w14:textId="77777777" w:rsidR="009A2833" w:rsidRDefault="009A2833" w:rsidP="00A75D58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30 dni</w:t>
            </w:r>
            <w:r w:rsidRPr="00526A42">
              <w:rPr>
                <w:rFonts w:ascii="Cambria" w:hAnsi="Cambria" w:cs="Arial"/>
                <w:sz w:val="22"/>
                <w:szCs w:val="22"/>
              </w:rPr>
              <w:t xml:space="preserve"> </w:t>
            </w:r>
          </w:p>
          <w:p w14:paraId="08500E66" w14:textId="77777777" w:rsidR="009A2833" w:rsidRPr="00526A42" w:rsidRDefault="009A2833" w:rsidP="00A75D58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26A42">
              <w:rPr>
                <w:rFonts w:ascii="Cambria" w:hAnsi="Cambria" w:cs="Arial"/>
                <w:sz w:val="22"/>
                <w:szCs w:val="22"/>
              </w:rPr>
              <w:t xml:space="preserve"> 40,00</w:t>
            </w:r>
          </w:p>
        </w:tc>
        <w:tc>
          <w:tcPr>
            <w:tcW w:w="1276" w:type="dxa"/>
            <w:vAlign w:val="center"/>
          </w:tcPr>
          <w:p w14:paraId="0245250B" w14:textId="77777777" w:rsidR="009A2833" w:rsidRPr="00526A42" w:rsidRDefault="009A2833" w:rsidP="00A75D58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26A42">
              <w:rPr>
                <w:rFonts w:ascii="Cambria" w:hAnsi="Cambria" w:cs="Arial"/>
                <w:sz w:val="22"/>
                <w:szCs w:val="22"/>
              </w:rPr>
              <w:t xml:space="preserve">  58,31</w:t>
            </w:r>
          </w:p>
        </w:tc>
      </w:tr>
    </w:tbl>
    <w:p w14:paraId="526929AF" w14:textId="77777777" w:rsidR="00E85D70" w:rsidRPr="009A283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p w14:paraId="2770FC9C" w14:textId="77777777" w:rsidR="00F960D7" w:rsidRPr="009A2833" w:rsidRDefault="00F960D7" w:rsidP="00F33C66">
      <w:pPr>
        <w:spacing w:line="276" w:lineRule="auto"/>
        <w:jc w:val="both"/>
        <w:rPr>
          <w:rFonts w:ascii="Cambria" w:hAnsi="Cambria" w:cs="Arial"/>
        </w:rPr>
      </w:pPr>
    </w:p>
    <w:bookmarkEnd w:id="0"/>
    <w:sectPr w:rsidR="00F960D7" w:rsidRPr="009A283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6FA2E" w14:textId="77777777" w:rsidR="000669FD" w:rsidRDefault="000669FD">
      <w:r>
        <w:separator/>
      </w:r>
    </w:p>
  </w:endnote>
  <w:endnote w:type="continuationSeparator" w:id="0">
    <w:p w14:paraId="7576E281" w14:textId="77777777" w:rsidR="000669FD" w:rsidRDefault="00066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3C495" w14:textId="77777777" w:rsidR="00DC449C" w:rsidRDefault="00DC44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D92FF" w14:textId="235C2DEA" w:rsidR="000C1E6F" w:rsidRPr="009A2833" w:rsidRDefault="000C1E6F" w:rsidP="009A283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51135" w14:textId="77777777" w:rsidR="00DC449C" w:rsidRDefault="00DC44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4F55C" w14:textId="77777777" w:rsidR="000669FD" w:rsidRDefault="000669FD">
      <w:r>
        <w:separator/>
      </w:r>
    </w:p>
  </w:footnote>
  <w:footnote w:type="continuationSeparator" w:id="0">
    <w:p w14:paraId="35D6E0D7" w14:textId="77777777" w:rsidR="000669FD" w:rsidRDefault="00066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3192F" w14:textId="77777777" w:rsidR="00DC449C" w:rsidRDefault="00DC44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045FA" w14:textId="77777777" w:rsidR="00DC449C" w:rsidRDefault="00DC44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A9A21" w14:textId="77777777" w:rsidR="00DC449C" w:rsidRDefault="00DC44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69FD"/>
    <w:rsid w:val="00005838"/>
    <w:rsid w:val="00022322"/>
    <w:rsid w:val="00042497"/>
    <w:rsid w:val="000669FD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2833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C449C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312DDC"/>
  <w15:chartTrackingRefBased/>
  <w15:docId w15:val="{9FBCA7F3-9857-48D6-AC70-F1F67C3A7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2025-03-17T09:32:00Z</dcterms:created>
  <dcterms:modified xsi:type="dcterms:W3CDTF">2025-03-17T09:32:00Z</dcterms:modified>
</cp:coreProperties>
</file>