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D1CF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BD1CF0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342D3A" w:rsidRPr="00BD1CF0">
        <w:rPr>
          <w:rFonts w:ascii="Arial Narrow" w:eastAsia="Times New Roman" w:hAnsi="Arial Narrow" w:cs="Arial"/>
          <w:bCs/>
          <w:szCs w:val="20"/>
          <w:lang w:eastAsia="pl-PL"/>
        </w:rPr>
        <w:t>3</w:t>
      </w:r>
      <w:r w:rsidRPr="00BD1CF0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D1CF0" w:rsidTr="00D62E6E">
        <w:tc>
          <w:tcPr>
            <w:tcW w:w="2800" w:type="dxa"/>
            <w:shd w:val="clear" w:color="auto" w:fill="auto"/>
          </w:tcPr>
          <w:p w:rsidR="00D62E6E" w:rsidRPr="00BD1CF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D1CF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D1CF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D1CF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BD1CF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D1CF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D1CF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BD1CF0" w:rsidTr="00D62E6E">
        <w:tc>
          <w:tcPr>
            <w:tcW w:w="2800" w:type="dxa"/>
            <w:shd w:val="clear" w:color="auto" w:fill="auto"/>
          </w:tcPr>
          <w:p w:rsidR="00D62E6E" w:rsidRPr="00BD1CF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D1CF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D1CF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BD1CF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D1CF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D1CF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D1CF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BD1CF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42D3A" w:rsidRPr="00BD1CF0" w:rsidTr="00AB6A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42D3A" w:rsidRPr="00BD1CF0" w:rsidRDefault="00342D3A" w:rsidP="00AB6A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342D3A" w:rsidRPr="00BD1CF0" w:rsidRDefault="00342D3A" w:rsidP="00AB6AD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:rsidR="00342D3A" w:rsidRPr="00BD1CF0" w:rsidRDefault="00342D3A" w:rsidP="00AB6A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42D3A" w:rsidRPr="00BD1CF0" w:rsidRDefault="00342D3A" w:rsidP="00AB6A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BD1CF0" w:rsidRDefault="00342D3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D1CF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BD1CF0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D1CF0" w:rsidTr="00D62E6E">
        <w:tc>
          <w:tcPr>
            <w:tcW w:w="2269" w:type="dxa"/>
            <w:shd w:val="clear" w:color="auto" w:fill="auto"/>
          </w:tcPr>
          <w:p w:rsidR="00D62E6E" w:rsidRPr="00BD1CF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D1CF0" w:rsidRDefault="00342D3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układów i filtrów oddechowych na okres 24 miesięcy</w:t>
            </w:r>
            <w:r w:rsidR="00D62E6E" w:rsidRPr="00BD1CF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342D3A" w:rsidRPr="00BD1CF0" w:rsidTr="00AB6ADE">
        <w:tc>
          <w:tcPr>
            <w:tcW w:w="2269" w:type="dxa"/>
            <w:shd w:val="clear" w:color="auto" w:fill="auto"/>
          </w:tcPr>
          <w:p w:rsidR="00342D3A" w:rsidRPr="00BD1CF0" w:rsidRDefault="00342D3A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2D3A" w:rsidRPr="00BD1CF0" w:rsidRDefault="00342D3A" w:rsidP="00AB6A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18/2025</w:t>
            </w:r>
          </w:p>
        </w:tc>
      </w:tr>
    </w:tbl>
    <w:p w:rsidR="00BC121E" w:rsidRPr="00BD1CF0" w:rsidRDefault="00342D3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BD1CF0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BD1CF0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BD1CF0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BD1CF0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BD1CF0" w:rsidRDefault="001D4F43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BD1CF0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BD1CF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BD1CF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BD1CF0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BD1CF0" w:rsidRDefault="001D4F43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D1CF0">
        <w:rPr>
          <w:rFonts w:ascii="Arial Narrow" w:eastAsia="Times New Roman" w:hAnsi="Arial Narrow" w:cs="Arial"/>
          <w:b/>
          <w:bCs/>
          <w:szCs w:val="24"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BD1CF0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BD1CF0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BD1CF0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BD1CF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D1CF0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BD1CF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BD1CF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BD1CF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D1CF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BD1CF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BD1CF0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BD1CF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BD1CF0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D1CF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BD1CF0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BD1CF0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BD1CF0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BD1CF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D1CF0" w:rsidTr="00620E37">
        <w:tc>
          <w:tcPr>
            <w:tcW w:w="2660" w:type="dxa"/>
            <w:shd w:val="clear" w:color="auto" w:fill="auto"/>
          </w:tcPr>
          <w:p w:rsidR="00BC121E" w:rsidRPr="00BD1C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BD1CF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D1CF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D1C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BD1CF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D1CF0" w:rsidRDefault="00844A96" w:rsidP="00342D3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42D3A"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BD1CF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BD1CF0" w:rsidRDefault="00106AC7" w:rsidP="00BC121E">
      <w:pPr>
        <w:rPr>
          <w:rFonts w:ascii="Arial Narrow" w:hAnsi="Arial Narrow"/>
          <w:sz w:val="20"/>
        </w:rPr>
      </w:pPr>
    </w:p>
    <w:sectPr w:rsidR="00106AC7" w:rsidRPr="00BD1CF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E61" w:rsidRDefault="00CE4E61">
      <w:r>
        <w:separator/>
      </w:r>
    </w:p>
  </w:endnote>
  <w:endnote w:type="continuationSeparator" w:id="1">
    <w:p w:rsidR="00CE4E61" w:rsidRDefault="00CE4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D4F4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D4F4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D4F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D4F43">
      <w:rPr>
        <w:rStyle w:val="Numerstrony"/>
        <w:rFonts w:ascii="Arial" w:hAnsi="Arial"/>
        <w:sz w:val="18"/>
        <w:szCs w:val="18"/>
      </w:rPr>
      <w:fldChar w:fldCharType="separate"/>
    </w:r>
    <w:r w:rsidR="00BD1CF0">
      <w:rPr>
        <w:rStyle w:val="Numerstrony"/>
        <w:rFonts w:ascii="Arial" w:hAnsi="Arial"/>
        <w:noProof/>
        <w:sz w:val="18"/>
        <w:szCs w:val="18"/>
      </w:rPr>
      <w:t>1</w:t>
    </w:r>
    <w:r w:rsidR="001D4F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D4F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D4F43">
      <w:rPr>
        <w:rStyle w:val="Numerstrony"/>
        <w:rFonts w:ascii="Arial" w:hAnsi="Arial"/>
        <w:sz w:val="18"/>
        <w:szCs w:val="18"/>
      </w:rPr>
      <w:fldChar w:fldCharType="separate"/>
    </w:r>
    <w:r w:rsidR="00BD1CF0">
      <w:rPr>
        <w:rStyle w:val="Numerstrony"/>
        <w:rFonts w:ascii="Arial" w:hAnsi="Arial"/>
        <w:noProof/>
        <w:sz w:val="18"/>
        <w:szCs w:val="18"/>
      </w:rPr>
      <w:t>2</w:t>
    </w:r>
    <w:r w:rsidR="001D4F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3A" w:rsidRDefault="00342D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E61" w:rsidRDefault="00CE4E61">
      <w:r>
        <w:separator/>
      </w:r>
    </w:p>
  </w:footnote>
  <w:footnote w:type="continuationSeparator" w:id="1">
    <w:p w:rsidR="00CE4E61" w:rsidRDefault="00CE4E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3A" w:rsidRDefault="00342D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3A" w:rsidRDefault="00342D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3A" w:rsidRDefault="00342D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D3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D4F4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2D3A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3E6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1CF0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E4E6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2025-03-13T11:55:00Z</dcterms:created>
  <dcterms:modified xsi:type="dcterms:W3CDTF">2025-03-14T05:47:00Z</dcterms:modified>
</cp:coreProperties>
</file>