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112DB8" w:rsidRDefault="00725525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112DB8">
        <w:rPr>
          <w:rFonts w:ascii="Arial Narrow" w:hAnsi="Arial Narrow" w:cs="Arial"/>
          <w:sz w:val="24"/>
          <w:szCs w:val="24"/>
        </w:rPr>
        <w:t>Bydgoszcz</w:t>
      </w:r>
      <w:r w:rsidR="00986737" w:rsidRPr="00112DB8">
        <w:rPr>
          <w:rFonts w:ascii="Arial Narrow" w:hAnsi="Arial Narrow" w:cs="Arial"/>
          <w:sz w:val="24"/>
          <w:szCs w:val="24"/>
        </w:rPr>
        <w:t xml:space="preserve"> dnia: </w:t>
      </w:r>
      <w:r w:rsidRPr="00112DB8">
        <w:rPr>
          <w:rFonts w:ascii="Arial Narrow" w:hAnsi="Arial Narrow" w:cs="Arial"/>
          <w:sz w:val="24"/>
          <w:szCs w:val="24"/>
        </w:rPr>
        <w:t>2025-03-19</w:t>
      </w:r>
    </w:p>
    <w:p w:rsidR="00986737" w:rsidRPr="00112DB8" w:rsidRDefault="00725525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112DB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112DB8" w:rsidRDefault="00725525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112DB8">
        <w:rPr>
          <w:rFonts w:ascii="Arial Narrow" w:hAnsi="Arial Narrow" w:cs="Arial"/>
          <w:sz w:val="24"/>
          <w:szCs w:val="24"/>
        </w:rPr>
        <w:t>Powstańców Warszawy</w:t>
      </w:r>
      <w:r w:rsidR="00986737" w:rsidRPr="00112DB8">
        <w:rPr>
          <w:rFonts w:ascii="Arial Narrow" w:hAnsi="Arial Narrow" w:cs="Arial"/>
          <w:sz w:val="24"/>
          <w:szCs w:val="24"/>
        </w:rPr>
        <w:t xml:space="preserve"> </w:t>
      </w:r>
      <w:r w:rsidRPr="00112DB8">
        <w:rPr>
          <w:rFonts w:ascii="Arial Narrow" w:hAnsi="Arial Narrow" w:cs="Arial"/>
          <w:sz w:val="24"/>
          <w:szCs w:val="24"/>
        </w:rPr>
        <w:t>5</w:t>
      </w:r>
    </w:p>
    <w:p w:rsidR="00986737" w:rsidRPr="00112DB8" w:rsidRDefault="00725525" w:rsidP="00986737">
      <w:pPr>
        <w:rPr>
          <w:rFonts w:ascii="Arial Narrow" w:hAnsi="Arial Narrow" w:cs="Arial"/>
          <w:sz w:val="24"/>
          <w:szCs w:val="24"/>
        </w:rPr>
      </w:pPr>
      <w:r w:rsidRPr="00112DB8">
        <w:rPr>
          <w:rFonts w:ascii="Arial Narrow" w:hAnsi="Arial Narrow" w:cs="Arial"/>
          <w:sz w:val="24"/>
          <w:szCs w:val="24"/>
        </w:rPr>
        <w:t>85-681</w:t>
      </w:r>
      <w:r w:rsidR="00986737" w:rsidRPr="00112DB8">
        <w:rPr>
          <w:rFonts w:ascii="Arial Narrow" w:hAnsi="Arial Narrow" w:cs="Arial"/>
          <w:sz w:val="24"/>
          <w:szCs w:val="24"/>
        </w:rPr>
        <w:t xml:space="preserve"> </w:t>
      </w:r>
      <w:r w:rsidRPr="00112DB8">
        <w:rPr>
          <w:rFonts w:ascii="Arial Narrow" w:hAnsi="Arial Narrow" w:cs="Arial"/>
          <w:sz w:val="24"/>
          <w:szCs w:val="24"/>
        </w:rPr>
        <w:t>Bydgoszcz</w:t>
      </w:r>
    </w:p>
    <w:p w:rsidR="00986737" w:rsidRPr="00112DB8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112DB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112DB8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112DB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112DB8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112DB8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112DB8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112DB8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112DB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112DB8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112DB8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112DB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112DB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112DB8" w:rsidTr="005A632E">
        <w:tc>
          <w:tcPr>
            <w:tcW w:w="2269" w:type="dxa"/>
            <w:shd w:val="clear" w:color="auto" w:fill="auto"/>
          </w:tcPr>
          <w:p w:rsidR="00986737" w:rsidRPr="00112DB8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112DB8" w:rsidRDefault="0072552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eksploatacyjnych i drobnego sprzętu do aparatury medycznej na okres 24 miesięcy</w:t>
            </w:r>
            <w:r w:rsidR="00986737" w:rsidRPr="00112DB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725525" w:rsidRPr="00112DB8" w:rsidTr="00BB1B7C">
        <w:tc>
          <w:tcPr>
            <w:tcW w:w="2269" w:type="dxa"/>
            <w:shd w:val="clear" w:color="auto" w:fill="auto"/>
          </w:tcPr>
          <w:p w:rsidR="00725525" w:rsidRPr="00112DB8" w:rsidRDefault="00725525" w:rsidP="00BB1B7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25525" w:rsidRPr="00112DB8" w:rsidRDefault="00725525" w:rsidP="00BB1B7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bCs/>
                <w:sz w:val="24"/>
                <w:szCs w:val="24"/>
              </w:rPr>
              <w:t>12/2025</w:t>
            </w:r>
          </w:p>
        </w:tc>
      </w:tr>
    </w:tbl>
    <w:p w:rsidR="00A80738" w:rsidRPr="00112DB8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112DB8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12DB8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112DB8">
        <w:rPr>
          <w:rFonts w:ascii="Arial Narrow" w:hAnsi="Arial Narrow" w:cs="Arial"/>
          <w:sz w:val="24"/>
          <w:szCs w:val="24"/>
        </w:rPr>
        <w:t>2</w:t>
      </w:r>
      <w:r w:rsidRPr="00112DB8">
        <w:rPr>
          <w:rFonts w:ascii="Arial Narrow" w:hAnsi="Arial Narrow" w:cs="Arial"/>
          <w:sz w:val="24"/>
          <w:szCs w:val="24"/>
        </w:rPr>
        <w:t xml:space="preserve"> ust. 5 </w:t>
      </w:r>
      <w:r w:rsidRPr="00112DB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112DB8">
        <w:rPr>
          <w:rFonts w:ascii="Arial Narrow" w:hAnsi="Arial Narrow" w:cs="Arial"/>
          <w:sz w:val="24"/>
          <w:szCs w:val="24"/>
        </w:rPr>
        <w:t xml:space="preserve"> </w:t>
      </w:r>
      <w:r w:rsidR="00725525" w:rsidRPr="00112DB8">
        <w:rPr>
          <w:rFonts w:ascii="Arial Narrow" w:hAnsi="Arial Narrow" w:cs="Arial"/>
          <w:sz w:val="24"/>
          <w:szCs w:val="24"/>
        </w:rPr>
        <w:t>(</w:t>
      </w:r>
      <w:proofErr w:type="spellStart"/>
      <w:r w:rsidR="00725525" w:rsidRPr="00112DB8">
        <w:rPr>
          <w:rFonts w:ascii="Arial Narrow" w:hAnsi="Arial Narrow" w:cs="Arial"/>
          <w:sz w:val="24"/>
          <w:szCs w:val="24"/>
        </w:rPr>
        <w:t>t.j</w:t>
      </w:r>
      <w:proofErr w:type="spellEnd"/>
      <w:r w:rsidR="00725525" w:rsidRPr="00112DB8">
        <w:rPr>
          <w:rFonts w:ascii="Arial Narrow" w:hAnsi="Arial Narrow" w:cs="Arial"/>
          <w:sz w:val="24"/>
          <w:szCs w:val="24"/>
        </w:rPr>
        <w:t>. Dz. U. z 2024 poz. 1320)</w:t>
      </w:r>
      <w:r w:rsidR="00490DC0" w:rsidRPr="00112DB8">
        <w:rPr>
          <w:rFonts w:ascii="Arial Narrow" w:hAnsi="Arial Narrow" w:cs="Arial"/>
          <w:sz w:val="24"/>
          <w:szCs w:val="24"/>
        </w:rPr>
        <w:t xml:space="preserve"> </w:t>
      </w:r>
      <w:r w:rsidRPr="00112DB8">
        <w:rPr>
          <w:rFonts w:ascii="Arial Narrow" w:hAnsi="Arial Narrow" w:cs="Arial"/>
          <w:sz w:val="24"/>
          <w:szCs w:val="24"/>
        </w:rPr>
        <w:t>udostępnia</w:t>
      </w:r>
      <w:r w:rsidR="00F95C33" w:rsidRPr="00112DB8">
        <w:rPr>
          <w:rFonts w:ascii="Arial Narrow" w:hAnsi="Arial Narrow" w:cs="Arial"/>
          <w:sz w:val="24"/>
          <w:szCs w:val="24"/>
        </w:rPr>
        <w:t xml:space="preserve"> </w:t>
      </w:r>
      <w:r w:rsidR="004C7E9B" w:rsidRPr="00112DB8">
        <w:rPr>
          <w:rFonts w:ascii="Arial Narrow" w:hAnsi="Arial Narrow" w:cs="Arial"/>
          <w:sz w:val="24"/>
          <w:szCs w:val="24"/>
        </w:rPr>
        <w:t>informacj</w:t>
      </w:r>
      <w:r w:rsidR="00577BC6" w:rsidRPr="00112DB8">
        <w:rPr>
          <w:rFonts w:ascii="Arial Narrow" w:hAnsi="Arial Narrow" w:cs="Arial"/>
          <w:sz w:val="24"/>
          <w:szCs w:val="24"/>
        </w:rPr>
        <w:t>ę</w:t>
      </w:r>
      <w:r w:rsidR="00035488" w:rsidRPr="00112DB8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112DB8">
        <w:rPr>
          <w:rFonts w:ascii="Arial Narrow" w:hAnsi="Arial Narrow" w:cs="Arial"/>
          <w:sz w:val="24"/>
          <w:szCs w:val="24"/>
        </w:rPr>
        <w:t>.</w:t>
      </w:r>
    </w:p>
    <w:p w:rsidR="00A80738" w:rsidRPr="00112DB8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112DB8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112DB8">
        <w:rPr>
          <w:rFonts w:ascii="Arial Narrow" w:hAnsi="Arial Narrow" w:cs="Arial"/>
          <w:sz w:val="24"/>
          <w:szCs w:val="24"/>
        </w:rPr>
        <w:t xml:space="preserve"> w dniu </w:t>
      </w:r>
      <w:r w:rsidR="00725525" w:rsidRPr="00112DB8">
        <w:rPr>
          <w:rFonts w:ascii="Arial Narrow" w:hAnsi="Arial Narrow" w:cs="Arial"/>
          <w:sz w:val="24"/>
          <w:szCs w:val="24"/>
        </w:rPr>
        <w:t>19/03/2025</w:t>
      </w:r>
      <w:r w:rsidR="00FF4AB1" w:rsidRPr="00112DB8">
        <w:rPr>
          <w:rFonts w:ascii="Arial Narrow" w:hAnsi="Arial Narrow" w:cs="Arial"/>
          <w:sz w:val="24"/>
          <w:szCs w:val="24"/>
        </w:rPr>
        <w:t xml:space="preserve"> o godz. </w:t>
      </w:r>
      <w:r w:rsidR="00725525" w:rsidRPr="00112DB8">
        <w:rPr>
          <w:rFonts w:ascii="Arial Narrow" w:hAnsi="Arial Narrow" w:cs="Arial"/>
          <w:sz w:val="24"/>
          <w:szCs w:val="24"/>
        </w:rPr>
        <w:t>08:15</w:t>
      </w:r>
      <w:r w:rsidRPr="00112DB8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112DB8" w:rsidTr="005A632E">
        <w:tc>
          <w:tcPr>
            <w:tcW w:w="1276" w:type="dxa"/>
            <w:shd w:val="clear" w:color="auto" w:fill="F2F2F2"/>
            <w:vAlign w:val="center"/>
          </w:tcPr>
          <w:p w:rsidR="006B27ED" w:rsidRPr="00112DB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112DB8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112DB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112DB8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112DB8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725525" w:rsidRPr="00112DB8" w:rsidTr="00BB1B7C"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725525" w:rsidRPr="00112DB8" w:rsidRDefault="00725525" w:rsidP="00BB1B7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MEDAG Aparatura Medyczna </w:t>
            </w:r>
            <w:proofErr w:type="spellStart"/>
            <w:r w:rsidRPr="00112DB8">
              <w:rPr>
                <w:rFonts w:ascii="Arial Narrow" w:hAnsi="Arial Narrow" w:cs="Arial"/>
                <w:sz w:val="24"/>
                <w:szCs w:val="24"/>
              </w:rPr>
              <w:t>P.Augustynowicz</w:t>
            </w:r>
            <w:proofErr w:type="spellEnd"/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Spółka Jawna</w:t>
            </w:r>
          </w:p>
          <w:p w:rsidR="00725525" w:rsidRPr="00112DB8" w:rsidRDefault="00725525" w:rsidP="00BB1B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Brylantowa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24/3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25525" w:rsidRPr="00112DB8" w:rsidRDefault="00725525" w:rsidP="00BB1B7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52-214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7 560.00 zł</w:t>
            </w:r>
          </w:p>
        </w:tc>
      </w:tr>
      <w:tr w:rsidR="00725525" w:rsidRPr="00112DB8" w:rsidTr="00BB1B7C"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725525" w:rsidRPr="00112DB8" w:rsidRDefault="00725525" w:rsidP="00BB1B7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112DB8">
              <w:rPr>
                <w:rFonts w:ascii="Arial Narrow" w:hAnsi="Arial Narrow" w:cs="Arial"/>
                <w:sz w:val="24"/>
                <w:szCs w:val="24"/>
              </w:rPr>
              <w:t>Polmil</w:t>
            </w:r>
            <w:proofErr w:type="spellEnd"/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sp. z o. o.</w:t>
            </w:r>
          </w:p>
          <w:p w:rsidR="00725525" w:rsidRPr="00112DB8" w:rsidRDefault="00725525" w:rsidP="00BB1B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Przemysłowa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8 B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25525" w:rsidRPr="00112DB8" w:rsidRDefault="00725525" w:rsidP="00BB1B7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85-758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2 300.40 zł</w:t>
            </w:r>
          </w:p>
        </w:tc>
      </w:tr>
      <w:tr w:rsidR="00725525" w:rsidRPr="00112DB8" w:rsidTr="00BB1B7C"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725525" w:rsidRPr="00112DB8" w:rsidRDefault="00725525" w:rsidP="00BB1B7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112DB8">
              <w:rPr>
                <w:rFonts w:ascii="Arial Narrow" w:hAnsi="Arial Narrow" w:cs="Arial"/>
                <w:sz w:val="24"/>
                <w:szCs w:val="24"/>
              </w:rPr>
              <w:t>Polmil</w:t>
            </w:r>
            <w:proofErr w:type="spellEnd"/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sp. z o. o.</w:t>
            </w:r>
          </w:p>
          <w:p w:rsidR="00725525" w:rsidRPr="00112DB8" w:rsidRDefault="00725525" w:rsidP="00BB1B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Przemysłowa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8 B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25525" w:rsidRPr="00112DB8" w:rsidRDefault="00725525" w:rsidP="00BB1B7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85-758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4 039.20 zł</w:t>
            </w:r>
          </w:p>
        </w:tc>
      </w:tr>
      <w:tr w:rsidR="00725525" w:rsidRPr="00112DB8" w:rsidTr="00BB1B7C"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725525" w:rsidRPr="00112DB8" w:rsidRDefault="00725525" w:rsidP="00BB1B7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112DB8">
              <w:rPr>
                <w:rFonts w:ascii="Arial Narrow" w:hAnsi="Arial Narrow" w:cs="Arial"/>
                <w:sz w:val="24"/>
                <w:szCs w:val="24"/>
              </w:rPr>
              <w:t>Polmil</w:t>
            </w:r>
            <w:proofErr w:type="spellEnd"/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sp. z o. o.</w:t>
            </w:r>
          </w:p>
          <w:p w:rsidR="00725525" w:rsidRPr="00112DB8" w:rsidRDefault="00725525" w:rsidP="00BB1B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Przemysłowa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8 B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25525" w:rsidRPr="00112DB8" w:rsidRDefault="00725525" w:rsidP="00BB1B7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85-758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993.60 zł</w:t>
            </w:r>
          </w:p>
        </w:tc>
      </w:tr>
      <w:tr w:rsidR="00725525" w:rsidRPr="00112DB8" w:rsidTr="00BB1B7C"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725525" w:rsidRPr="00112DB8" w:rsidRDefault="00725525" w:rsidP="00BB1B7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112DB8">
              <w:rPr>
                <w:rFonts w:ascii="Arial Narrow" w:hAnsi="Arial Narrow" w:cs="Arial"/>
                <w:sz w:val="24"/>
                <w:szCs w:val="24"/>
              </w:rPr>
              <w:t>ABJ-Vision</w:t>
            </w:r>
            <w:proofErr w:type="spellEnd"/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725525" w:rsidRPr="00112DB8" w:rsidRDefault="00725525" w:rsidP="00BB1B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Główna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76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25525" w:rsidRPr="00112DB8" w:rsidRDefault="00725525" w:rsidP="00BB1B7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95-041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39 744.00 zł</w:t>
            </w:r>
          </w:p>
        </w:tc>
      </w:tr>
      <w:tr w:rsidR="00725525" w:rsidRPr="00112DB8" w:rsidTr="00BB1B7C"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725525" w:rsidRPr="00112DB8" w:rsidRDefault="00725525" w:rsidP="00BB1B7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DRG </w:t>
            </w:r>
            <w:proofErr w:type="spellStart"/>
            <w:r w:rsidRPr="00112DB8">
              <w:rPr>
                <w:rFonts w:ascii="Arial Narrow" w:hAnsi="Arial Narrow" w:cs="Arial"/>
                <w:sz w:val="24"/>
                <w:szCs w:val="24"/>
              </w:rPr>
              <w:t>MedTek</w:t>
            </w:r>
            <w:proofErr w:type="spellEnd"/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Sp. z o .o.</w:t>
            </w:r>
          </w:p>
          <w:p w:rsidR="00725525" w:rsidRPr="00112DB8" w:rsidRDefault="00725525" w:rsidP="00BB1B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Wita Stwosza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24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25525" w:rsidRPr="00112DB8" w:rsidRDefault="00725525" w:rsidP="00BB1B7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02-661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146 448.00 zł</w:t>
            </w:r>
          </w:p>
        </w:tc>
      </w:tr>
      <w:tr w:rsidR="00725525" w:rsidRPr="00112DB8" w:rsidTr="00BB1B7C"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725525" w:rsidRPr="00112DB8" w:rsidRDefault="00725525" w:rsidP="00BB1B7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112DB8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112DB8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725525" w:rsidRPr="00112DB8" w:rsidRDefault="00725525" w:rsidP="00BB1B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Tysiąclecia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14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25525" w:rsidRPr="00112DB8" w:rsidRDefault="00725525" w:rsidP="00BB1B7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64-300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223 236.00 zł</w:t>
            </w:r>
          </w:p>
        </w:tc>
      </w:tr>
      <w:tr w:rsidR="00725525" w:rsidRPr="00112DB8" w:rsidTr="00BB1B7C"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725525" w:rsidRPr="00112DB8" w:rsidRDefault="00725525" w:rsidP="00BB1B7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SUMI spółka z ograniczoną odpowiedzialnością </w:t>
            </w:r>
            <w:proofErr w:type="spellStart"/>
            <w:r w:rsidRPr="00112DB8">
              <w:rPr>
                <w:rFonts w:ascii="Arial Narrow" w:hAnsi="Arial Narrow" w:cs="Arial"/>
                <w:sz w:val="24"/>
                <w:szCs w:val="24"/>
              </w:rPr>
              <w:t>sp.k</w:t>
            </w:r>
            <w:proofErr w:type="spellEnd"/>
            <w:r w:rsidRPr="00112DB8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725525" w:rsidRPr="00112DB8" w:rsidRDefault="00725525" w:rsidP="00BB1B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Drobiarska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35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25525" w:rsidRPr="00112DB8" w:rsidRDefault="00725525" w:rsidP="00BB1B7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05-070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Sulejówek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29 516.40 zł</w:t>
            </w:r>
          </w:p>
        </w:tc>
      </w:tr>
      <w:tr w:rsidR="00725525" w:rsidRPr="00112DB8" w:rsidTr="00BB1B7C"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725525" w:rsidRPr="00112DB8" w:rsidRDefault="00725525" w:rsidP="00BB1B7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112DB8">
              <w:rPr>
                <w:rFonts w:ascii="Arial Narrow" w:hAnsi="Arial Narrow" w:cs="Arial"/>
                <w:sz w:val="24"/>
                <w:szCs w:val="24"/>
              </w:rPr>
              <w:t>Medtronic</w:t>
            </w:r>
            <w:proofErr w:type="spellEnd"/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:rsidR="00725525" w:rsidRPr="00112DB8" w:rsidRDefault="00725525" w:rsidP="00BB1B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Polna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25525" w:rsidRPr="00112DB8" w:rsidRDefault="00725525" w:rsidP="00BB1B7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00-633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262 904.40 zł</w:t>
            </w:r>
          </w:p>
        </w:tc>
      </w:tr>
      <w:tr w:rsidR="00725525" w:rsidRPr="00112DB8" w:rsidTr="00BB1B7C"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725525" w:rsidRPr="00112DB8" w:rsidRDefault="00725525" w:rsidP="00BB1B7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112DB8">
              <w:rPr>
                <w:rFonts w:ascii="Arial Narrow" w:hAnsi="Arial Narrow" w:cs="Arial"/>
                <w:sz w:val="24"/>
                <w:szCs w:val="24"/>
              </w:rPr>
              <w:t>Cedical</w:t>
            </w:r>
            <w:proofErr w:type="spellEnd"/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725525" w:rsidRPr="00112DB8" w:rsidRDefault="00725525" w:rsidP="00BB1B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Al. Jerozolimskie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112DB8">
              <w:rPr>
                <w:rFonts w:ascii="Arial Narrow" w:hAnsi="Arial Narrow" w:cs="Arial"/>
                <w:sz w:val="24"/>
                <w:szCs w:val="24"/>
              </w:rPr>
              <w:t>200/213A</w:t>
            </w:r>
          </w:p>
          <w:p w:rsidR="00725525" w:rsidRPr="00112DB8" w:rsidRDefault="00725525" w:rsidP="00BB1B7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02-486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6 480.00 zł</w:t>
            </w:r>
          </w:p>
        </w:tc>
      </w:tr>
      <w:tr w:rsidR="00725525" w:rsidRPr="00112DB8" w:rsidTr="00BB1B7C"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725525" w:rsidRPr="00112DB8" w:rsidRDefault="00725525" w:rsidP="00BB1B7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112DB8">
              <w:rPr>
                <w:rFonts w:ascii="Arial Narrow" w:hAnsi="Arial Narrow" w:cs="Arial"/>
                <w:sz w:val="24"/>
                <w:szCs w:val="24"/>
              </w:rPr>
              <w:t>Stryker</w:t>
            </w:r>
            <w:proofErr w:type="spellEnd"/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725525" w:rsidRPr="00112DB8" w:rsidRDefault="00725525" w:rsidP="00BB1B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Poleczki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35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25525" w:rsidRPr="00112DB8" w:rsidRDefault="00725525" w:rsidP="00BB1B7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02-822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202 176.00 zł</w:t>
            </w:r>
          </w:p>
        </w:tc>
      </w:tr>
      <w:tr w:rsidR="00725525" w:rsidRPr="00112DB8" w:rsidTr="00BB1B7C"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725525" w:rsidRPr="00112DB8" w:rsidRDefault="00725525" w:rsidP="00BB1B7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CIRRO Sp. z o.o.</w:t>
            </w:r>
          </w:p>
          <w:p w:rsidR="00725525" w:rsidRPr="00112DB8" w:rsidRDefault="00725525" w:rsidP="00BB1B7C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112DB8">
              <w:rPr>
                <w:rFonts w:ascii="Arial Narrow" w:hAnsi="Arial Narrow" w:cs="Arial"/>
                <w:sz w:val="24"/>
                <w:szCs w:val="24"/>
              </w:rPr>
              <w:t>Elewatorska</w:t>
            </w:r>
            <w:proofErr w:type="spellEnd"/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58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25525" w:rsidRPr="00112DB8" w:rsidRDefault="00725525" w:rsidP="00BB1B7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15-620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16 468.27 zł</w:t>
            </w:r>
          </w:p>
        </w:tc>
      </w:tr>
      <w:tr w:rsidR="00725525" w:rsidRPr="00112DB8" w:rsidTr="00BB1B7C"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725525" w:rsidRPr="00112DB8" w:rsidRDefault="00725525" w:rsidP="00BB1B7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725525" w:rsidRPr="00112DB8" w:rsidRDefault="00725525" w:rsidP="00BB1B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Pod Borem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25525" w:rsidRPr="00112DB8" w:rsidRDefault="00725525" w:rsidP="00BB1B7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41-808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1 933.20 zł</w:t>
            </w:r>
          </w:p>
        </w:tc>
      </w:tr>
      <w:tr w:rsidR="00725525" w:rsidRPr="00112DB8" w:rsidTr="00BB1B7C"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725525" w:rsidRPr="00112DB8" w:rsidRDefault="00725525" w:rsidP="00BB1B7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725525" w:rsidRPr="00112DB8" w:rsidRDefault="00725525" w:rsidP="00BB1B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Pod Borem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25525" w:rsidRPr="00112DB8" w:rsidRDefault="00725525" w:rsidP="00BB1B7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41-808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3 823.20 zł</w:t>
            </w:r>
          </w:p>
        </w:tc>
      </w:tr>
      <w:tr w:rsidR="00725525" w:rsidRPr="00112DB8" w:rsidTr="00BB1B7C"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725525" w:rsidRPr="00112DB8" w:rsidRDefault="00725525" w:rsidP="00BB1B7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725525" w:rsidRPr="00112DB8" w:rsidRDefault="00725525" w:rsidP="00BB1B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Pod Borem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25525" w:rsidRPr="00112DB8" w:rsidRDefault="00725525" w:rsidP="00BB1B7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41-808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820.80 zł</w:t>
            </w:r>
          </w:p>
        </w:tc>
      </w:tr>
      <w:tr w:rsidR="00725525" w:rsidRPr="00112DB8" w:rsidTr="00BB1B7C"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lastRenderedPageBreak/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725525" w:rsidRPr="00112DB8" w:rsidRDefault="00725525" w:rsidP="00BB1B7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INTERGOS Sp. z o.o.</w:t>
            </w:r>
          </w:p>
          <w:p w:rsidR="00725525" w:rsidRPr="00112DB8" w:rsidRDefault="00725525" w:rsidP="00BB1B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Legionów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55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25525" w:rsidRPr="00112DB8" w:rsidRDefault="00725525" w:rsidP="00BB1B7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43-300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2 192.40 zł</w:t>
            </w:r>
          </w:p>
        </w:tc>
      </w:tr>
      <w:tr w:rsidR="00725525" w:rsidRPr="00112DB8" w:rsidTr="00BB1B7C"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725525" w:rsidRPr="00112DB8" w:rsidRDefault="00725525" w:rsidP="00BB1B7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INTERGOS Sp. z o.o.</w:t>
            </w:r>
          </w:p>
          <w:p w:rsidR="00725525" w:rsidRPr="00112DB8" w:rsidRDefault="00725525" w:rsidP="00BB1B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Legionów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55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25525" w:rsidRPr="00112DB8" w:rsidRDefault="00725525" w:rsidP="00BB1B7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43-300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1 080.00 zł</w:t>
            </w:r>
          </w:p>
        </w:tc>
      </w:tr>
      <w:tr w:rsidR="00725525" w:rsidRPr="00112DB8" w:rsidTr="00BB1B7C"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725525" w:rsidRPr="00112DB8" w:rsidRDefault="00725525" w:rsidP="00BB1B7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112DB8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725525" w:rsidRPr="00112DB8" w:rsidRDefault="00112DB8" w:rsidP="00BB1B7C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Kazimierzowska 46/48/35</w:t>
            </w:r>
          </w:p>
          <w:p w:rsidR="00725525" w:rsidRPr="00112DB8" w:rsidRDefault="00112DB8" w:rsidP="00BB1B7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2 580.00 zł</w:t>
            </w:r>
          </w:p>
        </w:tc>
      </w:tr>
      <w:tr w:rsidR="00725525" w:rsidRPr="00112DB8" w:rsidTr="00BB1B7C"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725525" w:rsidRPr="00112DB8" w:rsidRDefault="00725525" w:rsidP="00BB1B7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112DB8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112DB8" w:rsidRPr="00112DB8" w:rsidRDefault="00112DB8" w:rsidP="00112DB8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Kazimierzowska 46/48/35</w:t>
            </w:r>
          </w:p>
          <w:p w:rsidR="00725525" w:rsidRPr="00112DB8" w:rsidRDefault="00112DB8" w:rsidP="00112DB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800.00 zł</w:t>
            </w:r>
          </w:p>
        </w:tc>
      </w:tr>
      <w:tr w:rsidR="00725525" w:rsidRPr="00112DB8" w:rsidTr="00BB1B7C"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725525" w:rsidRPr="00112DB8" w:rsidRDefault="00725525" w:rsidP="00BB1B7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112DB8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112DB8" w:rsidRPr="00112DB8" w:rsidRDefault="00112DB8" w:rsidP="00112DB8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Kazimierzowska 46/48/35</w:t>
            </w:r>
          </w:p>
          <w:p w:rsidR="00725525" w:rsidRPr="00112DB8" w:rsidRDefault="00112DB8" w:rsidP="00112DB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608.23 zł</w:t>
            </w:r>
          </w:p>
        </w:tc>
      </w:tr>
      <w:tr w:rsidR="00725525" w:rsidRPr="00112DB8" w:rsidTr="00BB1B7C"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725525" w:rsidRPr="00112DB8" w:rsidRDefault="00725525" w:rsidP="00BB1B7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WARDA </w:t>
            </w:r>
            <w:proofErr w:type="spellStart"/>
            <w:r w:rsidRPr="00112DB8">
              <w:rPr>
                <w:rFonts w:ascii="Arial Narrow" w:hAnsi="Arial Narrow" w:cs="Arial"/>
                <w:sz w:val="24"/>
                <w:szCs w:val="24"/>
              </w:rPr>
              <w:t>Sp.z</w:t>
            </w:r>
            <w:proofErr w:type="spellEnd"/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o.o.</w:t>
            </w:r>
          </w:p>
          <w:p w:rsidR="00725525" w:rsidRPr="00112DB8" w:rsidRDefault="00725525" w:rsidP="00BB1B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Korzenna, Przyłęki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25525" w:rsidRPr="00112DB8" w:rsidRDefault="00725525" w:rsidP="00BB1B7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86-005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Białe Błota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2 948.40 zł</w:t>
            </w:r>
          </w:p>
        </w:tc>
      </w:tr>
      <w:tr w:rsidR="00725525" w:rsidRPr="00112DB8" w:rsidTr="00BB1B7C"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725525" w:rsidRPr="00112DB8" w:rsidRDefault="00725525" w:rsidP="00BB1B7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PULMONIS spółka z ograniczoną odpowiedzialnością</w:t>
            </w:r>
          </w:p>
          <w:p w:rsidR="00725525" w:rsidRPr="00112DB8" w:rsidRDefault="00725525" w:rsidP="00BB1B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Tadeusza Rejtana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125/28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25525" w:rsidRPr="00112DB8" w:rsidRDefault="00725525" w:rsidP="00BB1B7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64-100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12DB8">
              <w:rPr>
                <w:rFonts w:ascii="Arial Narrow" w:hAnsi="Arial Narrow" w:cs="Arial"/>
                <w:sz w:val="24"/>
                <w:szCs w:val="24"/>
              </w:rPr>
              <w:t>Leszno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25525" w:rsidRPr="00112DB8" w:rsidRDefault="00725525" w:rsidP="00BB1B7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2DB8">
              <w:rPr>
                <w:rFonts w:ascii="Arial Narrow" w:hAnsi="Arial Narrow" w:cs="Arial"/>
                <w:sz w:val="24"/>
                <w:szCs w:val="24"/>
              </w:rPr>
              <w:t>24 219.00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112DB8">
        <w:rPr>
          <w:rFonts w:ascii="Arial Narrow" w:hAnsi="Arial Narrow" w:cs="Arial"/>
          <w:i/>
          <w:szCs w:val="24"/>
        </w:rPr>
        <w:t>Zamawiający</w:t>
      </w:r>
    </w:p>
    <w:p w:rsidR="00F82437" w:rsidRDefault="00F82437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F82437" w:rsidRDefault="00F82437" w:rsidP="00F824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2437" w:rsidRDefault="00F82437" w:rsidP="00F824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2437" w:rsidRDefault="00F82437" w:rsidP="00F824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2437" w:rsidRDefault="00F82437" w:rsidP="00F824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2437" w:rsidRDefault="00F82437" w:rsidP="00F824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2437" w:rsidRDefault="00F82437" w:rsidP="00F824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2437" w:rsidRDefault="00F82437" w:rsidP="00F824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2437" w:rsidRDefault="00F82437" w:rsidP="00F824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2437" w:rsidRDefault="00F82437" w:rsidP="00F824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2437" w:rsidRDefault="00F82437" w:rsidP="00F824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2437" w:rsidRDefault="00F82437" w:rsidP="00F824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2437" w:rsidRDefault="00F82437" w:rsidP="00F824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2437" w:rsidRDefault="00F82437" w:rsidP="00F824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2437" w:rsidRPr="00B9724A" w:rsidRDefault="00F82437" w:rsidP="00F824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F82437" w:rsidRPr="00B9724A" w:rsidRDefault="00F82437" w:rsidP="00F824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F82437" w:rsidRDefault="00F82437" w:rsidP="00F8243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F82437" w:rsidRDefault="00F82437" w:rsidP="00F82437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 19.03.2025 r.</w:t>
      </w:r>
    </w:p>
    <w:sectPr w:rsidR="00F82437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6585" w:rsidRDefault="00F26585">
      <w:r>
        <w:separator/>
      </w:r>
    </w:p>
  </w:endnote>
  <w:endnote w:type="continuationSeparator" w:id="1">
    <w:p w:rsidR="00F26585" w:rsidRDefault="00F26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82437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82437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8243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6585" w:rsidRDefault="00F26585">
      <w:r>
        <w:separator/>
      </w:r>
    </w:p>
  </w:footnote>
  <w:footnote w:type="continuationSeparator" w:id="1">
    <w:p w:rsidR="00F26585" w:rsidRDefault="00F26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525" w:rsidRDefault="0072552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525" w:rsidRDefault="0072552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525" w:rsidRDefault="0072552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5525"/>
    <w:rsid w:val="00007727"/>
    <w:rsid w:val="00017720"/>
    <w:rsid w:val="00035488"/>
    <w:rsid w:val="000D7F25"/>
    <w:rsid w:val="000E00E5"/>
    <w:rsid w:val="00112DB8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25525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26585"/>
    <w:rsid w:val="00F82437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8243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8243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452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2025-03-19T08:04:00Z</cp:lastPrinted>
  <dcterms:created xsi:type="dcterms:W3CDTF">2025-03-19T08:04:00Z</dcterms:created>
  <dcterms:modified xsi:type="dcterms:W3CDTF">2025-03-19T08:04:00Z</dcterms:modified>
</cp:coreProperties>
</file>