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3BCD5C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9C642E">
        <w:rPr>
          <w:b/>
          <w:sz w:val="22"/>
          <w:szCs w:val="22"/>
        </w:rPr>
        <w:t>urządzeń Aesculap i BBraun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088E0411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 xml:space="preserve">na wykonanie przeglądów i napraw 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>na wykonanie przedmiotu zamówienia zgodnie ze Specyfikacją Warunków Zamówienia</w:t>
      </w:r>
      <w:r w:rsidR="00A3024B">
        <w:rPr>
          <w:sz w:val="22"/>
        </w:rPr>
        <w:t xml:space="preserve"> oraz wzorem umowy</w:t>
      </w:r>
      <w:r w:rsidR="00A3024B" w:rsidRPr="00281DC6">
        <w:rPr>
          <w:sz w:val="22"/>
        </w:rPr>
        <w:t>, stosując niżej wymienione stawki:</w:t>
      </w:r>
    </w:p>
    <w:p w14:paraId="541C4D62" w14:textId="77777777" w:rsid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B412956" w14:textId="77777777" w:rsidR="00A3024B" w:rsidRP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2053A52" w14:textId="77777777" w:rsidR="00A3024B" w:rsidRPr="00A3024B" w:rsidRDefault="00A3024B" w:rsidP="00A3024B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0C4E429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9C642E">
        <w:rPr>
          <w:bCs/>
          <w:sz w:val="22"/>
          <w:u w:val="single"/>
          <w:lang w:val="en-US"/>
        </w:rPr>
        <w:t>Urządzenia</w:t>
      </w:r>
      <w:proofErr w:type="spellEnd"/>
      <w:r w:rsidR="009C642E">
        <w:rPr>
          <w:bCs/>
          <w:sz w:val="22"/>
          <w:u w:val="single"/>
          <w:lang w:val="en-US"/>
        </w:rPr>
        <w:t xml:space="preserve"> </w:t>
      </w:r>
      <w:proofErr w:type="spellStart"/>
      <w:r w:rsidR="009C642E">
        <w:rPr>
          <w:bCs/>
          <w:sz w:val="22"/>
          <w:u w:val="single"/>
          <w:lang w:val="en-US"/>
        </w:rPr>
        <w:t>Aesculap</w:t>
      </w:r>
      <w:proofErr w:type="spellEnd"/>
      <w:r w:rsidR="00A3024B">
        <w:rPr>
          <w:bCs/>
          <w:sz w:val="22"/>
          <w:u w:val="single"/>
          <w:lang w:val="en-US"/>
        </w:rPr>
        <w:t xml:space="preserve"> Pompy </w:t>
      </w:r>
      <w:proofErr w:type="spellStart"/>
      <w:r w:rsidR="00A3024B">
        <w:rPr>
          <w:bCs/>
          <w:sz w:val="22"/>
          <w:u w:val="single"/>
          <w:lang w:val="en-US"/>
        </w:rPr>
        <w:t>i</w:t>
      </w:r>
      <w:proofErr w:type="spellEnd"/>
      <w:r w:rsidR="00A3024B">
        <w:rPr>
          <w:bCs/>
          <w:sz w:val="22"/>
          <w:u w:val="single"/>
          <w:lang w:val="en-US"/>
        </w:rPr>
        <w:t xml:space="preserve"> </w:t>
      </w:r>
      <w:proofErr w:type="spellStart"/>
      <w:r w:rsidR="00A3024B">
        <w:rPr>
          <w:bCs/>
          <w:sz w:val="22"/>
          <w:u w:val="single"/>
          <w:lang w:val="en-US"/>
        </w:rPr>
        <w:t>stacje</w:t>
      </w:r>
      <w:proofErr w:type="spellEnd"/>
      <w:r w:rsidR="00A3024B">
        <w:rPr>
          <w:bCs/>
          <w:sz w:val="22"/>
          <w:u w:val="single"/>
          <w:lang w:val="en-US"/>
        </w:rPr>
        <w:t xml:space="preserve"> </w:t>
      </w:r>
      <w:proofErr w:type="spellStart"/>
      <w:r w:rsidR="00A3024B">
        <w:rPr>
          <w:bCs/>
          <w:sz w:val="22"/>
          <w:u w:val="single"/>
          <w:lang w:val="en-US"/>
        </w:rPr>
        <w:t>dokujące</w:t>
      </w:r>
      <w:proofErr w:type="spellEnd"/>
    </w:p>
    <w:bookmarkEnd w:id="4"/>
    <w:p w14:paraId="36C3FEFA" w14:textId="68B1FCA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</w:t>
      </w:r>
      <w:r w:rsidR="00A3024B">
        <w:rPr>
          <w:bCs/>
          <w:sz w:val="22"/>
        </w:rPr>
        <w:t>300</w:t>
      </w:r>
      <w:r w:rsidR="00F67712">
        <w:rPr>
          <w:bCs/>
          <w:sz w:val="22"/>
        </w:rPr>
        <w:t xml:space="preserve"> roboczogodzin </w:t>
      </w:r>
      <w:r w:rsidR="00A3024B">
        <w:rPr>
          <w:bCs/>
          <w:sz w:val="22"/>
        </w:rPr>
        <w:br/>
      </w:r>
      <w:r w:rsidR="00F67712">
        <w:rPr>
          <w:bCs/>
          <w:sz w:val="22"/>
        </w:rPr>
        <w:t xml:space="preserve">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652161CD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30</w:t>
      </w:r>
      <w:r w:rsidR="00F67712" w:rsidRPr="00F67712">
        <w:rPr>
          <w:b/>
          <w:sz w:val="22"/>
        </w:rPr>
        <w:t xml:space="preserve">0 roboczogodzin dla napraw) </w:t>
      </w:r>
      <w:r w:rsidR="00281DC6"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832427" w14:textId="77777777" w:rsidR="00A3024B" w:rsidRDefault="00A3024B" w:rsidP="00A3024B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</w:t>
      </w:r>
      <w:r>
        <w:rPr>
          <w:b/>
        </w:rPr>
        <w:t>2</w:t>
      </w:r>
      <w:r>
        <w:rPr>
          <w:b/>
        </w:rPr>
        <w:t>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02507095" w14:textId="4C4F140A" w:rsidR="00A3024B" w:rsidRDefault="00A3024B" w:rsidP="00A3024B">
      <w:pPr>
        <w:jc w:val="both"/>
      </w:pPr>
      <w:r>
        <w:rPr>
          <w:b/>
        </w:rPr>
        <w:t>Autoryzacja producenta do serwisowania sprzętu (K-</w:t>
      </w:r>
      <w:r>
        <w:rPr>
          <w:b/>
        </w:rPr>
        <w:t>3</w:t>
      </w:r>
      <w:r>
        <w:rPr>
          <w:b/>
        </w:rPr>
        <w:t>)</w:t>
      </w:r>
      <w:r w:rsidRPr="005811FB">
        <w:rPr>
          <w:b/>
        </w:rPr>
        <w:t>:</w:t>
      </w:r>
      <w:r>
        <w:t xml:space="preserve"> …………(wpisać: TAK lub NIE)</w:t>
      </w:r>
    </w:p>
    <w:p w14:paraId="62FBAF10" w14:textId="77777777" w:rsidR="00A3024B" w:rsidRDefault="00A3024B" w:rsidP="00A3024B">
      <w:pPr>
        <w:jc w:val="both"/>
        <w:rPr>
          <w:u w:val="single"/>
        </w:rPr>
      </w:pPr>
      <w:bookmarkStart w:id="7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7"/>
    <w:p w14:paraId="12723D6E" w14:textId="42FE9EC0" w:rsidR="00A3024B" w:rsidRDefault="00D200D8" w:rsidP="00A3024B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A3024B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</w:t>
      </w:r>
      <w:bookmarkStart w:id="8" w:name="_Hlk51753816"/>
      <w:bookmarkStart w:id="9" w:name="_Hlk50105795"/>
      <w:bookmarkEnd w:id="3"/>
      <w:r w:rsidR="00A3024B">
        <w:t xml:space="preserve">(wpisać odpowiednio: </w:t>
      </w:r>
      <w:r w:rsidR="00A3024B">
        <w:br/>
      </w:r>
      <w:r w:rsidR="00A3024B">
        <w:t>≤</w:t>
      </w:r>
      <w:r w:rsidR="00A3024B">
        <w:t xml:space="preserve"> 6 miesięcy</w:t>
      </w:r>
      <w:r w:rsidR="00A3024B">
        <w:t xml:space="preserve"> -</w:t>
      </w:r>
      <w:r w:rsidR="00A3024B">
        <w:t xml:space="preserve">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>, ≥ 7-11 miesięcy</w:t>
      </w:r>
      <w:r w:rsidR="00A3024B">
        <w:t xml:space="preserve"> -</w:t>
      </w:r>
      <w:r w:rsidR="00A3024B">
        <w:t xml:space="preserve">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 xml:space="preserve">, </w:t>
      </w:r>
      <w:r w:rsidR="00A3024B">
        <w:t>≥</w:t>
      </w:r>
      <w:r w:rsidR="00A3024B">
        <w:t xml:space="preserve"> 12 miesięcy - </w:t>
      </w:r>
      <w:r w:rsidR="00A3024B">
        <w:rPr>
          <w:u w:val="single"/>
        </w:rPr>
        <w:t>podać</w:t>
      </w:r>
      <w:r w:rsidR="00A3024B" w:rsidRPr="006D020A">
        <w:rPr>
          <w:u w:val="single"/>
        </w:rPr>
        <w:t xml:space="preserve"> dokładnie ILE</w:t>
      </w:r>
      <w:r w:rsidR="00A3024B">
        <w:t>) od daty podpisania protokołu odbioru</w:t>
      </w:r>
    </w:p>
    <w:p w14:paraId="001A10B3" w14:textId="43AB56A3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4446481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F377DA">
        <w:rPr>
          <w:bCs/>
          <w:sz w:val="22"/>
          <w:u w:val="single"/>
        </w:rPr>
        <w:t>Stacja MRI</w:t>
      </w:r>
    </w:p>
    <w:p w14:paraId="6A742D1B" w14:textId="781A3391" w:rsidR="00F377DA" w:rsidRPr="00281DC6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</w:t>
      </w:r>
      <w:r>
        <w:rPr>
          <w:bCs/>
          <w:sz w:val="22"/>
        </w:rPr>
        <w:t>5</w:t>
      </w:r>
      <w:r>
        <w:rPr>
          <w:bCs/>
          <w:sz w:val="22"/>
        </w:rPr>
        <w:t xml:space="preserve">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F35714" w14:textId="4FC0C523" w:rsidR="00F377DA" w:rsidRPr="00281DC6" w:rsidRDefault="00F377DA" w:rsidP="00F377DA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63604DD1" w14:textId="77777777" w:rsidR="00F377DA" w:rsidRPr="00281DC6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0962392" w14:textId="77777777" w:rsidR="00F377DA" w:rsidRPr="00467243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ADF46F2" w14:textId="77777777" w:rsidR="00F377DA" w:rsidRDefault="00F377DA" w:rsidP="00F377DA">
      <w:pPr>
        <w:jc w:val="both"/>
      </w:pPr>
      <w:r>
        <w:t xml:space="preserve">w tym: </w:t>
      </w:r>
    </w:p>
    <w:p w14:paraId="02B18085" w14:textId="77777777" w:rsidR="00F377DA" w:rsidRDefault="00F377DA" w:rsidP="00F377DA">
      <w:pPr>
        <w:numPr>
          <w:ilvl w:val="0"/>
          <w:numId w:val="7"/>
        </w:numPr>
      </w:pPr>
      <w:r>
        <w:t xml:space="preserve">Koszt jednego przeglądu </w:t>
      </w:r>
    </w:p>
    <w:p w14:paraId="6E9C1BAF" w14:textId="77777777" w:rsidR="00F377DA" w:rsidRDefault="00F377DA" w:rsidP="00F377DA">
      <w:pPr>
        <w:ind w:left="1068"/>
      </w:pPr>
      <w:r>
        <w:t>Wartość netto:    ………. ….% VAT: ………..</w:t>
      </w:r>
    </w:p>
    <w:p w14:paraId="75DEF4F5" w14:textId="77777777" w:rsidR="00F377DA" w:rsidRDefault="00F377DA" w:rsidP="00F377DA">
      <w:pPr>
        <w:ind w:left="1068"/>
      </w:pPr>
      <w:r>
        <w:t>Wartość brutto: ………..</w:t>
      </w:r>
    </w:p>
    <w:p w14:paraId="05685537" w14:textId="77777777" w:rsidR="00F377DA" w:rsidRDefault="00F377DA" w:rsidP="00F377DA">
      <w:pPr>
        <w:ind w:left="1068"/>
      </w:pPr>
    </w:p>
    <w:p w14:paraId="0E99DC5A" w14:textId="77777777" w:rsidR="00F377DA" w:rsidRDefault="00F377DA" w:rsidP="00F377DA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FA7131B" w14:textId="77777777" w:rsidR="00F377DA" w:rsidRPr="00C922E2" w:rsidRDefault="00F377DA" w:rsidP="00F377DA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794C54F" w14:textId="77777777" w:rsidR="00F377DA" w:rsidRPr="00C922E2" w:rsidRDefault="00F377DA" w:rsidP="00F377DA">
      <w:pPr>
        <w:ind w:left="1134"/>
      </w:pPr>
      <w:r w:rsidRPr="00C922E2">
        <w:t>Wartość brutto: ………..</w:t>
      </w:r>
    </w:p>
    <w:p w14:paraId="71621AA6" w14:textId="77777777" w:rsidR="00F377DA" w:rsidRPr="008D24E8" w:rsidRDefault="00F377DA" w:rsidP="00F377DA">
      <w:pPr>
        <w:ind w:left="708"/>
        <w:rPr>
          <w:b/>
          <w:color w:val="FF0000"/>
        </w:rPr>
      </w:pPr>
    </w:p>
    <w:p w14:paraId="5BA53FEC" w14:textId="77777777" w:rsidR="00F377DA" w:rsidRPr="008D24E8" w:rsidRDefault="00F377DA" w:rsidP="00F377DA">
      <w:pPr>
        <w:rPr>
          <w:color w:val="FF0000"/>
          <w:sz w:val="20"/>
        </w:rPr>
      </w:pPr>
    </w:p>
    <w:p w14:paraId="6D92370B" w14:textId="77777777" w:rsidR="00F377DA" w:rsidRDefault="00F377DA" w:rsidP="00F377D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5699EF" w14:textId="77777777" w:rsidR="00F377DA" w:rsidRPr="00CA2EB7" w:rsidRDefault="00F377DA" w:rsidP="00F377DA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E5C1FE5" w14:textId="77777777" w:rsidR="00F377DA" w:rsidRDefault="00F377DA" w:rsidP="00F377DA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4F406543" w14:textId="77777777" w:rsidR="00F377DA" w:rsidRDefault="00F377DA" w:rsidP="00F377DA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7479A9B5" w14:textId="05399CCE" w:rsidR="00F377DA" w:rsidRDefault="00F377DA" w:rsidP="00F377DA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7A7073F2" w14:textId="77777777" w:rsidR="00F377DA" w:rsidRDefault="00F377DA" w:rsidP="00F377DA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0E54F8C5" w14:textId="77777777" w:rsidR="0086534C" w:rsidRDefault="0086534C" w:rsidP="00D200D8">
      <w:pPr>
        <w:jc w:val="both"/>
        <w:rPr>
          <w:u w:val="single"/>
        </w:rPr>
      </w:pPr>
    </w:p>
    <w:p w14:paraId="7E1C6051" w14:textId="48196743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Stymulatory nerwów</w:t>
      </w:r>
    </w:p>
    <w:p w14:paraId="21A80E6C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73DF69D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F2AB369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319CD6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E5A817A" w14:textId="77777777" w:rsidR="0086534C" w:rsidRDefault="0086534C" w:rsidP="0086534C">
      <w:pPr>
        <w:jc w:val="both"/>
      </w:pPr>
      <w:r>
        <w:t xml:space="preserve">w tym: </w:t>
      </w:r>
    </w:p>
    <w:p w14:paraId="012606F5" w14:textId="77777777" w:rsidR="0086534C" w:rsidRDefault="0086534C" w:rsidP="0086534C">
      <w:pPr>
        <w:numPr>
          <w:ilvl w:val="0"/>
          <w:numId w:val="9"/>
        </w:numPr>
      </w:pPr>
      <w:r>
        <w:t xml:space="preserve">Koszt jednego przeglądu </w:t>
      </w:r>
    </w:p>
    <w:p w14:paraId="2AE58C1E" w14:textId="77777777" w:rsidR="0086534C" w:rsidRDefault="0086534C" w:rsidP="0086534C">
      <w:pPr>
        <w:ind w:left="1068"/>
      </w:pPr>
      <w:r>
        <w:t>Wartość netto:    ………. ….% VAT: ………..</w:t>
      </w:r>
    </w:p>
    <w:p w14:paraId="433D2DB2" w14:textId="77777777" w:rsidR="0086534C" w:rsidRDefault="0086534C" w:rsidP="0086534C">
      <w:pPr>
        <w:ind w:left="1068"/>
      </w:pPr>
      <w:r>
        <w:t>Wartość brutto: ………..</w:t>
      </w:r>
    </w:p>
    <w:p w14:paraId="1D0EDFFE" w14:textId="77777777" w:rsidR="0086534C" w:rsidRDefault="0086534C" w:rsidP="0086534C">
      <w:pPr>
        <w:ind w:left="1068"/>
      </w:pPr>
    </w:p>
    <w:p w14:paraId="5EB3D8A8" w14:textId="77777777" w:rsidR="0086534C" w:rsidRDefault="0086534C" w:rsidP="0086534C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48B8684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7B4357D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0774FDD1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2E39E2A4" w14:textId="77777777" w:rsidR="0086534C" w:rsidRPr="008D24E8" w:rsidRDefault="0086534C" w:rsidP="0086534C">
      <w:pPr>
        <w:rPr>
          <w:color w:val="FF0000"/>
          <w:sz w:val="20"/>
        </w:rPr>
      </w:pPr>
    </w:p>
    <w:p w14:paraId="7DB86B64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6FCD5EA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A72BC7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44474CDB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7E5C460C" w14:textId="69034038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34F8280E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4D1AE6A5" w14:textId="77777777" w:rsidR="0086534C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E0E3B78" w14:textId="28F72ABE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Zestaw laparoskopowy</w:t>
      </w:r>
    </w:p>
    <w:p w14:paraId="430C46E8" w14:textId="2C7451B1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</w:t>
      </w:r>
      <w:r>
        <w:rPr>
          <w:bCs/>
          <w:sz w:val="22"/>
        </w:rPr>
        <w:t>10</w:t>
      </w:r>
      <w:r>
        <w:rPr>
          <w:bCs/>
          <w:sz w:val="22"/>
        </w:rPr>
        <w:t xml:space="preserve">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0903BA" w14:textId="5730D8A3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79E0E16A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334A076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4FC9992" w14:textId="77777777" w:rsidR="0086534C" w:rsidRDefault="0086534C" w:rsidP="0086534C">
      <w:pPr>
        <w:jc w:val="both"/>
      </w:pPr>
      <w:r>
        <w:t xml:space="preserve">w tym: </w:t>
      </w:r>
    </w:p>
    <w:p w14:paraId="799C538C" w14:textId="77777777" w:rsidR="0086534C" w:rsidRDefault="0086534C" w:rsidP="0086534C">
      <w:pPr>
        <w:numPr>
          <w:ilvl w:val="0"/>
          <w:numId w:val="11"/>
        </w:numPr>
      </w:pPr>
      <w:r>
        <w:t xml:space="preserve">Koszt jednego przeglądu </w:t>
      </w:r>
    </w:p>
    <w:p w14:paraId="7D3E1612" w14:textId="77777777" w:rsidR="0086534C" w:rsidRDefault="0086534C" w:rsidP="0086534C">
      <w:pPr>
        <w:ind w:left="1068"/>
      </w:pPr>
      <w:r>
        <w:t>Wartość netto:    ………. ….% VAT: ………..</w:t>
      </w:r>
    </w:p>
    <w:p w14:paraId="51E1A640" w14:textId="77777777" w:rsidR="0086534C" w:rsidRDefault="0086534C" w:rsidP="0086534C">
      <w:pPr>
        <w:ind w:left="1068"/>
      </w:pPr>
      <w:r>
        <w:t>Wartość brutto: ………..</w:t>
      </w:r>
    </w:p>
    <w:p w14:paraId="58B3CCE0" w14:textId="77777777" w:rsidR="0086534C" w:rsidRDefault="0086534C" w:rsidP="0086534C">
      <w:pPr>
        <w:ind w:left="1068"/>
      </w:pPr>
    </w:p>
    <w:p w14:paraId="04C78F3C" w14:textId="77777777" w:rsidR="0086534C" w:rsidRDefault="0086534C" w:rsidP="0086534C">
      <w:pPr>
        <w:numPr>
          <w:ilvl w:val="0"/>
          <w:numId w:val="1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6CEACD0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1C8945B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36F05D5F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3E3AD828" w14:textId="77777777" w:rsidR="0086534C" w:rsidRPr="008D24E8" w:rsidRDefault="0086534C" w:rsidP="0086534C">
      <w:pPr>
        <w:rPr>
          <w:color w:val="FF0000"/>
          <w:sz w:val="20"/>
        </w:rPr>
      </w:pPr>
    </w:p>
    <w:p w14:paraId="72835DC8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4B1A709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E61D4F8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2A33F9A0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26FC2633" w14:textId="41178859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32523969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345F10A4" w14:textId="77777777" w:rsidR="0086534C" w:rsidRDefault="0086534C" w:rsidP="0086534C">
      <w:pPr>
        <w:spacing w:before="120" w:after="120"/>
        <w:jc w:val="both"/>
        <w:outlineLvl w:val="1"/>
      </w:pPr>
    </w:p>
    <w:p w14:paraId="36B146EC" w14:textId="4428F935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Dermatom/ Piła do mostka</w:t>
      </w:r>
    </w:p>
    <w:p w14:paraId="49FA8DF9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2552D0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EE6C8BC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AF9F99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A8A9F79" w14:textId="77777777" w:rsidR="0086534C" w:rsidRDefault="0086534C" w:rsidP="0086534C">
      <w:pPr>
        <w:jc w:val="both"/>
      </w:pPr>
      <w:r>
        <w:t xml:space="preserve">w tym: </w:t>
      </w:r>
    </w:p>
    <w:p w14:paraId="3314DE91" w14:textId="77777777" w:rsidR="0086534C" w:rsidRDefault="0086534C" w:rsidP="0086534C">
      <w:pPr>
        <w:numPr>
          <w:ilvl w:val="0"/>
          <w:numId w:val="13"/>
        </w:numPr>
      </w:pPr>
      <w:r>
        <w:t xml:space="preserve">Koszt jednego przeglądu </w:t>
      </w:r>
    </w:p>
    <w:p w14:paraId="42AB3306" w14:textId="77777777" w:rsidR="0086534C" w:rsidRDefault="0086534C" w:rsidP="0086534C">
      <w:pPr>
        <w:ind w:left="1068"/>
      </w:pPr>
      <w:r>
        <w:t>Wartość netto:    ………. ….% VAT: ………..</w:t>
      </w:r>
    </w:p>
    <w:p w14:paraId="3CD1388F" w14:textId="77777777" w:rsidR="0086534C" w:rsidRDefault="0086534C" w:rsidP="0086534C">
      <w:pPr>
        <w:ind w:left="1068"/>
      </w:pPr>
      <w:r>
        <w:t>Wartość brutto: ………..</w:t>
      </w:r>
    </w:p>
    <w:p w14:paraId="41739573" w14:textId="77777777" w:rsidR="0086534C" w:rsidRDefault="0086534C" w:rsidP="0086534C">
      <w:pPr>
        <w:ind w:left="1068"/>
      </w:pPr>
    </w:p>
    <w:p w14:paraId="0A392BE8" w14:textId="77777777" w:rsidR="0086534C" w:rsidRDefault="0086534C" w:rsidP="0086534C">
      <w:pPr>
        <w:numPr>
          <w:ilvl w:val="0"/>
          <w:numId w:val="1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E560F90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69FEE90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508FEFB1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3CEB29ED" w14:textId="77777777" w:rsidR="0086534C" w:rsidRPr="008D24E8" w:rsidRDefault="0086534C" w:rsidP="0086534C">
      <w:pPr>
        <w:rPr>
          <w:color w:val="FF0000"/>
          <w:sz w:val="20"/>
        </w:rPr>
      </w:pPr>
    </w:p>
    <w:p w14:paraId="24B42DA9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486797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7BAD25E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252510B4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19FE97D8" w14:textId="1988811B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713F3C3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493CA5CB" w14:textId="77777777" w:rsidR="0086534C" w:rsidRDefault="0086534C" w:rsidP="0086534C">
      <w:pPr>
        <w:spacing w:before="120" w:after="120"/>
        <w:jc w:val="both"/>
        <w:outlineLvl w:val="1"/>
      </w:pPr>
    </w:p>
    <w:p w14:paraId="42630574" w14:textId="471FCDBF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Diatermia</w:t>
      </w:r>
    </w:p>
    <w:p w14:paraId="6BD51944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5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93735A5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5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611E32C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744B57F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1F3B0EA" w14:textId="77777777" w:rsidR="0086534C" w:rsidRDefault="0086534C" w:rsidP="0086534C">
      <w:pPr>
        <w:jc w:val="both"/>
      </w:pPr>
      <w:r>
        <w:t xml:space="preserve">w tym: </w:t>
      </w:r>
    </w:p>
    <w:p w14:paraId="1CD6CA84" w14:textId="77777777" w:rsidR="0086534C" w:rsidRDefault="0086534C" w:rsidP="0086534C">
      <w:pPr>
        <w:numPr>
          <w:ilvl w:val="0"/>
          <w:numId w:val="15"/>
        </w:numPr>
      </w:pPr>
      <w:r>
        <w:t xml:space="preserve">Koszt jednego przeglądu </w:t>
      </w:r>
    </w:p>
    <w:p w14:paraId="7723E4B2" w14:textId="77777777" w:rsidR="0086534C" w:rsidRDefault="0086534C" w:rsidP="0086534C">
      <w:pPr>
        <w:ind w:left="1068"/>
      </w:pPr>
      <w:r>
        <w:t>Wartość netto:    ………. ….% VAT: ………..</w:t>
      </w:r>
    </w:p>
    <w:p w14:paraId="37096A17" w14:textId="77777777" w:rsidR="0086534C" w:rsidRDefault="0086534C" w:rsidP="0086534C">
      <w:pPr>
        <w:ind w:left="1068"/>
      </w:pPr>
      <w:r>
        <w:t>Wartość brutto: ………..</w:t>
      </w:r>
    </w:p>
    <w:p w14:paraId="7F37BDB5" w14:textId="77777777" w:rsidR="0086534C" w:rsidRDefault="0086534C" w:rsidP="0086534C">
      <w:pPr>
        <w:ind w:left="1068"/>
      </w:pPr>
    </w:p>
    <w:p w14:paraId="1875C24A" w14:textId="77777777" w:rsidR="0086534C" w:rsidRDefault="0086534C" w:rsidP="0086534C">
      <w:pPr>
        <w:numPr>
          <w:ilvl w:val="0"/>
          <w:numId w:val="1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8AB5C55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10225B5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2A6D8246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462B7206" w14:textId="77777777" w:rsidR="0086534C" w:rsidRPr="008D24E8" w:rsidRDefault="0086534C" w:rsidP="0086534C">
      <w:pPr>
        <w:rPr>
          <w:color w:val="FF0000"/>
          <w:sz w:val="20"/>
        </w:rPr>
      </w:pPr>
    </w:p>
    <w:p w14:paraId="0BC22BAC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1210A5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7155565" w14:textId="77777777" w:rsidR="0086534C" w:rsidRDefault="0086534C" w:rsidP="0086534C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4-24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879DA28" w14:textId="77777777" w:rsidR="0086534C" w:rsidRDefault="0086534C" w:rsidP="0086534C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25B321E6" w14:textId="3A2501A2" w:rsidR="0086534C" w:rsidRDefault="0086534C" w:rsidP="0086534C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4284793" w14:textId="77777777" w:rsidR="0086534C" w:rsidRDefault="0086534C" w:rsidP="0086534C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7-11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lastRenderedPageBreak/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</w:t>
            </w:r>
            <w:r w:rsidRPr="00281DC6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281DC6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281DC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5C08B2B" w:rsidR="00D74BC1" w:rsidRDefault="00281DC6">
    <w:pPr>
      <w:pStyle w:val="Nagwek"/>
    </w:pPr>
    <w:r>
      <w:t>Znak sprawy: SZW/DZP/</w:t>
    </w:r>
    <w:r w:rsidR="00A3024B">
      <w:t>15</w:t>
    </w:r>
    <w:r>
      <w:t>/202</w:t>
    </w:r>
    <w:r w:rsidR="00A3024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A42E002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3"/>
  </w:num>
  <w:num w:numId="2" w16cid:durableId="1906186095">
    <w:abstractNumId w:val="12"/>
  </w:num>
  <w:num w:numId="3" w16cid:durableId="1681618092">
    <w:abstractNumId w:val="6"/>
  </w:num>
  <w:num w:numId="4" w16cid:durableId="484904262">
    <w:abstractNumId w:val="7"/>
  </w:num>
  <w:num w:numId="5" w16cid:durableId="851455046">
    <w:abstractNumId w:val="11"/>
  </w:num>
  <w:num w:numId="6" w16cid:durableId="782267413">
    <w:abstractNumId w:val="4"/>
  </w:num>
  <w:num w:numId="7" w16cid:durableId="294062667">
    <w:abstractNumId w:val="5"/>
  </w:num>
  <w:num w:numId="8" w16cid:durableId="2095129730">
    <w:abstractNumId w:val="14"/>
  </w:num>
  <w:num w:numId="9" w16cid:durableId="1042438159">
    <w:abstractNumId w:val="2"/>
  </w:num>
  <w:num w:numId="10" w16cid:durableId="1642884726">
    <w:abstractNumId w:val="9"/>
  </w:num>
  <w:num w:numId="11" w16cid:durableId="1646203604">
    <w:abstractNumId w:val="8"/>
  </w:num>
  <w:num w:numId="12" w16cid:durableId="962999383">
    <w:abstractNumId w:val="10"/>
  </w:num>
  <w:num w:numId="13" w16cid:durableId="1113937459">
    <w:abstractNumId w:val="0"/>
  </w:num>
  <w:num w:numId="14" w16cid:durableId="843780951">
    <w:abstractNumId w:val="1"/>
  </w:num>
  <w:num w:numId="15" w16cid:durableId="149194695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7C13"/>
    <w:rsid w:val="00592545"/>
    <w:rsid w:val="005A70C7"/>
    <w:rsid w:val="00613B65"/>
    <w:rsid w:val="00635C6E"/>
    <w:rsid w:val="006929C9"/>
    <w:rsid w:val="006A2CCB"/>
    <w:rsid w:val="00740C0B"/>
    <w:rsid w:val="00752AFF"/>
    <w:rsid w:val="007717C3"/>
    <w:rsid w:val="007D1797"/>
    <w:rsid w:val="0080270C"/>
    <w:rsid w:val="00813379"/>
    <w:rsid w:val="0086534C"/>
    <w:rsid w:val="008D29B6"/>
    <w:rsid w:val="00925993"/>
    <w:rsid w:val="00942685"/>
    <w:rsid w:val="009C642E"/>
    <w:rsid w:val="009E5297"/>
    <w:rsid w:val="00A3024B"/>
    <w:rsid w:val="00A35DA2"/>
    <w:rsid w:val="00A45690"/>
    <w:rsid w:val="00AC0106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7</Pages>
  <Words>1993</Words>
  <Characters>11962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10</cp:revision>
  <cp:lastPrinted>2007-10-05T06:59:00Z</cp:lastPrinted>
  <dcterms:created xsi:type="dcterms:W3CDTF">2022-10-05T12:38:00Z</dcterms:created>
  <dcterms:modified xsi:type="dcterms:W3CDTF">2025-03-18T10:27:00Z</dcterms:modified>
</cp:coreProperties>
</file>