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6DEB5" w14:textId="77777777" w:rsidR="00F245C5" w:rsidRPr="00353FDC" w:rsidRDefault="00BD57B5" w:rsidP="00FE7098">
      <w:pPr>
        <w:jc w:val="right"/>
        <w:rPr>
          <w:rFonts w:ascii="Arial" w:hAnsi="Arial" w:cs="Arial"/>
        </w:rPr>
      </w:pPr>
      <w:bookmarkStart w:id="0" w:name="_Hlk53520193"/>
      <w:r w:rsidRPr="00BD57B5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BD57B5">
        <w:rPr>
          <w:rFonts w:ascii="Arial" w:hAnsi="Arial" w:cs="Arial"/>
        </w:rPr>
        <w:t>2025-03-18</w:t>
      </w:r>
    </w:p>
    <w:p w14:paraId="0D0A7BEE" w14:textId="77777777" w:rsidR="00BD57B5" w:rsidRPr="00BD57B5" w:rsidRDefault="00BD57B5" w:rsidP="00FE7098">
      <w:pPr>
        <w:ind w:right="3969"/>
        <w:rPr>
          <w:rFonts w:ascii="Arial" w:hAnsi="Arial" w:cs="Arial"/>
          <w:b/>
          <w:bCs/>
        </w:rPr>
      </w:pPr>
      <w:r w:rsidRPr="00BD57B5">
        <w:rPr>
          <w:rFonts w:ascii="Arial" w:hAnsi="Arial" w:cs="Arial"/>
          <w:b/>
          <w:bCs/>
        </w:rPr>
        <w:t>Szpital Wojewódzki w Poznaniu</w:t>
      </w:r>
    </w:p>
    <w:p w14:paraId="66411973" w14:textId="77777777" w:rsidR="00F245C5" w:rsidRPr="00353FDC" w:rsidRDefault="00BD57B5" w:rsidP="00FE7098">
      <w:pPr>
        <w:ind w:right="3969"/>
        <w:rPr>
          <w:rFonts w:ascii="Arial" w:hAnsi="Arial" w:cs="Arial"/>
          <w:b/>
          <w:bCs/>
        </w:rPr>
      </w:pPr>
      <w:r w:rsidRPr="00BD57B5">
        <w:rPr>
          <w:rFonts w:ascii="Arial" w:hAnsi="Arial" w:cs="Arial"/>
          <w:b/>
          <w:bCs/>
        </w:rPr>
        <w:t>Dział Zamówień Publicznych</w:t>
      </w:r>
    </w:p>
    <w:p w14:paraId="6A7A2F42" w14:textId="77777777" w:rsidR="00F245C5" w:rsidRPr="00353FDC" w:rsidRDefault="00BD57B5" w:rsidP="00FE7098">
      <w:pPr>
        <w:ind w:right="3969"/>
        <w:rPr>
          <w:rFonts w:ascii="Arial" w:hAnsi="Arial" w:cs="Arial"/>
        </w:rPr>
      </w:pPr>
      <w:r w:rsidRPr="00BD57B5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BD57B5">
        <w:rPr>
          <w:rFonts w:ascii="Arial" w:hAnsi="Arial" w:cs="Arial"/>
        </w:rPr>
        <w:t>7/19</w:t>
      </w:r>
    </w:p>
    <w:p w14:paraId="6C73F90D" w14:textId="77777777" w:rsidR="00F245C5" w:rsidRPr="00353FDC" w:rsidRDefault="00BD57B5" w:rsidP="00FE7098">
      <w:pPr>
        <w:ind w:right="4253"/>
        <w:rPr>
          <w:rFonts w:ascii="Arial" w:hAnsi="Arial" w:cs="Arial"/>
        </w:rPr>
      </w:pPr>
      <w:r w:rsidRPr="00BD57B5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BD57B5">
        <w:rPr>
          <w:rFonts w:ascii="Arial" w:hAnsi="Arial" w:cs="Arial"/>
        </w:rPr>
        <w:t>Poznań</w:t>
      </w:r>
    </w:p>
    <w:p w14:paraId="664F9283" w14:textId="77777777" w:rsidR="00FE7098" w:rsidRDefault="00FE7098" w:rsidP="00FE7098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2EDB470" w14:textId="0076BD7A" w:rsidR="00D30F1F" w:rsidRDefault="00D30F1F" w:rsidP="00FE709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4300F5E" w14:textId="77777777" w:rsidR="00F245C5" w:rsidRDefault="00D30F1F" w:rsidP="00FE7098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3D571F0" w14:textId="77777777" w:rsidR="00FE7098" w:rsidRPr="00D30F1F" w:rsidRDefault="00FE7098" w:rsidP="00FE7098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AA8CC2A" w14:textId="77777777" w:rsidTr="002716A3">
        <w:tc>
          <w:tcPr>
            <w:tcW w:w="10065" w:type="dxa"/>
            <w:shd w:val="clear" w:color="auto" w:fill="F2F2F2"/>
            <w:hideMark/>
          </w:tcPr>
          <w:p w14:paraId="32CA6B75" w14:textId="77777777" w:rsidR="00F245C5" w:rsidRPr="00353FDC" w:rsidRDefault="00F245C5" w:rsidP="00FE709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A8926F9" w14:textId="77777777" w:rsidR="00F245C5" w:rsidRPr="00353FDC" w:rsidRDefault="00F245C5" w:rsidP="00FE709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8AD3974" w14:textId="77777777" w:rsidR="00F245C5" w:rsidRPr="00353FDC" w:rsidRDefault="00F245C5" w:rsidP="00FE7098">
      <w:pPr>
        <w:keepNext/>
        <w:outlineLvl w:val="0"/>
        <w:rPr>
          <w:rFonts w:ascii="Arial" w:hAnsi="Arial" w:cs="Arial"/>
          <w:b/>
        </w:rPr>
      </w:pPr>
    </w:p>
    <w:p w14:paraId="0881FAF3" w14:textId="77777777" w:rsidR="00F245C5" w:rsidRPr="00353FDC" w:rsidRDefault="00F245C5" w:rsidP="00FE7098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1E81B39F" w14:textId="77777777" w:rsidTr="002716A3">
        <w:tc>
          <w:tcPr>
            <w:tcW w:w="2269" w:type="dxa"/>
            <w:shd w:val="clear" w:color="auto" w:fill="auto"/>
          </w:tcPr>
          <w:p w14:paraId="7D84EDA7" w14:textId="77777777" w:rsidR="00F245C5" w:rsidRPr="00353FDC" w:rsidRDefault="00F245C5" w:rsidP="00FE709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9E1467" w14:textId="77777777" w:rsidR="00F245C5" w:rsidRPr="00353FDC" w:rsidRDefault="00BD57B5" w:rsidP="00FE709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D57B5">
              <w:rPr>
                <w:rFonts w:ascii="Arial" w:hAnsi="Arial" w:cs="Arial"/>
                <w:bCs/>
              </w:rPr>
              <w:t>Zakup i dostawa środków higienicznych dla Szpitala Wojewódzkiego w Poznaniu</w:t>
            </w:r>
          </w:p>
        </w:tc>
      </w:tr>
      <w:tr w:rsidR="00BD57B5" w:rsidRPr="00353FDC" w14:paraId="315D5FBF" w14:textId="77777777" w:rsidTr="004E533F">
        <w:tc>
          <w:tcPr>
            <w:tcW w:w="2269" w:type="dxa"/>
            <w:shd w:val="clear" w:color="auto" w:fill="auto"/>
          </w:tcPr>
          <w:p w14:paraId="70D4AC81" w14:textId="77777777" w:rsidR="00BD57B5" w:rsidRPr="00353FDC" w:rsidRDefault="00BD57B5" w:rsidP="00FE709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EAD796" w14:textId="77777777" w:rsidR="00BD57B5" w:rsidRPr="00353FDC" w:rsidRDefault="00BD57B5" w:rsidP="00FE709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BD57B5">
              <w:rPr>
                <w:rFonts w:ascii="Arial" w:hAnsi="Arial" w:cs="Arial"/>
                <w:bCs/>
              </w:rPr>
              <w:t>SZW/DZP/8/2025</w:t>
            </w:r>
          </w:p>
        </w:tc>
      </w:tr>
    </w:tbl>
    <w:p w14:paraId="662EFC73" w14:textId="77777777" w:rsidR="00F245C5" w:rsidRDefault="00F245C5" w:rsidP="00FE709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175BD86B" w14:textId="77777777" w:rsidR="00FE7098" w:rsidRPr="00E1738E" w:rsidRDefault="00FE7098" w:rsidP="00FE7098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D08A615" w14:textId="78FCCD4A" w:rsidR="00A02E94" w:rsidRDefault="00F245C5" w:rsidP="00FE7098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BD57B5" w:rsidRPr="00BD57B5">
        <w:rPr>
          <w:rFonts w:ascii="Arial" w:hAnsi="Arial" w:cs="Arial"/>
          <w:b/>
        </w:rPr>
        <w:t>Szpital Wojewódzki w Poznaniu</w:t>
      </w:r>
      <w:r w:rsidR="00FE7098">
        <w:rPr>
          <w:rFonts w:ascii="Arial" w:hAnsi="Arial" w:cs="Arial"/>
          <w:b/>
        </w:rPr>
        <w:t xml:space="preserve">, </w:t>
      </w:r>
      <w:r w:rsidR="00BD57B5" w:rsidRPr="00BD57B5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BD57B5" w:rsidRPr="00BD57B5">
        <w:rPr>
          <w:rFonts w:ascii="Arial" w:hAnsi="Arial" w:cs="Arial"/>
        </w:rPr>
        <w:t>(</w:t>
      </w:r>
      <w:proofErr w:type="spellStart"/>
      <w:r w:rsidR="00BD57B5" w:rsidRPr="00BD57B5">
        <w:rPr>
          <w:rFonts w:ascii="Arial" w:hAnsi="Arial" w:cs="Arial"/>
        </w:rPr>
        <w:t>t.j</w:t>
      </w:r>
      <w:proofErr w:type="spellEnd"/>
      <w:r w:rsidR="00BD57B5" w:rsidRPr="00BD57B5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1859F047" w14:textId="77777777" w:rsidR="00FE7098" w:rsidRDefault="00FE7098" w:rsidP="00FE7098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D57B5" w14:paraId="0D5DD7A6" w14:textId="77777777" w:rsidTr="004E53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86958" w14:textId="77777777" w:rsidR="00BD57B5" w:rsidRPr="00F245C5" w:rsidRDefault="00BD57B5" w:rsidP="00FE709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D57B5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D57B5">
              <w:rPr>
                <w:rFonts w:ascii="Arial" w:hAnsi="Arial" w:cs="Arial"/>
              </w:rPr>
              <w:t>Zadanie nr 1</w:t>
            </w:r>
          </w:p>
          <w:p w14:paraId="1C4E1629" w14:textId="7A779E2B" w:rsidR="00BD57B5" w:rsidRPr="00F245C5" w:rsidRDefault="00FE7098" w:rsidP="00FE7098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PPHU </w:t>
            </w:r>
            <w:r w:rsidR="00BD57B5" w:rsidRPr="00BD57B5">
              <w:rPr>
                <w:rFonts w:ascii="Arial" w:hAnsi="Arial" w:cs="Arial"/>
                <w:b/>
              </w:rPr>
              <w:t xml:space="preserve">Alga Paweł </w:t>
            </w:r>
            <w:proofErr w:type="spellStart"/>
            <w:r w:rsidR="00BD57B5" w:rsidRPr="00BD57B5">
              <w:rPr>
                <w:rFonts w:ascii="Arial" w:hAnsi="Arial" w:cs="Arial"/>
                <w:b/>
              </w:rPr>
              <w:t>Pinkowski</w:t>
            </w:r>
            <w:proofErr w:type="spellEnd"/>
          </w:p>
          <w:p w14:paraId="7AB4D76A" w14:textId="77777777" w:rsidR="00BD57B5" w:rsidRPr="00F245C5" w:rsidRDefault="00BD57B5" w:rsidP="00FE7098">
            <w:pPr>
              <w:jc w:val="both"/>
              <w:rPr>
                <w:rFonts w:ascii="Arial" w:hAnsi="Arial" w:cs="Arial"/>
                <w:bCs/>
              </w:rPr>
            </w:pPr>
            <w:r w:rsidRPr="00BD57B5">
              <w:rPr>
                <w:rFonts w:ascii="Arial" w:hAnsi="Arial" w:cs="Arial"/>
                <w:bCs/>
              </w:rPr>
              <w:t>Leśna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D57B5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6B90A60" w14:textId="77777777" w:rsidR="00BD57B5" w:rsidRPr="00F245C5" w:rsidRDefault="00BD57B5" w:rsidP="00FE7098">
            <w:pPr>
              <w:jc w:val="both"/>
              <w:rPr>
                <w:rFonts w:ascii="Arial" w:hAnsi="Arial" w:cs="Arial"/>
                <w:bCs/>
              </w:rPr>
            </w:pPr>
            <w:r w:rsidRPr="00BD57B5">
              <w:rPr>
                <w:rFonts w:ascii="Arial" w:hAnsi="Arial" w:cs="Arial"/>
                <w:bCs/>
              </w:rPr>
              <w:t>63-430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D57B5">
              <w:rPr>
                <w:rFonts w:ascii="Arial" w:hAnsi="Arial" w:cs="Arial"/>
                <w:bCs/>
              </w:rPr>
              <w:t>Wierzbno</w:t>
            </w:r>
          </w:p>
          <w:p w14:paraId="03CFCAF0" w14:textId="77777777" w:rsidR="00BD57B5" w:rsidRPr="00F245C5" w:rsidRDefault="00BD57B5" w:rsidP="00FE709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D57B5">
              <w:rPr>
                <w:rFonts w:ascii="Arial" w:hAnsi="Arial" w:cs="Arial"/>
                <w:b/>
              </w:rPr>
              <w:t>127 693.12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5A9064B" w14:textId="77777777" w:rsidR="00BD57B5" w:rsidRPr="00F245C5" w:rsidRDefault="00BD57B5" w:rsidP="00FE709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063526C" w14:textId="77777777" w:rsidR="00BD57B5" w:rsidRPr="00F245C5" w:rsidRDefault="00BD57B5" w:rsidP="00FE709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D57B5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BD57B5" w14:paraId="7CE24D0A" w14:textId="77777777" w:rsidTr="004E533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6A9AF" w14:textId="77777777" w:rsidR="00BD57B5" w:rsidRPr="00F245C5" w:rsidRDefault="00BD57B5" w:rsidP="00FE7098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BD57B5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BD57B5">
              <w:rPr>
                <w:rFonts w:ascii="Arial" w:hAnsi="Arial" w:cs="Arial"/>
              </w:rPr>
              <w:t>Zadanie nr 2</w:t>
            </w:r>
          </w:p>
          <w:p w14:paraId="3A48891F" w14:textId="77777777" w:rsidR="00BD57B5" w:rsidRPr="00F245C5" w:rsidRDefault="00BD57B5" w:rsidP="00FE7098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BD57B5">
              <w:rPr>
                <w:rFonts w:ascii="Arial" w:hAnsi="Arial" w:cs="Arial"/>
                <w:b/>
              </w:rPr>
              <w:t>Higma</w:t>
            </w:r>
            <w:proofErr w:type="spellEnd"/>
            <w:r w:rsidRPr="00BD57B5">
              <w:rPr>
                <w:rFonts w:ascii="Arial" w:hAnsi="Arial" w:cs="Arial"/>
                <w:b/>
              </w:rPr>
              <w:t xml:space="preserve"> Service Sp. z o.o.</w:t>
            </w:r>
          </w:p>
          <w:p w14:paraId="0BC14F58" w14:textId="77777777" w:rsidR="00BD57B5" w:rsidRPr="00F245C5" w:rsidRDefault="00BD57B5" w:rsidP="00FE7098">
            <w:pPr>
              <w:jc w:val="both"/>
              <w:rPr>
                <w:rFonts w:ascii="Arial" w:hAnsi="Arial" w:cs="Arial"/>
                <w:bCs/>
              </w:rPr>
            </w:pPr>
            <w:r w:rsidRPr="00BD57B5">
              <w:rPr>
                <w:rFonts w:ascii="Arial" w:hAnsi="Arial" w:cs="Arial"/>
                <w:bCs/>
              </w:rPr>
              <w:t>Gosławicka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D57B5">
              <w:rPr>
                <w:rFonts w:ascii="Arial" w:hAnsi="Arial" w:cs="Arial"/>
                <w:bCs/>
              </w:rPr>
              <w:t>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20D97B9" w14:textId="77777777" w:rsidR="00BD57B5" w:rsidRPr="00F245C5" w:rsidRDefault="00BD57B5" w:rsidP="00FE7098">
            <w:pPr>
              <w:jc w:val="both"/>
              <w:rPr>
                <w:rFonts w:ascii="Arial" w:hAnsi="Arial" w:cs="Arial"/>
                <w:bCs/>
              </w:rPr>
            </w:pPr>
            <w:r w:rsidRPr="00BD57B5">
              <w:rPr>
                <w:rFonts w:ascii="Arial" w:hAnsi="Arial" w:cs="Arial"/>
                <w:bCs/>
              </w:rPr>
              <w:t>45-446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BD57B5">
              <w:rPr>
                <w:rFonts w:ascii="Arial" w:hAnsi="Arial" w:cs="Arial"/>
                <w:bCs/>
              </w:rPr>
              <w:t>Opole</w:t>
            </w:r>
          </w:p>
          <w:p w14:paraId="2E8242E4" w14:textId="77777777" w:rsidR="00BD57B5" w:rsidRPr="00F245C5" w:rsidRDefault="00BD57B5" w:rsidP="00FE7098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BD57B5">
              <w:rPr>
                <w:rFonts w:ascii="Arial" w:hAnsi="Arial" w:cs="Arial"/>
                <w:b/>
              </w:rPr>
              <w:t>275 520.00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64CDE86" w14:textId="77777777" w:rsidR="00BD57B5" w:rsidRPr="00F245C5" w:rsidRDefault="00BD57B5" w:rsidP="00FE7098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E018F46" w14:textId="77777777" w:rsidR="00BD57B5" w:rsidRPr="00F245C5" w:rsidRDefault="00BD57B5" w:rsidP="00FE7098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BD57B5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09964303" w14:textId="77777777" w:rsidR="00FE7098" w:rsidRDefault="00FE7098" w:rsidP="00FE7098">
      <w:pPr>
        <w:jc w:val="both"/>
        <w:rPr>
          <w:rFonts w:ascii="Arial" w:hAnsi="Arial" w:cs="Arial"/>
          <w:b/>
          <w:bCs/>
          <w:color w:val="000000"/>
        </w:rPr>
      </w:pPr>
    </w:p>
    <w:p w14:paraId="10B265F5" w14:textId="398A4C1A" w:rsidR="00A02E94" w:rsidRDefault="00F245C5" w:rsidP="00FE7098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544"/>
        <w:gridCol w:w="2552"/>
        <w:gridCol w:w="1559"/>
      </w:tblGrid>
      <w:tr w:rsidR="00A02E94" w14:paraId="1CC0D5F1" w14:textId="77777777" w:rsidTr="00FE70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FE1C15" w14:textId="77777777" w:rsidR="00A02E94" w:rsidRPr="00F245C5" w:rsidRDefault="00F245C5" w:rsidP="00FE709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880E51" w14:textId="77777777" w:rsidR="00A02E94" w:rsidRPr="00F245C5" w:rsidRDefault="007D7932" w:rsidP="00FE7098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9A3E92" w14:textId="77777777" w:rsidR="00A02E94" w:rsidRPr="00F245C5" w:rsidRDefault="007D7932" w:rsidP="00FE709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5F5EB4" w14:textId="77777777" w:rsidR="00A02E94" w:rsidRPr="00F245C5" w:rsidRDefault="00A02E94" w:rsidP="00FE7098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D57B5" w14:paraId="3956AD77" w14:textId="77777777" w:rsidTr="00FE70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C3B05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D57B5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0F8B3" w14:textId="1560E3DC" w:rsidR="00BD57B5" w:rsidRPr="007D7932" w:rsidRDefault="00FE7098" w:rsidP="00FE70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PPHU </w:t>
            </w:r>
            <w:r w:rsidR="00BD57B5" w:rsidRPr="00BD57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Alga Paweł </w:t>
            </w:r>
            <w:proofErr w:type="spellStart"/>
            <w:r w:rsidR="00BD57B5" w:rsidRPr="00BD57B5">
              <w:rPr>
                <w:rFonts w:ascii="Arial" w:hAnsi="Arial" w:cs="Arial"/>
                <w:b/>
                <w:bCs/>
                <w:sz w:val="22"/>
                <w:szCs w:val="22"/>
              </w:rPr>
              <w:t>Pinkowski</w:t>
            </w:r>
            <w:proofErr w:type="spellEnd"/>
          </w:p>
          <w:p w14:paraId="46E1A240" w14:textId="77777777" w:rsidR="00BD57B5" w:rsidRPr="007D7932" w:rsidRDefault="00BD57B5" w:rsidP="00FE7098">
            <w:pPr>
              <w:rPr>
                <w:rFonts w:ascii="Arial" w:hAnsi="Arial" w:cs="Arial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Leśna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57B5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91A4611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63-430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57B5">
              <w:rPr>
                <w:rFonts w:ascii="Arial" w:hAnsi="Arial" w:cs="Arial"/>
                <w:sz w:val="22"/>
                <w:szCs w:val="22"/>
              </w:rPr>
              <w:t>Wierzbno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EEBB1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C642" w14:textId="77777777" w:rsidR="00BD57B5" w:rsidRPr="007D7932" w:rsidRDefault="00BD57B5" w:rsidP="00FE709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D57B5" w14:paraId="21EAA0DC" w14:textId="77777777" w:rsidTr="00FE70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97FC1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D57B5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6DA92" w14:textId="77777777" w:rsidR="00BD57B5" w:rsidRPr="007D7932" w:rsidRDefault="00BD57B5" w:rsidP="00FE70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57B5">
              <w:rPr>
                <w:rFonts w:ascii="Arial" w:hAnsi="Arial" w:cs="Arial"/>
                <w:b/>
                <w:bCs/>
                <w:sz w:val="22"/>
                <w:szCs w:val="22"/>
              </w:rPr>
              <w:t>Flesz Sp. z o.o.</w:t>
            </w:r>
          </w:p>
          <w:p w14:paraId="5CEBC324" w14:textId="77777777" w:rsidR="00BD57B5" w:rsidRPr="007D7932" w:rsidRDefault="00BD57B5" w:rsidP="00FE709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BD57B5">
              <w:rPr>
                <w:rFonts w:ascii="Arial" w:hAnsi="Arial" w:cs="Arial"/>
                <w:sz w:val="22"/>
                <w:szCs w:val="22"/>
              </w:rPr>
              <w:t>Cieślewskich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57B5">
              <w:rPr>
                <w:rFonts w:ascii="Arial" w:hAnsi="Arial" w:cs="Arial"/>
                <w:sz w:val="22"/>
                <w:szCs w:val="22"/>
              </w:rPr>
              <w:t>25F</w:t>
            </w:r>
          </w:p>
          <w:p w14:paraId="5BAA2D71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03-017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57B5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E4170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1 - Cena - 89.19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1230F" w14:textId="77777777" w:rsidR="00BD57B5" w:rsidRPr="007D7932" w:rsidRDefault="00BD57B5" w:rsidP="00FE709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 xml:space="preserve">  89,19</w:t>
            </w:r>
          </w:p>
        </w:tc>
      </w:tr>
      <w:tr w:rsidR="00BD57B5" w14:paraId="4053A109" w14:textId="77777777" w:rsidTr="00FE70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9EA6B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D57B5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2E431" w14:textId="77777777" w:rsidR="00BD57B5" w:rsidRPr="007D7932" w:rsidRDefault="00BD57B5" w:rsidP="00FE70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D57B5">
              <w:rPr>
                <w:rFonts w:ascii="Arial" w:hAnsi="Arial" w:cs="Arial"/>
                <w:b/>
                <w:bCs/>
                <w:sz w:val="22"/>
                <w:szCs w:val="22"/>
              </w:rPr>
              <w:t>JOBIKO THU Sp. z o.o.</w:t>
            </w:r>
          </w:p>
          <w:p w14:paraId="6FC8CCB1" w14:textId="48DA8C9C" w:rsidR="00BD57B5" w:rsidRPr="007D7932" w:rsidRDefault="00FE7098" w:rsidP="00FE709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Os</w:t>
            </w:r>
            <w:r w:rsidR="00BD57B5" w:rsidRPr="00BD57B5">
              <w:rPr>
                <w:rFonts w:ascii="Arial" w:hAnsi="Arial" w:cs="Arial"/>
                <w:sz w:val="22"/>
                <w:szCs w:val="22"/>
              </w:rPr>
              <w:t>.Wichrowe</w:t>
            </w:r>
            <w:proofErr w:type="spellEnd"/>
            <w:r w:rsidR="00BD57B5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D57B5" w:rsidRPr="00BD57B5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0561988B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62,200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57B5">
              <w:rPr>
                <w:rFonts w:ascii="Arial" w:hAnsi="Arial" w:cs="Arial"/>
                <w:sz w:val="22"/>
                <w:szCs w:val="22"/>
              </w:rPr>
              <w:t>Dalki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5BF87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1 - Cena - 88.73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145E8" w14:textId="77777777" w:rsidR="00BD57B5" w:rsidRPr="007D7932" w:rsidRDefault="00BD57B5" w:rsidP="00FE709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 xml:space="preserve">  88,73</w:t>
            </w:r>
          </w:p>
        </w:tc>
      </w:tr>
      <w:tr w:rsidR="00BD57B5" w14:paraId="5AD51E67" w14:textId="77777777" w:rsidTr="00FE709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5A23F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D57B5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E2BC4" w14:textId="77777777" w:rsidR="00BD57B5" w:rsidRPr="007D7932" w:rsidRDefault="00BD57B5" w:rsidP="00FE70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D57B5">
              <w:rPr>
                <w:rFonts w:ascii="Arial" w:hAnsi="Arial" w:cs="Arial"/>
                <w:b/>
                <w:bCs/>
                <w:sz w:val="22"/>
                <w:szCs w:val="22"/>
              </w:rPr>
              <w:t>Higma</w:t>
            </w:r>
            <w:proofErr w:type="spellEnd"/>
            <w:r w:rsidRPr="00BD57B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Service Sp. z o.o.</w:t>
            </w:r>
          </w:p>
          <w:p w14:paraId="5721F916" w14:textId="77777777" w:rsidR="00BD57B5" w:rsidRPr="007D7932" w:rsidRDefault="00BD57B5" w:rsidP="00FE7098">
            <w:pPr>
              <w:rPr>
                <w:rFonts w:ascii="Arial" w:hAnsi="Arial" w:cs="Arial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lastRenderedPageBreak/>
              <w:t>Gosławicka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57B5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4D5D96A2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>45-446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57B5">
              <w:rPr>
                <w:rFonts w:ascii="Arial" w:hAnsi="Arial" w:cs="Arial"/>
                <w:sz w:val="22"/>
                <w:szCs w:val="22"/>
              </w:rPr>
              <w:t>Opole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8B64C" w14:textId="77777777" w:rsidR="00BD57B5" w:rsidRPr="007D7932" w:rsidRDefault="00BD57B5" w:rsidP="00FE7098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6353C" w14:textId="77777777" w:rsidR="00BD57B5" w:rsidRPr="007D7932" w:rsidRDefault="00BD57B5" w:rsidP="00FE709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D57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CFC4CEE" w14:textId="77777777" w:rsidR="00A02E94" w:rsidRDefault="00A02E94" w:rsidP="00FE7098">
      <w:pPr>
        <w:jc w:val="both"/>
        <w:rPr>
          <w:rFonts w:ascii="Arial" w:hAnsi="Arial" w:cs="Arial"/>
          <w:color w:val="000000"/>
        </w:rPr>
      </w:pPr>
    </w:p>
    <w:p w14:paraId="36201570" w14:textId="77777777" w:rsidR="00A02E94" w:rsidRDefault="00A02E94" w:rsidP="00FE7098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6493AC0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7E32E67" w14:textId="77777777" w:rsidR="00A02E94" w:rsidRPr="007D7932" w:rsidRDefault="00A02E94" w:rsidP="00FE709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177C830" w14:textId="77777777" w:rsidR="00A02E94" w:rsidRPr="007D7932" w:rsidRDefault="00A02E94" w:rsidP="00FE709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B4797B4" w14:textId="77777777" w:rsidR="00A02E94" w:rsidRPr="007D7932" w:rsidRDefault="00A02E94" w:rsidP="00FE7098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7DF69411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3C82DC" w14:textId="77777777" w:rsidR="00A02E94" w:rsidRPr="007D7932" w:rsidRDefault="00A02E94" w:rsidP="00FE70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C74E95E" w14:textId="77777777" w:rsidR="00A02E94" w:rsidRPr="007D7932" w:rsidRDefault="00A02E94" w:rsidP="00FE709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2C29A4E0" w14:textId="77777777" w:rsidR="00A02E94" w:rsidRPr="007D7932" w:rsidRDefault="00A02E94" w:rsidP="00FE709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4A6E43D" w14:textId="77777777" w:rsidR="00A02E94" w:rsidRPr="007D7932" w:rsidRDefault="00A02E94" w:rsidP="00FE709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18EE136" w14:textId="77777777" w:rsidR="00A02E94" w:rsidRDefault="00A02E94" w:rsidP="00FE709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Pzp.</w:t>
            </w:r>
          </w:p>
          <w:p w14:paraId="0162A16C" w14:textId="77777777" w:rsidR="0013621B" w:rsidRPr="0013621B" w:rsidRDefault="0013621B" w:rsidP="00FE7098">
            <w:pPr>
              <w:rPr>
                <w:rFonts w:ascii="Arial" w:hAnsi="Arial" w:cs="Arial"/>
                <w:sz w:val="12"/>
                <w:szCs w:val="12"/>
              </w:rPr>
            </w:pPr>
          </w:p>
          <w:p w14:paraId="3FD766AE" w14:textId="77777777" w:rsidR="00A02E94" w:rsidRPr="007D7932" w:rsidRDefault="00A02E94" w:rsidP="00FE7098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58AEEC3" w14:textId="77777777" w:rsidR="00A02E94" w:rsidRPr="007D7932" w:rsidRDefault="00A02E94" w:rsidP="00FE709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9B3939" w14:textId="77777777" w:rsidR="00A02E94" w:rsidRDefault="00A02E94" w:rsidP="00FE7098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18EF3306" w14:textId="77777777" w:rsidR="00A02E94" w:rsidRDefault="00A02E94" w:rsidP="00FE7098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2B8535A3" w14:textId="77777777" w:rsidR="00A02E94" w:rsidRDefault="00A02E94" w:rsidP="00FE70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BD57B5">
        <w:rPr>
          <w:rFonts w:ascii="Arial" w:hAnsi="Arial" w:cs="Arial"/>
        </w:rPr>
        <w:t>nie krótszym niż 10 dni od dnia przesłania niniejszej informacji o wyborze najkorzystniejszej oferty.</w:t>
      </w:r>
    </w:p>
    <w:p w14:paraId="30677A7E" w14:textId="77777777" w:rsidR="00A02E94" w:rsidRDefault="00A02E94" w:rsidP="00FE70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0CD30A2B" w14:textId="77777777" w:rsidR="0013621B" w:rsidRPr="00C6247D" w:rsidRDefault="0013621B" w:rsidP="00FE7098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739D7A9" w14:textId="77777777" w:rsidR="0013621B" w:rsidRPr="00D50535" w:rsidRDefault="0013621B" w:rsidP="00FE7098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237E6644" w14:textId="77777777" w:rsidR="00FE7098" w:rsidRDefault="00FE7098" w:rsidP="00FE7098">
      <w:pPr>
        <w:ind w:left="3119" w:firstLine="425"/>
        <w:jc w:val="right"/>
        <w:rPr>
          <w:rFonts w:ascii="Arial" w:hAnsi="Arial" w:cs="Arial"/>
          <w:i/>
        </w:rPr>
      </w:pPr>
    </w:p>
    <w:p w14:paraId="21131F2D" w14:textId="30AE22EB" w:rsidR="0013621B" w:rsidRDefault="0013621B" w:rsidP="00FE7098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E10AC49" w14:textId="77777777" w:rsidR="00FE7098" w:rsidRDefault="00FE7098" w:rsidP="00FE7098">
      <w:pPr>
        <w:ind w:left="3119" w:firstLine="425"/>
        <w:jc w:val="right"/>
        <w:rPr>
          <w:rFonts w:ascii="Arial" w:hAnsi="Arial" w:cs="Arial"/>
          <w:i/>
        </w:rPr>
      </w:pPr>
    </w:p>
    <w:p w14:paraId="150E6B4C" w14:textId="77777777" w:rsidR="00FE7098" w:rsidRPr="00BC0F44" w:rsidRDefault="00FE7098" w:rsidP="00FE709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/-/ Dyrektor Szpitala Wojewódzkiego w Poznaniu</w:t>
      </w:r>
    </w:p>
    <w:p w14:paraId="6536F51C" w14:textId="77777777" w:rsidR="00FE7098" w:rsidRPr="00BC0F44" w:rsidRDefault="00FE7098" w:rsidP="00FE709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         </w:t>
      </w:r>
    </w:p>
    <w:p w14:paraId="08661D59" w14:textId="77777777" w:rsidR="00FE7098" w:rsidRPr="00BC0F44" w:rsidRDefault="00FE7098" w:rsidP="00FE709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 xml:space="preserve">                                                                                                                  dr hab. n. med. - prof. UZ</w:t>
      </w:r>
    </w:p>
    <w:p w14:paraId="5080A191" w14:textId="77777777" w:rsidR="00FE7098" w:rsidRPr="00D91931" w:rsidRDefault="00FE7098" w:rsidP="00FE7098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BC0F44">
        <w:rPr>
          <w:sz w:val="22"/>
          <w:szCs w:val="22"/>
        </w:rPr>
        <w:t>Dawid Murawa</w:t>
      </w:r>
    </w:p>
    <w:p w14:paraId="0741BF63" w14:textId="40BFB1A2" w:rsidR="00FE7098" w:rsidRPr="004B39E0" w:rsidRDefault="00FE7098" w:rsidP="00FE7098">
      <w:pPr>
        <w:ind w:left="3119" w:firstLine="425"/>
        <w:jc w:val="right"/>
        <w:rPr>
          <w:rFonts w:ascii="Arial" w:hAnsi="Arial" w:cs="Arial"/>
          <w:i/>
        </w:rPr>
      </w:pPr>
      <w:r w:rsidRPr="00FE7098">
        <w:rPr>
          <w:rFonts w:ascii="Arial" w:hAnsi="Arial" w:cs="Arial"/>
          <w:i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</w:p>
    <w:bookmarkEnd w:id="0"/>
    <w:sectPr w:rsidR="00FE7098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7CC137" w14:textId="77777777" w:rsidR="00C40727" w:rsidRDefault="00C40727">
      <w:r>
        <w:separator/>
      </w:r>
    </w:p>
  </w:endnote>
  <w:endnote w:type="continuationSeparator" w:id="0">
    <w:p w14:paraId="0581B8F8" w14:textId="77777777" w:rsidR="00C40727" w:rsidRDefault="00C40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7B3F7" w14:textId="77777777" w:rsidR="00BD57B5" w:rsidRDefault="00BD57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AA19C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C96C43F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EF3985A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7A2F2" w14:textId="77777777" w:rsidR="00BD57B5" w:rsidRDefault="00BD57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0BBAD" w14:textId="77777777" w:rsidR="00C40727" w:rsidRDefault="00C40727">
      <w:r>
        <w:separator/>
      </w:r>
    </w:p>
  </w:footnote>
  <w:footnote w:type="continuationSeparator" w:id="0">
    <w:p w14:paraId="0D794AA4" w14:textId="77777777" w:rsidR="00C40727" w:rsidRDefault="00C40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13FDE" w14:textId="77777777" w:rsidR="00BD57B5" w:rsidRDefault="00BD57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06464" w14:textId="77777777" w:rsidR="00BD57B5" w:rsidRDefault="00BD57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CB565" w14:textId="77777777" w:rsidR="00BD57B5" w:rsidRDefault="00BD57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727"/>
    <w:rsid w:val="00022322"/>
    <w:rsid w:val="00042497"/>
    <w:rsid w:val="00094BD5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31C0B"/>
    <w:rsid w:val="00437CAD"/>
    <w:rsid w:val="004561CC"/>
    <w:rsid w:val="004657DA"/>
    <w:rsid w:val="004B2665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BD57B5"/>
    <w:rsid w:val="00C40727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7F50"/>
    <w:rsid w:val="00FE7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0C0616"/>
  <w15:chartTrackingRefBased/>
  <w15:docId w15:val="{DCA6CB91-0669-48F1-98BD-ED28D3720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FE70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2025-03-18T07:20:00Z</cp:lastPrinted>
  <dcterms:created xsi:type="dcterms:W3CDTF">2025-03-18T07:20:00Z</dcterms:created>
  <dcterms:modified xsi:type="dcterms:W3CDTF">2025-03-18T07:20:00Z</dcterms:modified>
</cp:coreProperties>
</file>