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A44852" w14:textId="77777777" w:rsidR="00E65B7A" w:rsidRPr="00AB1118" w:rsidRDefault="004747A7" w:rsidP="007C0818">
      <w:pPr>
        <w:jc w:val="right"/>
        <w:rPr>
          <w:rFonts w:ascii="Arial" w:hAnsi="Arial" w:cs="Arial"/>
        </w:rPr>
      </w:pPr>
      <w:r w:rsidRPr="004747A7">
        <w:rPr>
          <w:rFonts w:ascii="Arial" w:hAnsi="Arial" w:cs="Arial"/>
        </w:rPr>
        <w:t>Poznań</w:t>
      </w:r>
      <w:r w:rsidR="00E65B7A" w:rsidRPr="00AB1118">
        <w:rPr>
          <w:rFonts w:ascii="Arial" w:hAnsi="Arial" w:cs="Arial"/>
        </w:rPr>
        <w:t xml:space="preserve"> dnia: </w:t>
      </w:r>
      <w:r w:rsidRPr="004747A7">
        <w:rPr>
          <w:rFonts w:ascii="Arial" w:hAnsi="Arial" w:cs="Arial"/>
        </w:rPr>
        <w:t>2025-03-20</w:t>
      </w:r>
    </w:p>
    <w:p w14:paraId="7D772C88" w14:textId="77777777" w:rsidR="004747A7" w:rsidRPr="004747A7" w:rsidRDefault="004747A7" w:rsidP="007C0818">
      <w:pPr>
        <w:rPr>
          <w:rFonts w:ascii="Arial" w:hAnsi="Arial" w:cs="Arial"/>
          <w:b/>
          <w:bCs/>
        </w:rPr>
      </w:pPr>
      <w:r w:rsidRPr="004747A7">
        <w:rPr>
          <w:rFonts w:ascii="Arial" w:hAnsi="Arial" w:cs="Arial"/>
          <w:b/>
          <w:bCs/>
        </w:rPr>
        <w:t>Szpital Wojewódzki w Poznaniu</w:t>
      </w:r>
    </w:p>
    <w:p w14:paraId="5FF446D4" w14:textId="77777777" w:rsidR="00E65B7A" w:rsidRPr="00AB1118" w:rsidRDefault="004747A7" w:rsidP="007C0818">
      <w:pPr>
        <w:rPr>
          <w:rFonts w:ascii="Arial" w:hAnsi="Arial" w:cs="Arial"/>
          <w:b/>
          <w:bCs/>
        </w:rPr>
      </w:pPr>
      <w:r w:rsidRPr="004747A7">
        <w:rPr>
          <w:rFonts w:ascii="Arial" w:hAnsi="Arial" w:cs="Arial"/>
          <w:b/>
          <w:bCs/>
        </w:rPr>
        <w:t>Dział Zamówień Publicznych</w:t>
      </w:r>
    </w:p>
    <w:p w14:paraId="394E22BC" w14:textId="77777777" w:rsidR="00E65B7A" w:rsidRPr="00AB1118" w:rsidRDefault="004747A7" w:rsidP="007C0818">
      <w:pPr>
        <w:rPr>
          <w:rFonts w:ascii="Arial" w:hAnsi="Arial" w:cs="Arial"/>
        </w:rPr>
      </w:pPr>
      <w:r w:rsidRPr="004747A7">
        <w:rPr>
          <w:rFonts w:ascii="Arial" w:hAnsi="Arial" w:cs="Arial"/>
        </w:rPr>
        <w:t>Juraszów</w:t>
      </w:r>
      <w:r w:rsidR="00E65B7A" w:rsidRPr="00AB1118">
        <w:rPr>
          <w:rFonts w:ascii="Arial" w:hAnsi="Arial" w:cs="Arial"/>
        </w:rPr>
        <w:t xml:space="preserve"> </w:t>
      </w:r>
      <w:r w:rsidRPr="004747A7">
        <w:rPr>
          <w:rFonts w:ascii="Arial" w:hAnsi="Arial" w:cs="Arial"/>
        </w:rPr>
        <w:t>7/19</w:t>
      </w:r>
    </w:p>
    <w:p w14:paraId="05975979" w14:textId="77777777" w:rsidR="00E65B7A" w:rsidRPr="00AB1118" w:rsidRDefault="004747A7" w:rsidP="007C0818">
      <w:pPr>
        <w:rPr>
          <w:rFonts w:ascii="Arial" w:hAnsi="Arial" w:cs="Arial"/>
        </w:rPr>
      </w:pPr>
      <w:r w:rsidRPr="004747A7">
        <w:rPr>
          <w:rFonts w:ascii="Arial" w:hAnsi="Arial" w:cs="Arial"/>
        </w:rPr>
        <w:t>60-479</w:t>
      </w:r>
      <w:r w:rsidR="00E65B7A" w:rsidRPr="00AB1118">
        <w:rPr>
          <w:rFonts w:ascii="Arial" w:hAnsi="Arial" w:cs="Arial"/>
        </w:rPr>
        <w:t xml:space="preserve"> </w:t>
      </w:r>
      <w:r w:rsidRPr="004747A7">
        <w:rPr>
          <w:rFonts w:ascii="Arial" w:hAnsi="Arial" w:cs="Arial"/>
        </w:rPr>
        <w:t>Poznań</w:t>
      </w:r>
    </w:p>
    <w:p w14:paraId="2FCBAFA7" w14:textId="77777777" w:rsidR="007C0818" w:rsidRDefault="007C0818" w:rsidP="007C0818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68BFA757" w14:textId="77777777" w:rsidR="007C0818" w:rsidRDefault="007C0818" w:rsidP="007C0818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708E923C" w14:textId="454AFC58" w:rsidR="00E65B7A" w:rsidRPr="00AB1118" w:rsidRDefault="00E65B7A" w:rsidP="007C0818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288D006F" w14:textId="77777777" w:rsidR="00E65B7A" w:rsidRDefault="00E65B7A" w:rsidP="007C0818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p w14:paraId="22A8C9D2" w14:textId="77777777" w:rsidR="007C0818" w:rsidRDefault="007C0818" w:rsidP="007C0818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5268C20A" w14:textId="77777777" w:rsidR="007C0818" w:rsidRDefault="007C0818" w:rsidP="007C0818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59C37D9A" w14:textId="77777777" w:rsidR="007C0818" w:rsidRPr="00AB1118" w:rsidRDefault="007C0818" w:rsidP="007C0818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AB1118" w14:paraId="769F92E6" w14:textId="77777777" w:rsidTr="004C0D4A">
        <w:tc>
          <w:tcPr>
            <w:tcW w:w="9330" w:type="dxa"/>
            <w:shd w:val="clear" w:color="auto" w:fill="F2F2F2"/>
            <w:hideMark/>
          </w:tcPr>
          <w:p w14:paraId="445666E2" w14:textId="77777777" w:rsidR="00E65B7A" w:rsidRPr="00AB1118" w:rsidRDefault="00E65B7A" w:rsidP="007C0818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41B5CDA9" w14:textId="77777777" w:rsidR="00E65B7A" w:rsidRPr="00AB1118" w:rsidRDefault="00E65B7A" w:rsidP="007C0818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62D37ED5" w14:textId="77777777" w:rsidR="00E65B7A" w:rsidRPr="00AB1118" w:rsidRDefault="00E65B7A" w:rsidP="007C0818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E65B7A" w:rsidRPr="00AB1118" w14:paraId="0BF41C7C" w14:textId="77777777" w:rsidTr="004C0D4A">
        <w:tc>
          <w:tcPr>
            <w:tcW w:w="2268" w:type="dxa"/>
            <w:shd w:val="clear" w:color="auto" w:fill="auto"/>
          </w:tcPr>
          <w:p w14:paraId="5FCFB04C" w14:textId="77777777" w:rsidR="007C0818" w:rsidRDefault="007C0818" w:rsidP="007C081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66B5A631" w14:textId="3BB66865" w:rsidR="00E65B7A" w:rsidRPr="00AB1118" w:rsidRDefault="00E65B7A" w:rsidP="007C081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6F42952C" w14:textId="77777777" w:rsidR="007C0818" w:rsidRDefault="007C0818" w:rsidP="007C081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61B58675" w14:textId="08635441" w:rsidR="00E65B7A" w:rsidRPr="00AB1118" w:rsidRDefault="00E65B7A" w:rsidP="007C081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4747A7" w:rsidRPr="004747A7">
              <w:rPr>
                <w:rFonts w:ascii="Arial" w:hAnsi="Arial" w:cs="Arial"/>
              </w:rPr>
              <w:t>podstawowy</w:t>
            </w:r>
            <w:r w:rsidR="007C0818">
              <w:rPr>
                <w:rFonts w:ascii="Arial" w:hAnsi="Arial" w:cs="Arial"/>
              </w:rPr>
              <w:t>m</w:t>
            </w:r>
            <w:r w:rsidR="004747A7" w:rsidRPr="004747A7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="004747A7" w:rsidRPr="004747A7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6D890E2A" w14:textId="77777777" w:rsidTr="004C0D4A">
        <w:tc>
          <w:tcPr>
            <w:tcW w:w="2268" w:type="dxa"/>
            <w:shd w:val="clear" w:color="auto" w:fill="auto"/>
          </w:tcPr>
          <w:p w14:paraId="2EF57CB1" w14:textId="77777777" w:rsidR="00E65B7A" w:rsidRPr="00AB1118" w:rsidRDefault="00E65B7A" w:rsidP="007C081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1ABD5C42" w14:textId="77777777" w:rsidR="00E65B7A" w:rsidRPr="00AB1118" w:rsidRDefault="004747A7" w:rsidP="007C081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4747A7">
              <w:rPr>
                <w:rFonts w:ascii="Arial" w:hAnsi="Arial" w:cs="Arial"/>
                <w:bCs/>
              </w:rPr>
              <w:t>Sukcesywna dostawa przypraw, przetworów i artykułów spożywczych - powtórka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4747A7" w:rsidRPr="00AB1118" w14:paraId="24CC99BC" w14:textId="77777777" w:rsidTr="00D6009B">
        <w:tc>
          <w:tcPr>
            <w:tcW w:w="2268" w:type="dxa"/>
            <w:shd w:val="clear" w:color="auto" w:fill="auto"/>
          </w:tcPr>
          <w:p w14:paraId="3DF15852" w14:textId="77777777" w:rsidR="004747A7" w:rsidRPr="00AB1118" w:rsidRDefault="004747A7" w:rsidP="007C0818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7F3F03D0" w14:textId="77777777" w:rsidR="004747A7" w:rsidRDefault="004747A7" w:rsidP="007C081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4747A7">
              <w:rPr>
                <w:rFonts w:ascii="Arial" w:hAnsi="Arial" w:cs="Arial"/>
                <w:bCs/>
              </w:rPr>
              <w:t>SZW/DZP/16/2025</w:t>
            </w:r>
          </w:p>
          <w:p w14:paraId="30628C51" w14:textId="77777777" w:rsidR="007C0818" w:rsidRDefault="007C0818" w:rsidP="007C081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  <w:p w14:paraId="6ED60D64" w14:textId="77777777" w:rsidR="007C0818" w:rsidRPr="00AB1118" w:rsidRDefault="007C0818" w:rsidP="007C081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25010739" w14:textId="36C51DF7" w:rsidR="004F079B" w:rsidRPr="00E65B7A" w:rsidRDefault="004F079B" w:rsidP="007C0818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4747A7" w:rsidRPr="004747A7">
        <w:rPr>
          <w:rFonts w:cs="Arial"/>
          <w:b/>
          <w:sz w:val="24"/>
        </w:rPr>
        <w:t>Szpital Wojewódzki w Poznaniu</w:t>
      </w:r>
      <w:r w:rsidR="007C0818">
        <w:rPr>
          <w:rFonts w:cs="Arial"/>
          <w:b/>
          <w:sz w:val="24"/>
        </w:rPr>
        <w:t xml:space="preserve">, </w:t>
      </w:r>
      <w:r w:rsidR="004747A7" w:rsidRPr="004747A7">
        <w:rPr>
          <w:rFonts w:cs="Arial"/>
          <w:b/>
          <w:sz w:val="24"/>
        </w:rPr>
        <w:t>Dział Zamówień Publicznych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4747A7" w:rsidRPr="004747A7">
        <w:rPr>
          <w:rFonts w:cs="Arial"/>
          <w:sz w:val="24"/>
        </w:rPr>
        <w:t>(</w:t>
      </w:r>
      <w:proofErr w:type="spellStart"/>
      <w:r w:rsidR="004747A7" w:rsidRPr="004747A7">
        <w:rPr>
          <w:rFonts w:cs="Arial"/>
          <w:sz w:val="24"/>
        </w:rPr>
        <w:t>t.j</w:t>
      </w:r>
      <w:proofErr w:type="spellEnd"/>
      <w:r w:rsidR="004747A7" w:rsidRPr="004747A7">
        <w:rPr>
          <w:rFonts w:cs="Arial"/>
          <w:sz w:val="24"/>
        </w:rPr>
        <w:t>. Dz. U. z 2024 poz. 1320)</w:t>
      </w:r>
      <w:r w:rsidRPr="00E65B7A">
        <w:rPr>
          <w:rFonts w:cs="Arial"/>
          <w:sz w:val="24"/>
        </w:rPr>
        <w:t xml:space="preserve">,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14:paraId="337ECC08" w14:textId="3BDBED59" w:rsidR="004F079B" w:rsidRPr="00E65B7A" w:rsidRDefault="004F079B" w:rsidP="007C0818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4747A7" w:rsidRPr="004747A7">
        <w:rPr>
          <w:rFonts w:cs="Arial"/>
          <w:b/>
          <w:sz w:val="24"/>
        </w:rPr>
        <w:t>2025-03-21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4747A7" w:rsidRPr="004747A7">
        <w:rPr>
          <w:rFonts w:cs="Arial"/>
          <w:b/>
          <w:sz w:val="24"/>
        </w:rPr>
        <w:t>09:00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4747A7" w:rsidRPr="004747A7">
        <w:rPr>
          <w:rFonts w:cs="Arial"/>
          <w:b/>
          <w:sz w:val="24"/>
        </w:rPr>
        <w:t>2025-03-25</w:t>
      </w:r>
      <w:r w:rsidR="008365E9" w:rsidRPr="00E65B7A">
        <w:rPr>
          <w:rFonts w:cs="Arial"/>
          <w:sz w:val="24"/>
        </w:rPr>
        <w:t xml:space="preserve"> godz. </w:t>
      </w:r>
      <w:r w:rsidR="004747A7" w:rsidRPr="004747A7">
        <w:rPr>
          <w:rFonts w:cs="Arial"/>
          <w:b/>
          <w:sz w:val="24"/>
        </w:rPr>
        <w:t>09:00</w:t>
      </w:r>
      <w:r w:rsidR="00DE0599" w:rsidRPr="00E65B7A">
        <w:rPr>
          <w:rFonts w:cs="Arial"/>
          <w:bCs/>
          <w:sz w:val="24"/>
        </w:rPr>
        <w:t>.</w:t>
      </w:r>
    </w:p>
    <w:p w14:paraId="22661CD5" w14:textId="1951CA51" w:rsidR="004F079B" w:rsidRPr="00E65B7A" w:rsidRDefault="004F079B" w:rsidP="007C0818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4747A7" w:rsidRPr="004747A7">
        <w:rPr>
          <w:rFonts w:cs="Arial"/>
          <w:b/>
          <w:sz w:val="24"/>
        </w:rPr>
        <w:t>2025-03-21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4747A7" w:rsidRPr="004747A7">
        <w:rPr>
          <w:rFonts w:cs="Arial"/>
          <w:b/>
          <w:sz w:val="24"/>
        </w:rPr>
        <w:t>09:30</w:t>
      </w:r>
      <w:r w:rsidR="008365E9" w:rsidRPr="00E65B7A">
        <w:rPr>
          <w:rFonts w:cs="Arial"/>
          <w:sz w:val="24"/>
        </w:rPr>
        <w:t xml:space="preserve"> na dzień </w:t>
      </w:r>
      <w:r w:rsidR="004747A7" w:rsidRPr="004747A7">
        <w:rPr>
          <w:rFonts w:cs="Arial"/>
          <w:b/>
          <w:sz w:val="24"/>
        </w:rPr>
        <w:t>2025-03-25</w:t>
      </w:r>
      <w:r w:rsidR="008365E9" w:rsidRPr="00E65B7A">
        <w:rPr>
          <w:rFonts w:cs="Arial"/>
          <w:sz w:val="24"/>
        </w:rPr>
        <w:t xml:space="preserve"> godz. </w:t>
      </w:r>
      <w:r w:rsidR="004747A7" w:rsidRPr="004747A7">
        <w:rPr>
          <w:rFonts w:cs="Arial"/>
          <w:b/>
          <w:sz w:val="24"/>
        </w:rPr>
        <w:t>09:30</w:t>
      </w:r>
      <w:r w:rsidR="008365E9" w:rsidRPr="00E65B7A">
        <w:rPr>
          <w:rFonts w:cs="Arial"/>
          <w:bCs/>
          <w:sz w:val="24"/>
        </w:rPr>
        <w:t>.</w:t>
      </w:r>
    </w:p>
    <w:p w14:paraId="426CED9F" w14:textId="77777777" w:rsidR="00F16C50" w:rsidRPr="00E65B7A" w:rsidRDefault="00F16C50" w:rsidP="007C0818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</w:t>
      </w:r>
      <w:r w:rsidR="005676E3">
        <w:rPr>
          <w:rFonts w:ascii="Arial" w:hAnsi="Arial" w:cs="Arial"/>
          <w:sz w:val="24"/>
        </w:rPr>
        <w:t xml:space="preserve">            </w:t>
      </w:r>
      <w:r w:rsidRPr="00E65B7A">
        <w:rPr>
          <w:rFonts w:ascii="Arial" w:hAnsi="Arial" w:cs="Arial"/>
          <w:sz w:val="24"/>
        </w:rPr>
        <w:t>i otwarcia ofert.</w:t>
      </w:r>
    </w:p>
    <w:p w14:paraId="0D829D7B" w14:textId="77777777" w:rsidR="007C0818" w:rsidRDefault="007C0818" w:rsidP="007C0818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67E4C939" w14:textId="431B6871" w:rsidR="00F16C50" w:rsidRDefault="00F16C50" w:rsidP="007C0818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E65B7A">
        <w:rPr>
          <w:rFonts w:ascii="Arial" w:hAnsi="Arial" w:cs="Arial"/>
          <w:iCs/>
          <w:sz w:val="24"/>
          <w:szCs w:val="24"/>
        </w:rPr>
        <w:t>Zamawiający</w:t>
      </w:r>
    </w:p>
    <w:p w14:paraId="4D25E01A" w14:textId="77777777" w:rsidR="007C0818" w:rsidRDefault="007C0818" w:rsidP="007C0818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78C7C1DA" w14:textId="77777777" w:rsidR="007C0818" w:rsidRPr="007C0818" w:rsidRDefault="007C0818" w:rsidP="007C0818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7C0818">
        <w:rPr>
          <w:rFonts w:ascii="Arial" w:hAnsi="Arial" w:cs="Arial"/>
          <w:iCs/>
          <w:sz w:val="24"/>
          <w:szCs w:val="24"/>
        </w:rPr>
        <w:t>/-/ Dyrektor Szpitala Wojewódzkiego w Poznaniu</w:t>
      </w:r>
    </w:p>
    <w:p w14:paraId="2264C7BA" w14:textId="77777777" w:rsidR="007C0818" w:rsidRPr="007C0818" w:rsidRDefault="007C0818" w:rsidP="007C0818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7C0818">
        <w:rPr>
          <w:rFonts w:ascii="Arial" w:hAnsi="Arial" w:cs="Arial"/>
          <w:iCs/>
          <w:sz w:val="24"/>
          <w:szCs w:val="24"/>
        </w:rPr>
        <w:t xml:space="preserve">                                                                                                                           </w:t>
      </w:r>
    </w:p>
    <w:p w14:paraId="0F4EFAF9" w14:textId="77777777" w:rsidR="007C0818" w:rsidRPr="007C0818" w:rsidRDefault="007C0818" w:rsidP="007C0818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7C0818">
        <w:rPr>
          <w:rFonts w:ascii="Arial" w:hAnsi="Arial" w:cs="Arial"/>
          <w:iCs/>
          <w:sz w:val="24"/>
          <w:szCs w:val="24"/>
        </w:rPr>
        <w:t>dr hab. n. med. - prof. UZ</w:t>
      </w:r>
    </w:p>
    <w:p w14:paraId="4F5E889C" w14:textId="63FED21C" w:rsidR="007C0818" w:rsidRPr="00E65B7A" w:rsidRDefault="007C0818" w:rsidP="007C0818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7C0818">
        <w:rPr>
          <w:rFonts w:ascii="Arial" w:hAnsi="Arial" w:cs="Arial"/>
          <w:iCs/>
          <w:sz w:val="24"/>
          <w:szCs w:val="24"/>
        </w:rPr>
        <w:t>Dawid Murawa</w:t>
      </w:r>
    </w:p>
    <w:sectPr w:rsidR="007C0818" w:rsidRPr="00E65B7A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DBDEAF" w14:textId="77777777" w:rsidR="00BA783A" w:rsidRDefault="00BA783A">
      <w:r>
        <w:separator/>
      </w:r>
    </w:p>
  </w:endnote>
  <w:endnote w:type="continuationSeparator" w:id="0">
    <w:p w14:paraId="01421D37" w14:textId="77777777" w:rsidR="00BA783A" w:rsidRDefault="00BA7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8553D" w14:textId="77777777" w:rsidR="004747A7" w:rsidRDefault="004747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A4BC9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5D9A5CDF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E32DB" w14:textId="77777777" w:rsidR="004747A7" w:rsidRDefault="004747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7BCA00" w14:textId="77777777" w:rsidR="00BA783A" w:rsidRDefault="00BA783A">
      <w:r>
        <w:separator/>
      </w:r>
    </w:p>
  </w:footnote>
  <w:footnote w:type="continuationSeparator" w:id="0">
    <w:p w14:paraId="3A0EF614" w14:textId="77777777" w:rsidR="00BA783A" w:rsidRDefault="00BA78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C3474" w14:textId="77777777" w:rsidR="004747A7" w:rsidRDefault="004747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2EDDC" w14:textId="77777777" w:rsidR="004747A7" w:rsidRDefault="004747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6AA15" w14:textId="77777777" w:rsidR="004747A7" w:rsidRDefault="004747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58591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83A"/>
    <w:rsid w:val="00045BA1"/>
    <w:rsid w:val="00136AEA"/>
    <w:rsid w:val="0015679F"/>
    <w:rsid w:val="001C0165"/>
    <w:rsid w:val="001C5A4C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747A7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7C0818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A783A"/>
    <w:rsid w:val="00BD5546"/>
    <w:rsid w:val="00C25577"/>
    <w:rsid w:val="00C34578"/>
    <w:rsid w:val="00CC1A78"/>
    <w:rsid w:val="00CF0F4C"/>
    <w:rsid w:val="00D63C6E"/>
    <w:rsid w:val="00D91931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A80EB2"/>
  <w15:chartTrackingRefBased/>
  <w15:docId w15:val="{EEBD9D91-4E54-49B2-9C7A-54AC6E2D4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2</cp:revision>
  <cp:lastPrinted>2025-03-20T06:39:00Z</cp:lastPrinted>
  <dcterms:created xsi:type="dcterms:W3CDTF">2025-03-20T06:39:00Z</dcterms:created>
  <dcterms:modified xsi:type="dcterms:W3CDTF">2025-03-20T06:39:00Z</dcterms:modified>
</cp:coreProperties>
</file>