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>, o którym mowa w art. 275 pkt 1 ustawy Pzp.</w:t>
      </w:r>
      <w:r w:rsidRPr="001C2FDA">
        <w:rPr>
          <w:sz w:val="22"/>
          <w:szCs w:val="22"/>
        </w:rPr>
        <w:t xml:space="preserve"> pn.: </w:t>
      </w:r>
    </w:p>
    <w:p w14:paraId="139C6E80" w14:textId="106AAFA9" w:rsidR="00817EBB" w:rsidRDefault="0088090A" w:rsidP="00817EBB">
      <w:pPr>
        <w:jc w:val="center"/>
        <w:rPr>
          <w:b/>
          <w:bCs/>
          <w:sz w:val="28"/>
          <w:szCs w:val="28"/>
        </w:rPr>
      </w:pPr>
      <w:r w:rsidRPr="0088090A">
        <w:rPr>
          <w:b/>
          <w:bCs/>
          <w:sz w:val="28"/>
          <w:szCs w:val="28"/>
        </w:rPr>
        <w:t>Zakup i dostawa środków czystości do Szpitala Wojewódzkiego w Poznaniu</w:t>
      </w:r>
    </w:p>
    <w:p w14:paraId="0DA430F5" w14:textId="77777777" w:rsidR="0088090A" w:rsidRPr="001C2FDA" w:rsidRDefault="0088090A" w:rsidP="00817EBB">
      <w:pPr>
        <w:jc w:val="center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28CBEE99" w:rsidR="00281DC6" w:rsidRPr="001C2FDA" w:rsidRDefault="00281DC6" w:rsidP="003A0ECF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</w:t>
      </w:r>
      <w:r w:rsidR="00982D6C">
        <w:rPr>
          <w:sz w:val="22"/>
        </w:rPr>
        <w:t xml:space="preserve"> oraz wzorem umowy</w:t>
      </w:r>
      <w:r w:rsidRPr="001C2FDA">
        <w:rPr>
          <w:sz w:val="22"/>
        </w:rPr>
        <w:t>, stosując niżej wymienione stawki:</w:t>
      </w:r>
    </w:p>
    <w:p w14:paraId="42716EBD" w14:textId="77777777" w:rsidR="008826A8" w:rsidRDefault="008826A8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1EECE02D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34D92FE" w14:textId="33D0DF91" w:rsidR="00B00FE0" w:rsidRPr="00B00FE0" w:rsidRDefault="00B00FE0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0060D2A7" w14:textId="48B24FF4" w:rsidR="00281DC6" w:rsidRPr="001C2FDA" w:rsidRDefault="00281DC6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390FC47F" w:rsidR="00D02757" w:rsidRPr="001C2FDA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</w:t>
      </w:r>
      <w:r w:rsidR="00817EBB">
        <w:rPr>
          <w:bCs/>
          <w:sz w:val="22"/>
          <w:szCs w:val="22"/>
        </w:rPr>
        <w:t>5 dni roboczych</w:t>
      </w:r>
      <w:r w:rsidRPr="001C2FDA">
        <w:rPr>
          <w:bCs/>
          <w:sz w:val="22"/>
          <w:szCs w:val="22"/>
        </w:rPr>
        <w:t xml:space="preserve"> od momentu złożenia zamówienia </w:t>
      </w:r>
    </w:p>
    <w:p w14:paraId="7AA5412C" w14:textId="77777777" w:rsidR="003A0ECF" w:rsidRDefault="003A0ECF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</w:p>
    <w:bookmarkEnd w:id="2"/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lastRenderedPageBreak/>
        <w:t>OŚWIADCZAMY</w:t>
      </w:r>
      <w:r w:rsidRPr="001C2FDA">
        <w:rPr>
          <w:sz w:val="22"/>
        </w:rPr>
        <w:t>, że:</w:t>
      </w:r>
    </w:p>
    <w:p w14:paraId="7E4749BF" w14:textId="176A0A65" w:rsidR="00281DC6" w:rsidRPr="001C2FDA" w:rsidRDefault="00281DC6" w:rsidP="004340C7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 xml:space="preserve">zapoznaliśmy się ze Specyfikacją Warunków Zamówienia i uznajemy się za związanych </w:t>
      </w:r>
      <w:r w:rsidR="004340C7" w:rsidRPr="001C2FDA">
        <w:rPr>
          <w:sz w:val="22"/>
        </w:rPr>
        <w:t xml:space="preserve">niniejszą ofertą na czas </w:t>
      </w:r>
      <w:r w:rsidR="004340C7">
        <w:rPr>
          <w:sz w:val="22"/>
        </w:rPr>
        <w:t xml:space="preserve">w niej </w:t>
      </w:r>
      <w:r w:rsidR="004340C7" w:rsidRPr="001C2FDA">
        <w:rPr>
          <w:sz w:val="22"/>
        </w:rPr>
        <w:t xml:space="preserve">wskazany 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art.108 ust 1 pkt 1-6 ustawy Pzp.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109 ust. 1 pkt 4 ustawy Pzp</w:t>
      </w:r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6CD00222" w:rsidR="00035C9A" w:rsidRPr="001C2FDA" w:rsidRDefault="004340C7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035C9A" w:rsidRPr="001C2FDA">
        <w:rPr>
          <w:sz w:val="22"/>
          <w:szCs w:val="22"/>
        </w:rPr>
        <w:t>świadczam, że nie podlegam wykluczeniu z postępowania na podstawie art. 5k rozporządzenia Rady (UE) nr 833/2014 z dnia 31 lipca 2014r. dotyczącego środków ograniczających w związku z działaniami Rosji destabilizującymi sytuację na Ukrainie</w:t>
      </w:r>
    </w:p>
    <w:p w14:paraId="4E2DF069" w14:textId="4157E979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536CC755" w14:textId="77777777" w:rsidR="00441C4D" w:rsidRPr="001C2FDA" w:rsidRDefault="00441C4D" w:rsidP="0057598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E753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3AEF28AA" w14:textId="77777777" w:rsidR="00E753F8" w:rsidRPr="005758FD" w:rsidRDefault="00E753F8" w:rsidP="00E753F8">
      <w:pPr>
        <w:contextualSpacing/>
        <w:jc w:val="both"/>
        <w:rPr>
          <w:rFonts w:eastAsia="Calibri"/>
          <w:lang w:eastAsia="en-US"/>
        </w:rPr>
      </w:pPr>
      <w:r w:rsidRPr="005758FD">
        <w:rPr>
          <w:rFonts w:eastAsia="Calibri"/>
          <w:lang w:eastAsia="en-US"/>
        </w:rPr>
        <w:t>Czy Wykonawca jest mikroprzedsiębiorstwem bądź małym lub średnim przedsiębiorstwem?</w:t>
      </w:r>
    </w:p>
    <w:p w14:paraId="03F7CC17" w14:textId="77777777" w:rsidR="00E753F8" w:rsidRPr="00D915F8" w:rsidRDefault="00E753F8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545D4906" w14:textId="77777777" w:rsidR="00E753F8" w:rsidRPr="00D915F8" w:rsidRDefault="00E753F8" w:rsidP="00E753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9C74DA3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0DFA339F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529B003A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F648405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E296A36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5DC94E0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3A482792" w14:textId="77777777" w:rsidR="00E753F8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D22EFD7" w14:textId="77777777" w:rsidR="00E753F8" w:rsidRPr="00281DC6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40580936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C662B12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68F0BD5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C5D05A" w14:textId="77777777" w:rsidR="00E753F8" w:rsidRPr="00281DC6" w:rsidRDefault="00E753F8" w:rsidP="00E753F8">
      <w:pPr>
        <w:ind w:left="644"/>
        <w:contextualSpacing/>
        <w:jc w:val="both"/>
        <w:rPr>
          <w:b/>
          <w:sz w:val="22"/>
          <w:szCs w:val="22"/>
        </w:rPr>
      </w:pPr>
    </w:p>
    <w:p w14:paraId="57D71510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714FF721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23C8918B" w14:textId="77777777" w:rsidR="00E753F8" w:rsidRDefault="00E753F8" w:rsidP="00E753F8">
      <w:pPr>
        <w:jc w:val="both"/>
      </w:pPr>
      <w:r w:rsidRPr="00240A85">
        <w:t>………………… dnia ……………………….</w:t>
      </w:r>
    </w:p>
    <w:p w14:paraId="60845258" w14:textId="77777777" w:rsidR="00E753F8" w:rsidRDefault="00E753F8" w:rsidP="00E753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4F57D36F" w14:textId="77777777" w:rsidR="00E753F8" w:rsidRPr="00240A85" w:rsidRDefault="00E753F8" w:rsidP="00E753F8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068579BB" w14:textId="1C065B74" w:rsidR="00281DC6" w:rsidRDefault="00281DC6" w:rsidP="00E753F8">
      <w:pPr>
        <w:spacing w:line="360" w:lineRule="auto"/>
        <w:contextualSpacing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CBA9E" w14:textId="2EBA75D3" w:rsidR="003E2272" w:rsidRDefault="00365350">
    <w:pPr>
      <w:pStyle w:val="Nagwek"/>
    </w:pPr>
    <w:r w:rsidRPr="002118DD">
      <w:t>Znak sprawy: SZW/DZP/</w:t>
    </w:r>
    <w:r w:rsidR="0088090A">
      <w:t>17</w:t>
    </w:r>
    <w:r w:rsidR="002118DD" w:rsidRPr="002118DD">
      <w:t>/202</w:t>
    </w:r>
    <w:r w:rsidR="00B00FE0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00F0"/>
    <w:rsid w:val="001C2FDA"/>
    <w:rsid w:val="00202DDE"/>
    <w:rsid w:val="002118DD"/>
    <w:rsid w:val="002779AD"/>
    <w:rsid w:val="00281DC6"/>
    <w:rsid w:val="002933E9"/>
    <w:rsid w:val="002C061E"/>
    <w:rsid w:val="002C54C1"/>
    <w:rsid w:val="0030391A"/>
    <w:rsid w:val="00311C3A"/>
    <w:rsid w:val="003201DF"/>
    <w:rsid w:val="0034112D"/>
    <w:rsid w:val="00365350"/>
    <w:rsid w:val="00372470"/>
    <w:rsid w:val="00391021"/>
    <w:rsid w:val="0039528D"/>
    <w:rsid w:val="003A0ECF"/>
    <w:rsid w:val="003A20E3"/>
    <w:rsid w:val="003A652F"/>
    <w:rsid w:val="003C1648"/>
    <w:rsid w:val="003C5284"/>
    <w:rsid w:val="003D408B"/>
    <w:rsid w:val="003E2272"/>
    <w:rsid w:val="003F1416"/>
    <w:rsid w:val="00412A27"/>
    <w:rsid w:val="00414F69"/>
    <w:rsid w:val="0042122E"/>
    <w:rsid w:val="00422F2E"/>
    <w:rsid w:val="0042619A"/>
    <w:rsid w:val="004340C7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7598D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17EBB"/>
    <w:rsid w:val="00821F87"/>
    <w:rsid w:val="008404A5"/>
    <w:rsid w:val="00850465"/>
    <w:rsid w:val="00851BC9"/>
    <w:rsid w:val="00852FF7"/>
    <w:rsid w:val="00865D7F"/>
    <w:rsid w:val="00870C1C"/>
    <w:rsid w:val="0088090A"/>
    <w:rsid w:val="008826A8"/>
    <w:rsid w:val="008D4CF2"/>
    <w:rsid w:val="008F24C9"/>
    <w:rsid w:val="009020E3"/>
    <w:rsid w:val="0091177D"/>
    <w:rsid w:val="00915BDC"/>
    <w:rsid w:val="00950AB6"/>
    <w:rsid w:val="0096723F"/>
    <w:rsid w:val="00982D6C"/>
    <w:rsid w:val="009A493B"/>
    <w:rsid w:val="009B4573"/>
    <w:rsid w:val="009C3252"/>
    <w:rsid w:val="00A270E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00FE0"/>
    <w:rsid w:val="00B16CA2"/>
    <w:rsid w:val="00B22D6B"/>
    <w:rsid w:val="00B41204"/>
    <w:rsid w:val="00B548D9"/>
    <w:rsid w:val="00B5559D"/>
    <w:rsid w:val="00BD36AA"/>
    <w:rsid w:val="00BF72BF"/>
    <w:rsid w:val="00C3455C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DD7FE7"/>
    <w:rsid w:val="00E53DF4"/>
    <w:rsid w:val="00E753F8"/>
    <w:rsid w:val="00E81DD8"/>
    <w:rsid w:val="00E90381"/>
    <w:rsid w:val="00E90A00"/>
    <w:rsid w:val="00EE5C63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E753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3</Pages>
  <Words>761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43</cp:revision>
  <cp:lastPrinted>2007-10-05T06:59:00Z</cp:lastPrinted>
  <dcterms:created xsi:type="dcterms:W3CDTF">2023-01-29T14:17:00Z</dcterms:created>
  <dcterms:modified xsi:type="dcterms:W3CDTF">2025-03-17T06:43:00Z</dcterms:modified>
</cp:coreProperties>
</file>