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0688E" w14:textId="4C56F30D" w:rsidR="005103B9" w:rsidRDefault="006676AE" w:rsidP="0034427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427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1C24E16" w14:textId="77777777" w:rsidR="0034427D" w:rsidRPr="0034427D" w:rsidRDefault="0034427D" w:rsidP="0034427D">
      <w:pPr>
        <w:rPr>
          <w:lang w:eastAsia="pl-PL"/>
        </w:rPr>
      </w:pPr>
    </w:p>
    <w:p w14:paraId="3CA7E30E" w14:textId="77777777" w:rsidR="00C4103F" w:rsidRPr="0012157F" w:rsidRDefault="007118F0" w:rsidP="0034427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FBE7744" w14:textId="77777777" w:rsidR="006676AE" w:rsidRPr="0012157F" w:rsidRDefault="00D45EF7" w:rsidP="0034427D">
      <w:pPr>
        <w:pStyle w:val="Tekstpodstawowy"/>
        <w:spacing w:after="0"/>
        <w:ind w:left="4111"/>
        <w:rPr>
          <w:rFonts w:ascii="Arial" w:hAnsi="Arial" w:cs="Arial"/>
        </w:rPr>
      </w:pPr>
      <w:r w:rsidRPr="00D45EF7">
        <w:rPr>
          <w:rFonts w:ascii="Arial" w:hAnsi="Arial" w:cs="Arial"/>
        </w:rPr>
        <w:t>SZPITAL WOJEWÓDZKI W POZNANIU</w:t>
      </w:r>
    </w:p>
    <w:p w14:paraId="18F223C1" w14:textId="77777777" w:rsidR="006676AE" w:rsidRPr="0012157F" w:rsidRDefault="00D45EF7" w:rsidP="0034427D">
      <w:pPr>
        <w:pStyle w:val="Tekstpodstawowy"/>
        <w:spacing w:after="0"/>
        <w:ind w:left="4111"/>
        <w:rPr>
          <w:rFonts w:ascii="Arial" w:hAnsi="Arial" w:cs="Arial"/>
        </w:rPr>
      </w:pPr>
      <w:r w:rsidRPr="00D45EF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45EF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C52517F" w14:textId="77777777" w:rsidR="00F90CD1" w:rsidRDefault="00D45EF7" w:rsidP="0034427D">
      <w:pPr>
        <w:pStyle w:val="Tekstpodstawowy"/>
        <w:spacing w:after="0"/>
        <w:ind w:left="4111"/>
        <w:rPr>
          <w:rFonts w:ascii="Arial" w:hAnsi="Arial" w:cs="Arial"/>
        </w:rPr>
      </w:pPr>
      <w:r w:rsidRPr="00D45EF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45EF7">
        <w:rPr>
          <w:rFonts w:ascii="Arial" w:hAnsi="Arial" w:cs="Arial"/>
        </w:rPr>
        <w:t>Poznań</w:t>
      </w:r>
    </w:p>
    <w:p w14:paraId="1D0D3953" w14:textId="77777777" w:rsidR="009169D4" w:rsidRDefault="009169D4" w:rsidP="0034427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5CE3DF" w14:textId="77777777" w:rsidR="00C4103F" w:rsidRPr="002578E4" w:rsidRDefault="002578E4" w:rsidP="0034427D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99E96C3" w14:textId="77777777" w:rsidR="002578E4" w:rsidRDefault="002578E4" w:rsidP="0034427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1B49724" w14:textId="77777777" w:rsidTr="0018769E">
        <w:tc>
          <w:tcPr>
            <w:tcW w:w="2800" w:type="dxa"/>
            <w:shd w:val="clear" w:color="auto" w:fill="auto"/>
          </w:tcPr>
          <w:p w14:paraId="640A8BE2" w14:textId="77777777" w:rsidR="002578E4" w:rsidRPr="00A2540E" w:rsidRDefault="002578E4" w:rsidP="0034427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A53D2A" w14:textId="77777777" w:rsidR="002578E4" w:rsidRPr="00A2540E" w:rsidRDefault="002578E4" w:rsidP="0034427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28227C" w14:textId="77777777" w:rsidR="002578E4" w:rsidRPr="00A2540E" w:rsidRDefault="002578E4" w:rsidP="0034427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BFF206" w14:textId="77777777" w:rsidR="002578E4" w:rsidRPr="00A2540E" w:rsidRDefault="002578E4" w:rsidP="003442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E352B36" w14:textId="77777777" w:rsidTr="0018769E">
        <w:tc>
          <w:tcPr>
            <w:tcW w:w="2800" w:type="dxa"/>
            <w:shd w:val="clear" w:color="auto" w:fill="auto"/>
          </w:tcPr>
          <w:p w14:paraId="2816F415" w14:textId="77777777" w:rsidR="002578E4" w:rsidRPr="00A2540E" w:rsidRDefault="002578E4" w:rsidP="0034427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9E7F5B" w14:textId="77777777" w:rsidR="002578E4" w:rsidRPr="00A2540E" w:rsidRDefault="002578E4" w:rsidP="0034427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288829A" w14:textId="77777777" w:rsidR="002578E4" w:rsidRPr="00A2540E" w:rsidRDefault="002578E4" w:rsidP="0034427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071ECC" w14:textId="77777777" w:rsidR="002578E4" w:rsidRPr="00A2540E" w:rsidRDefault="002578E4" w:rsidP="0034427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C78BCF" w14:textId="77777777" w:rsidR="002578E4" w:rsidRDefault="002578E4" w:rsidP="0034427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88A6CC5" w14:textId="77777777" w:rsidR="0034427D" w:rsidRPr="002578E4" w:rsidRDefault="0034427D" w:rsidP="0034427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45EF7" w:rsidRPr="0012157F" w14:paraId="0671AA19" w14:textId="77777777" w:rsidTr="00805044">
        <w:tc>
          <w:tcPr>
            <w:tcW w:w="9104" w:type="dxa"/>
            <w:shd w:val="clear" w:color="auto" w:fill="D9D9D9"/>
          </w:tcPr>
          <w:p w14:paraId="4A4B7232" w14:textId="77777777" w:rsidR="00D45EF7" w:rsidRPr="0012157F" w:rsidRDefault="00D45EF7" w:rsidP="0034427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B68B484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45EF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45EF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45EF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AE20951" w14:textId="77777777" w:rsidR="00D45EF7" w:rsidRPr="00612283" w:rsidRDefault="00D45EF7" w:rsidP="0034427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C8C2858" w14:textId="77777777" w:rsidR="00D45EF7" w:rsidRPr="00612283" w:rsidRDefault="00D45EF7" w:rsidP="0034427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7F4691F" w14:textId="77777777" w:rsidR="00D45EF7" w:rsidRPr="0012157F" w:rsidRDefault="00D45EF7" w:rsidP="0034427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ACA81C6" w14:textId="77777777" w:rsidR="0034427D" w:rsidRDefault="0034427D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9740C5" w14:textId="663A6F3E" w:rsidR="00E50194" w:rsidRDefault="001F027E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EA50B72" w14:textId="77777777" w:rsidTr="0018769E">
        <w:tc>
          <w:tcPr>
            <w:tcW w:w="2269" w:type="dxa"/>
            <w:shd w:val="clear" w:color="auto" w:fill="auto"/>
          </w:tcPr>
          <w:p w14:paraId="329CAE8B" w14:textId="77777777" w:rsidR="002578E4" w:rsidRPr="00A2540E" w:rsidRDefault="002578E4" w:rsidP="0034427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E0D054" w14:textId="77777777" w:rsidR="002578E4" w:rsidRPr="00A2540E" w:rsidRDefault="00D45EF7" w:rsidP="0034427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5E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środków czystości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5EF7" w:rsidRPr="00A2540E" w14:paraId="1ECCB364" w14:textId="77777777" w:rsidTr="00805044">
        <w:tc>
          <w:tcPr>
            <w:tcW w:w="2269" w:type="dxa"/>
            <w:shd w:val="clear" w:color="auto" w:fill="auto"/>
          </w:tcPr>
          <w:p w14:paraId="0CB4E198" w14:textId="77777777" w:rsidR="00D45EF7" w:rsidRPr="00A2540E" w:rsidRDefault="00D45EF7" w:rsidP="0034427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3F3B25" w14:textId="77777777" w:rsidR="00D45EF7" w:rsidRPr="00A2540E" w:rsidRDefault="00D45EF7" w:rsidP="0034427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5E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SZW/DZP/17/2025</w:t>
            </w:r>
          </w:p>
        </w:tc>
      </w:tr>
    </w:tbl>
    <w:p w14:paraId="2E0AB89B" w14:textId="77777777" w:rsidR="002578E4" w:rsidRDefault="002578E4" w:rsidP="0034427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58CB67" w14:textId="77777777" w:rsidR="00F90CD1" w:rsidRPr="0012157F" w:rsidRDefault="005434B3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5EF7" w:rsidRPr="00D45EF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E254291" w14:textId="77777777" w:rsidTr="00650D6C">
        <w:tc>
          <w:tcPr>
            <w:tcW w:w="9104" w:type="dxa"/>
            <w:shd w:val="clear" w:color="auto" w:fill="D9D9D9"/>
          </w:tcPr>
          <w:p w14:paraId="258017FE" w14:textId="77777777" w:rsidR="00E50194" w:rsidRPr="00650D6C" w:rsidRDefault="00650D6C" w:rsidP="003442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6777F9B" w14:textId="77777777" w:rsidR="00C113BF" w:rsidRPr="0012157F" w:rsidRDefault="00C113BF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67295D" w14:textId="77777777" w:rsidR="002426FF" w:rsidRPr="00A44833" w:rsidRDefault="002426FF" w:rsidP="0034427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453CBD3" w14:textId="77777777" w:rsidR="00023477" w:rsidRPr="00992BD8" w:rsidRDefault="00992BD8" w:rsidP="0034427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BF5A08" w14:textId="77777777" w:rsidR="00992BD8" w:rsidRPr="00992BD8" w:rsidRDefault="00992BD8" w:rsidP="0034427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0EDD2D4" w14:textId="77777777" w:rsidR="00023477" w:rsidRDefault="00C113BF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EBDD47A" w14:textId="77777777" w:rsidR="007A2BCB" w:rsidRDefault="00992BD8" w:rsidP="0034427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38D0E68" w14:textId="77777777" w:rsidR="0011306C" w:rsidRDefault="007A2BCB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1F6466AD" w14:textId="77777777" w:rsidR="0034427D" w:rsidRDefault="0034427D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D39A8B9" w14:textId="77777777" w:rsidTr="00CD4DD1">
        <w:tc>
          <w:tcPr>
            <w:tcW w:w="9104" w:type="dxa"/>
            <w:shd w:val="clear" w:color="auto" w:fill="D9D9D9"/>
          </w:tcPr>
          <w:p w14:paraId="156E8D91" w14:textId="77777777" w:rsidR="0011306C" w:rsidRPr="00650D6C" w:rsidRDefault="0011306C" w:rsidP="003442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80AB220" w14:textId="77777777" w:rsidR="00D2702A" w:rsidRPr="0012157F" w:rsidRDefault="004F23F7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A38214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4534" w14:textId="77777777" w:rsidR="00D2702A" w:rsidRPr="0012157F" w:rsidRDefault="00D2702A" w:rsidP="003442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B8B9F" w14:textId="77777777" w:rsidR="00D2702A" w:rsidRPr="0012157F" w:rsidRDefault="00D2702A" w:rsidP="003442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45EF7" w:rsidRPr="0012157F" w14:paraId="7983A5B4" w14:textId="77777777" w:rsidTr="00805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D526" w14:textId="77777777" w:rsidR="00D45EF7" w:rsidRPr="0012157F" w:rsidRDefault="00D45EF7" w:rsidP="003442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CE4D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5EF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5091BFD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45EF7" w:rsidRPr="0012157F" w14:paraId="78059FB1" w14:textId="77777777" w:rsidTr="00805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E0B4" w14:textId="77777777" w:rsidR="00D45EF7" w:rsidRPr="0012157F" w:rsidRDefault="00D45EF7" w:rsidP="003442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2C0A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5EF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7133C86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45EF7" w:rsidRPr="0012157F" w14:paraId="313FEA2E" w14:textId="77777777" w:rsidTr="00805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404A" w14:textId="77777777" w:rsidR="00D45EF7" w:rsidRPr="0012157F" w:rsidRDefault="00D45EF7" w:rsidP="003442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B71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5EF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2E89F9D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45EF7" w:rsidRPr="0012157F" w14:paraId="5ECFAA9F" w14:textId="77777777" w:rsidTr="00805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7BDA0" w14:textId="77777777" w:rsidR="00D45EF7" w:rsidRPr="0012157F" w:rsidRDefault="00D45EF7" w:rsidP="003442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AEF1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5EF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1FE2B4C" w14:textId="77777777" w:rsidR="00D45EF7" w:rsidRPr="0012157F" w:rsidRDefault="00D45EF7" w:rsidP="0034427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5E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FD16F73" w14:textId="77777777" w:rsidR="00E21BB4" w:rsidRPr="0012157F" w:rsidRDefault="00257E73" w:rsidP="0034427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0AD78E1" w14:textId="77777777" w:rsidR="00E21BB4" w:rsidRPr="00E21BB4" w:rsidRDefault="00E21BB4" w:rsidP="0034427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030B02" w14:textId="77777777" w:rsidR="00C62F57" w:rsidRDefault="00C62F57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1CA1935" w14:textId="77777777" w:rsidR="00C62F57" w:rsidRDefault="00C62F57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135BE30" w14:textId="77777777" w:rsidR="00721D87" w:rsidRDefault="00E21BB4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5CE14EA" w14:textId="77777777" w:rsidR="00721D87" w:rsidRDefault="00E21BB4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E052329" w14:textId="77777777" w:rsidR="00721D87" w:rsidRPr="00721D87" w:rsidRDefault="00721D87" w:rsidP="0034427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622A0AD" w14:textId="77777777" w:rsidR="00721D87" w:rsidRDefault="00E21BB4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97B0350" w14:textId="77777777" w:rsidR="00E21BB4" w:rsidRPr="00E21BB4" w:rsidRDefault="00E21BB4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F3ACE47" w14:textId="77777777" w:rsidR="00E21BB4" w:rsidRPr="00721D87" w:rsidRDefault="00E21BB4" w:rsidP="0034427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E087F2A" w14:textId="77777777" w:rsidR="00C62F57" w:rsidRDefault="00257E73" w:rsidP="0034427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5C9238C" w14:textId="77777777" w:rsidTr="00CD4DD1">
        <w:tc>
          <w:tcPr>
            <w:tcW w:w="9104" w:type="dxa"/>
            <w:shd w:val="clear" w:color="auto" w:fill="D9D9D9"/>
          </w:tcPr>
          <w:p w14:paraId="67035462" w14:textId="77777777" w:rsidR="00BE6F04" w:rsidRPr="00650D6C" w:rsidRDefault="00E426EB" w:rsidP="003442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657393" w14:textId="77777777" w:rsidR="00FE4E2B" w:rsidRDefault="00E426EB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354C42B" w14:textId="77777777" w:rsidR="0034427D" w:rsidRDefault="0034427D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122B3F" w14:textId="77777777" w:rsidR="0034427D" w:rsidRPr="00E426EB" w:rsidRDefault="0034427D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2AE32A0" w14:textId="77777777" w:rsidTr="00847232">
        <w:tc>
          <w:tcPr>
            <w:tcW w:w="9104" w:type="dxa"/>
            <w:shd w:val="clear" w:color="auto" w:fill="D9D9D9"/>
          </w:tcPr>
          <w:p w14:paraId="1F0F8D58" w14:textId="77777777" w:rsidR="00E426EB" w:rsidRPr="00650D6C" w:rsidRDefault="00E426EB" w:rsidP="003442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FD8ECCE" w14:textId="77777777" w:rsidR="00E426EB" w:rsidRPr="0012157F" w:rsidRDefault="00E426EB" w:rsidP="0034427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017C05" w14:textId="77777777" w:rsidR="00E426EB" w:rsidRPr="00E426EB" w:rsidRDefault="00E426EB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3FF95D8" w14:textId="77777777" w:rsidR="00E426EB" w:rsidRPr="00E426EB" w:rsidRDefault="00E426EB" w:rsidP="0034427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246AFE" w14:textId="77777777" w:rsidR="00E426EB" w:rsidRPr="00FF0EBB" w:rsidRDefault="00E426EB" w:rsidP="0034427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295EED" w14:textId="77777777" w:rsidR="00E426EB" w:rsidRPr="00E426EB" w:rsidRDefault="00E426EB" w:rsidP="0034427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52B7CF9" w14:textId="77777777" w:rsidR="00E426EB" w:rsidRPr="00FF0EBB" w:rsidRDefault="00E426EB" w:rsidP="0034427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660BE2" w14:textId="77777777" w:rsidR="00E426EB" w:rsidRDefault="00E426EB" w:rsidP="0034427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E2DC7C" w14:textId="77777777" w:rsidR="0012157F" w:rsidRPr="0012157F" w:rsidRDefault="0012157F" w:rsidP="0034427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312C6E" w14:textId="77777777" w:rsidR="00524951" w:rsidRDefault="00FE4E2B" w:rsidP="0034427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8825851" w14:textId="77777777" w:rsidR="00524951" w:rsidRDefault="00524951" w:rsidP="0034427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830BE4" w14:textId="77777777" w:rsidR="00FE4E2B" w:rsidRPr="0012157F" w:rsidRDefault="00524951" w:rsidP="0034427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D6C1C52" w14:textId="77777777" w:rsidR="00484F88" w:rsidRPr="0012157F" w:rsidRDefault="006D536F" w:rsidP="0034427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B9E21" w14:textId="77777777" w:rsidR="00606A66" w:rsidRDefault="00606A66" w:rsidP="0038231F">
      <w:pPr>
        <w:spacing w:after="0" w:line="240" w:lineRule="auto"/>
      </w:pPr>
      <w:r>
        <w:separator/>
      </w:r>
    </w:p>
  </w:endnote>
  <w:endnote w:type="continuationSeparator" w:id="0">
    <w:p w14:paraId="5B6B9882" w14:textId="77777777" w:rsidR="00606A66" w:rsidRDefault="00606A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EEF2E" w14:textId="77777777" w:rsidR="00D45EF7" w:rsidRDefault="00D45E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2F0A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76FC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D4C9" w14:textId="77777777" w:rsidR="00D45EF7" w:rsidRDefault="00D45E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E29DC" w14:textId="77777777" w:rsidR="00606A66" w:rsidRDefault="00606A66" w:rsidP="0038231F">
      <w:pPr>
        <w:spacing w:after="0" w:line="240" w:lineRule="auto"/>
      </w:pPr>
      <w:r>
        <w:separator/>
      </w:r>
    </w:p>
  </w:footnote>
  <w:footnote w:type="continuationSeparator" w:id="0">
    <w:p w14:paraId="37E3C2F4" w14:textId="77777777" w:rsidR="00606A66" w:rsidRDefault="00606A66" w:rsidP="0038231F">
      <w:pPr>
        <w:spacing w:after="0" w:line="240" w:lineRule="auto"/>
      </w:pPr>
      <w:r>
        <w:continuationSeparator/>
      </w:r>
    </w:p>
  </w:footnote>
  <w:footnote w:id="1">
    <w:p w14:paraId="6CB1FF4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39BC15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55832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94058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F6418" w14:textId="77777777" w:rsidR="00D45EF7" w:rsidRDefault="00D45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FB255" w14:textId="77777777" w:rsidR="00D45EF7" w:rsidRDefault="00D45E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7B3B3" w14:textId="77777777" w:rsidR="00D45EF7" w:rsidRDefault="00D45E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584318">
    <w:abstractNumId w:val="11"/>
  </w:num>
  <w:num w:numId="2" w16cid:durableId="4989908">
    <w:abstractNumId w:val="0"/>
  </w:num>
  <w:num w:numId="3" w16cid:durableId="580680705">
    <w:abstractNumId w:val="10"/>
  </w:num>
  <w:num w:numId="4" w16cid:durableId="1945845122">
    <w:abstractNumId w:val="13"/>
  </w:num>
  <w:num w:numId="5" w16cid:durableId="1824084845">
    <w:abstractNumId w:val="12"/>
  </w:num>
  <w:num w:numId="6" w16cid:durableId="951087163">
    <w:abstractNumId w:val="9"/>
  </w:num>
  <w:num w:numId="7" w16cid:durableId="1755395245">
    <w:abstractNumId w:val="1"/>
  </w:num>
  <w:num w:numId="8" w16cid:durableId="2102681338">
    <w:abstractNumId w:val="6"/>
  </w:num>
  <w:num w:numId="9" w16cid:durableId="1593009362">
    <w:abstractNumId w:val="4"/>
  </w:num>
  <w:num w:numId="10" w16cid:durableId="660351163">
    <w:abstractNumId w:val="7"/>
  </w:num>
  <w:num w:numId="11" w16cid:durableId="938097511">
    <w:abstractNumId w:val="5"/>
  </w:num>
  <w:num w:numId="12" w16cid:durableId="497576216">
    <w:abstractNumId w:val="8"/>
  </w:num>
  <w:num w:numId="13" w16cid:durableId="411315038">
    <w:abstractNumId w:val="3"/>
  </w:num>
  <w:num w:numId="14" w16cid:durableId="1898316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A6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427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6A6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5EF7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4E360"/>
  <w15:docId w15:val="{408A7550-8B2F-48C7-A9A8-BB6EB0BF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2025-03-17T08:06:00Z</dcterms:created>
  <dcterms:modified xsi:type="dcterms:W3CDTF">2025-03-17T08:06:00Z</dcterms:modified>
</cp:coreProperties>
</file>