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AD29" w14:textId="5947EBED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B1AC4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592F70">
        <w:rPr>
          <w:bCs/>
          <w:i w:val="0"/>
          <w:sz w:val="22"/>
          <w:szCs w:val="22"/>
        </w:rPr>
        <w:t>7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26CEC1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92F70">
        <w:rPr>
          <w:rFonts w:ascii="Times New Roman" w:eastAsia="Times New Roman" w:hAnsi="Times New Roman"/>
          <w:b/>
          <w:sz w:val="24"/>
          <w:szCs w:val="20"/>
          <w:lang w:eastAsia="pl-PL"/>
        </w:rPr>
        <w:t>18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92F70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F90DC4C" w14:textId="77777777" w:rsidR="00592F70" w:rsidRPr="00592F70" w:rsidRDefault="00592F70" w:rsidP="00592F70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2F70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kompleksowych usług informatycznych dla Szpitala Wojewódzkiego w Poznaniu</w:t>
      </w:r>
    </w:p>
    <w:p w14:paraId="768EE092" w14:textId="77777777" w:rsidR="000454A3" w:rsidRDefault="000454A3" w:rsidP="00592F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9BE96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454A3"/>
    <w:rsid w:val="00052A56"/>
    <w:rsid w:val="00084786"/>
    <w:rsid w:val="00086631"/>
    <w:rsid w:val="000B49DD"/>
    <w:rsid w:val="000E6D1D"/>
    <w:rsid w:val="001C2314"/>
    <w:rsid w:val="002040ED"/>
    <w:rsid w:val="00211E8D"/>
    <w:rsid w:val="00275080"/>
    <w:rsid w:val="002B1AC4"/>
    <w:rsid w:val="00400967"/>
    <w:rsid w:val="004238CB"/>
    <w:rsid w:val="004374F2"/>
    <w:rsid w:val="00460705"/>
    <w:rsid w:val="00485239"/>
    <w:rsid w:val="00513D3B"/>
    <w:rsid w:val="00541462"/>
    <w:rsid w:val="0055145C"/>
    <w:rsid w:val="005624D8"/>
    <w:rsid w:val="00573E83"/>
    <w:rsid w:val="00592F70"/>
    <w:rsid w:val="00657A47"/>
    <w:rsid w:val="00713B9D"/>
    <w:rsid w:val="00745A44"/>
    <w:rsid w:val="0087123B"/>
    <w:rsid w:val="008B797E"/>
    <w:rsid w:val="008F2498"/>
    <w:rsid w:val="0091393B"/>
    <w:rsid w:val="0093330F"/>
    <w:rsid w:val="0093641B"/>
    <w:rsid w:val="00A56A6F"/>
    <w:rsid w:val="00A84131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11</cp:revision>
  <dcterms:created xsi:type="dcterms:W3CDTF">2017-08-01T08:06:00Z</dcterms:created>
  <dcterms:modified xsi:type="dcterms:W3CDTF">2025-03-20T12:09:00Z</dcterms:modified>
</cp:coreProperties>
</file>