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9F2" w:rsidRDefault="00B729F2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Default="00FB4DE2" w:rsidP="00081D13">
      <w:pPr>
        <w:spacing w:after="600"/>
        <w:jc w:val="right"/>
        <w:rPr>
          <w:rFonts w:ascii="Arial" w:hAnsi="Arial" w:cs="Arial"/>
        </w:rPr>
      </w:pPr>
      <w:r w:rsidRPr="00FB4DE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B729F2">
        <w:rPr>
          <w:rFonts w:ascii="Arial" w:hAnsi="Arial" w:cs="Arial"/>
        </w:rPr>
        <w:t>2025-03-20</w:t>
      </w:r>
    </w:p>
    <w:p w:rsidR="00B729F2" w:rsidRPr="00353FDC" w:rsidRDefault="00B729F2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FB4DE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B4DE2">
        <w:rPr>
          <w:rFonts w:ascii="Arial" w:hAnsi="Arial" w:cs="Arial"/>
          <w:b/>
          <w:bCs/>
        </w:rPr>
        <w:t>Politechnika Częstochowska</w:t>
      </w:r>
    </w:p>
    <w:p w:rsidR="00081D13" w:rsidRPr="00353FDC" w:rsidRDefault="00FB4DE2" w:rsidP="00081D13">
      <w:pPr>
        <w:spacing w:line="360" w:lineRule="auto"/>
        <w:ind w:right="3969"/>
        <w:rPr>
          <w:rFonts w:ascii="Arial" w:hAnsi="Arial" w:cs="Arial"/>
        </w:rPr>
      </w:pPr>
      <w:r w:rsidRPr="00FB4DE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B4DE2">
        <w:rPr>
          <w:rFonts w:ascii="Arial" w:hAnsi="Arial" w:cs="Arial"/>
        </w:rPr>
        <w:t>69</w:t>
      </w:r>
    </w:p>
    <w:p w:rsidR="00081D13" w:rsidRPr="00353FDC" w:rsidRDefault="00FB4DE2" w:rsidP="00081D13">
      <w:pPr>
        <w:ind w:right="3969"/>
        <w:rPr>
          <w:rFonts w:ascii="Arial" w:hAnsi="Arial" w:cs="Arial"/>
        </w:rPr>
      </w:pPr>
      <w:r w:rsidRPr="00FB4DE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B4DE2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B729F2" w:rsidRPr="00353FDC" w:rsidRDefault="00B729F2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B4DE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4DE2">
              <w:rPr>
                <w:rFonts w:ascii="Arial" w:hAnsi="Arial" w:cs="Arial"/>
                <w:bCs/>
              </w:rPr>
              <w:t>Rozbudowa stanowiska laboratoryjnego do badania i analizy zjawisk kwantowych dla Wydziału Elektrycznego Politechniki Częstochowskiej</w:t>
            </w:r>
          </w:p>
        </w:tc>
      </w:tr>
      <w:tr w:rsidR="00FB4DE2" w:rsidRPr="00353FDC" w:rsidTr="004B1812">
        <w:tc>
          <w:tcPr>
            <w:tcW w:w="2269" w:type="dxa"/>
            <w:shd w:val="clear" w:color="auto" w:fill="auto"/>
          </w:tcPr>
          <w:p w:rsidR="00FB4DE2" w:rsidRPr="00353FDC" w:rsidRDefault="00FB4DE2" w:rsidP="004B18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B4DE2" w:rsidRPr="00353FDC" w:rsidRDefault="00FB4DE2" w:rsidP="004B18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4DE2">
              <w:rPr>
                <w:rFonts w:ascii="Arial" w:hAnsi="Arial" w:cs="Arial"/>
                <w:bCs/>
              </w:rPr>
              <w:t>RK-NZ.261.4.2025.AR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FB4DE2" w:rsidRPr="00FB4DE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B4DE2" w:rsidRPr="00FB4DE2">
        <w:rPr>
          <w:rFonts w:ascii="Arial" w:hAnsi="Arial" w:cs="Arial"/>
        </w:rPr>
        <w:t>(</w:t>
      </w:r>
      <w:proofErr w:type="spellStart"/>
      <w:r w:rsidR="00FB4DE2" w:rsidRPr="00FB4DE2">
        <w:rPr>
          <w:rFonts w:ascii="Arial" w:hAnsi="Arial" w:cs="Arial"/>
        </w:rPr>
        <w:t>t.j</w:t>
      </w:r>
      <w:proofErr w:type="spellEnd"/>
      <w:r w:rsidR="00FB4DE2" w:rsidRPr="00FB4DE2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B729F2" w:rsidRDefault="00B729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729F2" w:rsidRDefault="00B729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B729F2" w:rsidRPr="00E1738E" w:rsidRDefault="00B729F2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B4DE2" w:rsidRPr="00E1738E" w:rsidTr="004B18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B4DE2" w:rsidRDefault="00FB4DE2" w:rsidP="004B181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B4DE2">
              <w:rPr>
                <w:rFonts w:ascii="Arial" w:hAnsi="Arial" w:cs="Arial"/>
                <w:b/>
              </w:rPr>
              <w:t xml:space="preserve"> KOMBIT-FORTE PIOTR CYNIAK</w:t>
            </w:r>
          </w:p>
          <w:p w:rsidR="00FB4DE2" w:rsidRPr="00AC1F4A" w:rsidRDefault="00FB4DE2" w:rsidP="004B181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B4DE2">
              <w:rPr>
                <w:rFonts w:ascii="Arial" w:hAnsi="Arial" w:cs="Arial"/>
                <w:bCs/>
              </w:rPr>
              <w:t>Skłodowskiej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B4DE2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B4DE2" w:rsidRPr="00E1738E" w:rsidRDefault="00FB4DE2" w:rsidP="004B181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B4DE2">
              <w:rPr>
                <w:rFonts w:ascii="Arial" w:hAnsi="Arial" w:cs="Arial"/>
                <w:bCs/>
              </w:rPr>
              <w:t>97-500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B4DE2">
              <w:rPr>
                <w:rFonts w:ascii="Arial" w:hAnsi="Arial" w:cs="Arial"/>
                <w:bCs/>
              </w:rPr>
              <w:t>Radomsko</w:t>
            </w:r>
          </w:p>
          <w:p w:rsidR="00FB4DE2" w:rsidRPr="00BC506C" w:rsidRDefault="00FB4DE2" w:rsidP="004B181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B4DE2">
              <w:rPr>
                <w:rFonts w:ascii="Arial" w:hAnsi="Arial" w:cs="Arial"/>
                <w:b/>
              </w:rPr>
              <w:t>162 360.00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B4DE2" w:rsidRPr="00E1738E" w:rsidRDefault="00FB4DE2" w:rsidP="004B181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B4DE2" w:rsidRPr="00E1738E" w:rsidRDefault="00FB4DE2" w:rsidP="004B181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B4DE2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60 punktów.</w:t>
            </w:r>
            <w:bookmarkStart w:id="2" w:name="_GoBack"/>
            <w:bookmarkEnd w:id="2"/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992"/>
        <w:gridCol w:w="1276"/>
        <w:gridCol w:w="1276"/>
        <w:gridCol w:w="1276"/>
      </w:tblGrid>
      <w:tr w:rsidR="00B729F2" w:rsidRPr="008567C7" w:rsidTr="00B729F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4DE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4DE2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4DE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729F2" w:rsidRPr="00553EDC" w:rsidRDefault="00B729F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729F2" w:rsidRPr="008567C7" w:rsidTr="00B729F2">
        <w:tc>
          <w:tcPr>
            <w:tcW w:w="851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:rsidR="00B729F2" w:rsidRPr="00553EDC" w:rsidRDefault="00B729F2" w:rsidP="004B181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B4DE2">
              <w:rPr>
                <w:rFonts w:ascii="Arial" w:hAnsi="Arial" w:cs="Arial"/>
                <w:b/>
                <w:sz w:val="22"/>
                <w:szCs w:val="22"/>
              </w:rPr>
              <w:t xml:space="preserve"> KOMBIT-FORTE PIOTR CYNIAK</w:t>
            </w:r>
          </w:p>
          <w:p w:rsidR="00B729F2" w:rsidRPr="00553EDC" w:rsidRDefault="00B729F2" w:rsidP="004B181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4DE2">
              <w:rPr>
                <w:rFonts w:ascii="Arial" w:hAnsi="Arial" w:cs="Arial"/>
                <w:bCs/>
                <w:sz w:val="22"/>
                <w:szCs w:val="22"/>
              </w:rPr>
              <w:t>Skłodowskiej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4DE2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729F2" w:rsidRPr="00553EDC" w:rsidRDefault="00B729F2" w:rsidP="004B181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4DE2">
              <w:rPr>
                <w:rFonts w:ascii="Arial" w:hAnsi="Arial" w:cs="Arial"/>
                <w:bCs/>
                <w:sz w:val="22"/>
                <w:szCs w:val="22"/>
              </w:rPr>
              <w:t>97-500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4DE2">
              <w:rPr>
                <w:rFonts w:ascii="Arial" w:hAnsi="Arial" w:cs="Arial"/>
                <w:bCs/>
                <w:sz w:val="22"/>
                <w:szCs w:val="22"/>
              </w:rPr>
              <w:t>Radomsko</w:t>
            </w:r>
          </w:p>
        </w:tc>
        <w:tc>
          <w:tcPr>
            <w:tcW w:w="992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B729F2" w:rsidRPr="008567C7" w:rsidTr="00B729F2">
        <w:tc>
          <w:tcPr>
            <w:tcW w:w="851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B729F2" w:rsidRPr="00553EDC" w:rsidRDefault="00B729F2" w:rsidP="004B181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B4DE2">
              <w:rPr>
                <w:rFonts w:ascii="Arial" w:hAnsi="Arial" w:cs="Arial"/>
                <w:b/>
                <w:sz w:val="22"/>
                <w:szCs w:val="22"/>
              </w:rPr>
              <w:t>PROKOMP Usługi Programistyczne Paweł Prokopowicz</w:t>
            </w:r>
          </w:p>
          <w:p w:rsidR="00B729F2" w:rsidRPr="00553EDC" w:rsidRDefault="00B729F2" w:rsidP="004B181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4DE2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4DE2">
              <w:rPr>
                <w:rFonts w:ascii="Arial" w:hAnsi="Arial" w:cs="Arial"/>
                <w:bCs/>
                <w:sz w:val="22"/>
                <w:szCs w:val="22"/>
              </w:rPr>
              <w:t>7F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729F2" w:rsidRPr="00553EDC" w:rsidRDefault="00B729F2" w:rsidP="004B181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4DE2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B4DE2">
              <w:rPr>
                <w:rFonts w:ascii="Arial" w:hAnsi="Arial" w:cs="Arial"/>
                <w:bCs/>
                <w:sz w:val="22"/>
                <w:szCs w:val="22"/>
              </w:rPr>
              <w:t>Aleksandria Druga</w:t>
            </w:r>
          </w:p>
        </w:tc>
        <w:tc>
          <w:tcPr>
            <w:tcW w:w="992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59,82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729F2" w:rsidRPr="00553EDC" w:rsidRDefault="00B729F2" w:rsidP="004B181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DE2">
              <w:rPr>
                <w:rFonts w:ascii="Arial" w:hAnsi="Arial" w:cs="Arial"/>
                <w:sz w:val="22"/>
                <w:szCs w:val="22"/>
              </w:rPr>
              <w:t xml:space="preserve">  59,82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AD9" w:rsidRDefault="003E4AD9">
      <w:r>
        <w:separator/>
      </w:r>
    </w:p>
  </w:endnote>
  <w:endnote w:type="continuationSeparator" w:id="0">
    <w:p w:rsidR="003E4AD9" w:rsidRDefault="003E4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DE2" w:rsidRDefault="00FB4D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9F2" w:rsidRPr="00B729F2" w:rsidRDefault="00B729F2" w:rsidP="00B729F2">
    <w:pPr>
      <w:spacing w:line="276" w:lineRule="auto"/>
      <w:rPr>
        <w:rFonts w:ascii="Roboto" w:hAnsi="Roboto"/>
        <w:b/>
        <w:bCs/>
        <w:sz w:val="22"/>
        <w:szCs w:val="18"/>
      </w:rPr>
    </w:pPr>
    <w:r w:rsidRPr="00B729F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729F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729F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729F2" w:rsidRPr="00B729F2" w:rsidTr="004B1812">
      <w:tc>
        <w:tcPr>
          <w:tcW w:w="0" w:type="auto"/>
          <w:shd w:val="clear" w:color="auto" w:fill="auto"/>
          <w:vAlign w:val="center"/>
        </w:tcPr>
        <w:p w:rsidR="00B729F2" w:rsidRPr="00B729F2" w:rsidRDefault="00B729F2" w:rsidP="00B729F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729F2" w:rsidRPr="00B729F2" w:rsidRDefault="00B729F2" w:rsidP="00B729F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729F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729F2" w:rsidRPr="00B729F2" w:rsidRDefault="00B729F2" w:rsidP="00B729F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729F2" w:rsidRPr="00B729F2" w:rsidRDefault="00B729F2" w:rsidP="00B729F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729F2" w:rsidRPr="00B729F2" w:rsidRDefault="00B729F2" w:rsidP="00B729F2">
    <w:pPr>
      <w:spacing w:line="276" w:lineRule="auto"/>
      <w:rPr>
        <w:rFonts w:ascii="Roboto" w:hAnsi="Roboto"/>
        <w:b/>
        <w:bCs/>
      </w:rPr>
    </w:pPr>
    <w:r w:rsidRPr="00B729F2">
      <w:rPr>
        <w:rFonts w:ascii="Roboto" w:hAnsi="Roboto"/>
        <w:b/>
        <w:bCs/>
        <w:szCs w:val="18"/>
      </w:rPr>
      <w:t>Kanclerz Politechniki Częstochowskiej</w:t>
    </w:r>
  </w:p>
  <w:p w:rsidR="00B729F2" w:rsidRPr="00B729F2" w:rsidRDefault="00B729F2" w:rsidP="00B729F2">
    <w:pPr>
      <w:spacing w:line="276" w:lineRule="auto"/>
      <w:rPr>
        <w:rFonts w:ascii="Roboto" w:hAnsi="Roboto"/>
      </w:rPr>
    </w:pPr>
    <w:r w:rsidRPr="00B729F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729F2">
      <w:rPr>
        <w:rFonts w:ascii="Roboto" w:hAnsi="Roboto"/>
      </w:rPr>
      <w:t>ul. Gen. J.H. Dąbrowskiego 69, 42-201 Częstochowa</w:t>
    </w:r>
  </w:p>
  <w:p w:rsidR="00B729F2" w:rsidRPr="00B729F2" w:rsidRDefault="00B729F2" w:rsidP="00B729F2">
    <w:pPr>
      <w:spacing w:line="276" w:lineRule="auto"/>
      <w:rPr>
        <w:rFonts w:ascii="Arial" w:hAnsi="Arial"/>
        <w:noProof/>
      </w:rPr>
    </w:pPr>
    <w:r w:rsidRPr="00B729F2">
      <w:rPr>
        <w:rFonts w:ascii="Roboto" w:hAnsi="Roboto"/>
      </w:rPr>
      <w:t>tel. +48 34 325 02 56, e-mail: kanclerz@pcz.pl</w:t>
    </w:r>
  </w:p>
  <w:p w:rsidR="00B729F2" w:rsidRPr="00B729F2" w:rsidRDefault="00B729F2" w:rsidP="00B729F2">
    <w:pPr>
      <w:rPr>
        <w:rFonts w:ascii="Roboto" w:hAnsi="Roboto"/>
        <w:b/>
      </w:rPr>
    </w:pPr>
    <w:r w:rsidRPr="00B729F2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729F2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729F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DE2" w:rsidRDefault="00FB4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AD9" w:rsidRDefault="003E4AD9">
      <w:r>
        <w:separator/>
      </w:r>
    </w:p>
  </w:footnote>
  <w:footnote w:type="continuationSeparator" w:id="0">
    <w:p w:rsidR="003E4AD9" w:rsidRDefault="003E4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DE2" w:rsidRDefault="00FB4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9F2" w:rsidRPr="00B729F2" w:rsidRDefault="00B729F2" w:rsidP="00B729F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729F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729F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B4DE2" w:rsidRDefault="00FB4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DE2" w:rsidRDefault="00FB4D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AD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4AD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29F2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4DE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682D3AF"/>
  <w15:chartTrackingRefBased/>
  <w15:docId w15:val="{2F2C8E7A-08C1-4938-A74B-0C8933E79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2025-03-13T10:08:00Z</dcterms:created>
  <dcterms:modified xsi:type="dcterms:W3CDTF">2025-03-13T10:08:00Z</dcterms:modified>
</cp:coreProperties>
</file>