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808B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4808BA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5F0226" w:rsidRPr="004808BA">
        <w:rPr>
          <w:rFonts w:ascii="Arial Narrow" w:eastAsia="Times New Roman" w:hAnsi="Arial Narrow" w:cs="Arial"/>
          <w:bCs/>
          <w:szCs w:val="20"/>
          <w:lang w:eastAsia="pl-PL"/>
        </w:rPr>
        <w:t>8</w:t>
      </w:r>
      <w:r w:rsidRPr="004808BA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808BA" w:rsidTr="00D62E6E">
        <w:tc>
          <w:tcPr>
            <w:tcW w:w="2800" w:type="dxa"/>
            <w:shd w:val="clear" w:color="auto" w:fill="auto"/>
          </w:tcPr>
          <w:p w:rsidR="00D62E6E" w:rsidRPr="004808B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808B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4808B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808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4808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808B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4808B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4808B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4808B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808BA" w:rsidTr="00D62E6E">
        <w:tc>
          <w:tcPr>
            <w:tcW w:w="2800" w:type="dxa"/>
            <w:shd w:val="clear" w:color="auto" w:fill="auto"/>
          </w:tcPr>
          <w:p w:rsidR="00D62E6E" w:rsidRPr="004808B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808B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808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4808B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808B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4808B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4808B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4808B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4808B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F0226" w:rsidRPr="004808BA" w:rsidTr="00F44B5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0226" w:rsidRPr="004808BA" w:rsidRDefault="005F0226" w:rsidP="00F44B5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5F0226" w:rsidRPr="004808BA" w:rsidRDefault="005F0226" w:rsidP="00F44B5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>. Dz. U. z 2024 poz. 1320)</w:t>
            </w:r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4808BA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5F0226" w:rsidRPr="004808BA" w:rsidRDefault="005F0226" w:rsidP="00F44B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F0226" w:rsidRPr="004808BA" w:rsidRDefault="005F0226" w:rsidP="00F44B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4808BA" w:rsidRDefault="005F022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808B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4808BA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4808BA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808BA" w:rsidTr="00D62E6E">
        <w:tc>
          <w:tcPr>
            <w:tcW w:w="2269" w:type="dxa"/>
            <w:shd w:val="clear" w:color="auto" w:fill="auto"/>
          </w:tcPr>
          <w:p w:rsidR="00D62E6E" w:rsidRPr="004808B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808BA" w:rsidRDefault="005F022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preparatów do mycia i dezynfekcji rąk, skóry, błon śluzowych, powierzchni, sprzętu oraz </w:t>
            </w:r>
            <w:proofErr w:type="spellStart"/>
            <w:r w:rsidRPr="004808BA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oraz</w:t>
            </w:r>
            <w:proofErr w:type="spellEnd"/>
            <w:r w:rsidRPr="004808BA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dezynfekcji i mycia maszynowego</w:t>
            </w:r>
            <w:r w:rsidR="00D62E6E" w:rsidRPr="004808BA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F0226" w:rsidRPr="004808BA" w:rsidTr="00F44B57">
        <w:tc>
          <w:tcPr>
            <w:tcW w:w="2269" w:type="dxa"/>
            <w:shd w:val="clear" w:color="auto" w:fill="auto"/>
          </w:tcPr>
          <w:p w:rsidR="005F0226" w:rsidRPr="004808BA" w:rsidRDefault="005F0226" w:rsidP="00F44B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0226" w:rsidRPr="004808BA" w:rsidRDefault="005F0226" w:rsidP="00F44B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19/2025</w:t>
            </w:r>
          </w:p>
        </w:tc>
      </w:tr>
    </w:tbl>
    <w:p w:rsidR="00BC121E" w:rsidRPr="004808BA" w:rsidRDefault="005F022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4808B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4808BA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4808BA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4808BA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4808BA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4808BA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4808B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4808BA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4808BA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4808BA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4808BA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4808BA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4808B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808BA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4808BA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4808BA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4808BA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4808B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808BA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808B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4808B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4808B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08B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4808B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4808BA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4808B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4808BA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808B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4808BA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4808BA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4808BA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4808B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808BA" w:rsidTr="00620E37">
        <w:tc>
          <w:tcPr>
            <w:tcW w:w="2660" w:type="dxa"/>
            <w:shd w:val="clear" w:color="auto" w:fill="auto"/>
          </w:tcPr>
          <w:p w:rsidR="00BC121E" w:rsidRPr="004808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4808B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808B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808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4808B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808BA" w:rsidRDefault="00844A96" w:rsidP="005F022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F0226"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4808B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4808BA" w:rsidRDefault="00106AC7" w:rsidP="00BC121E">
      <w:pPr>
        <w:rPr>
          <w:rFonts w:ascii="Arial Narrow" w:hAnsi="Arial Narrow"/>
          <w:sz w:val="20"/>
        </w:rPr>
      </w:pPr>
    </w:p>
    <w:sectPr w:rsidR="00106AC7" w:rsidRPr="004808B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004" w:rsidRDefault="00671004">
      <w:r>
        <w:separator/>
      </w:r>
    </w:p>
  </w:endnote>
  <w:endnote w:type="continuationSeparator" w:id="0">
    <w:p w:rsidR="00671004" w:rsidRDefault="00671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08B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26" w:rsidRDefault="005F02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004" w:rsidRDefault="00671004">
      <w:r>
        <w:separator/>
      </w:r>
    </w:p>
  </w:footnote>
  <w:footnote w:type="continuationSeparator" w:id="0">
    <w:p w:rsidR="00671004" w:rsidRDefault="006710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26" w:rsidRDefault="005F02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26" w:rsidRDefault="005F02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26" w:rsidRDefault="005F02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22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08B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0226"/>
    <w:rsid w:val="00620E37"/>
    <w:rsid w:val="00641063"/>
    <w:rsid w:val="00664D2F"/>
    <w:rsid w:val="00671004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C7CAF-3D7B-44A8-8050-40075E45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2025-03-24T05:53:00Z</cp:lastPrinted>
  <dcterms:created xsi:type="dcterms:W3CDTF">2025-03-24T05:53:00Z</dcterms:created>
  <dcterms:modified xsi:type="dcterms:W3CDTF">2025-03-24T05:53:00Z</dcterms:modified>
</cp:coreProperties>
</file>