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E3230" w14:textId="77777777" w:rsidR="00CF7835" w:rsidRPr="009432A1" w:rsidRDefault="00534490" w:rsidP="00675412">
      <w:pPr>
        <w:jc w:val="right"/>
        <w:rPr>
          <w:rFonts w:ascii="Arial" w:hAnsi="Arial" w:cs="Arial"/>
          <w:sz w:val="24"/>
          <w:szCs w:val="24"/>
        </w:rPr>
      </w:pPr>
      <w:r w:rsidRPr="00534490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34490">
        <w:rPr>
          <w:rFonts w:ascii="Arial" w:hAnsi="Arial" w:cs="Arial"/>
          <w:sz w:val="24"/>
          <w:szCs w:val="24"/>
        </w:rPr>
        <w:t>2025-03-25</w:t>
      </w:r>
    </w:p>
    <w:p w14:paraId="34984D08" w14:textId="77777777" w:rsidR="00534490" w:rsidRPr="00534490" w:rsidRDefault="00534490" w:rsidP="00675412">
      <w:pPr>
        <w:rPr>
          <w:rFonts w:ascii="Arial" w:hAnsi="Arial" w:cs="Arial"/>
          <w:b/>
          <w:bCs/>
          <w:sz w:val="24"/>
          <w:szCs w:val="24"/>
        </w:rPr>
      </w:pPr>
      <w:r w:rsidRPr="0053449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1CFED78" w14:textId="77777777" w:rsidR="00CF7835" w:rsidRPr="009432A1" w:rsidRDefault="00534490" w:rsidP="00675412">
      <w:pPr>
        <w:rPr>
          <w:rFonts w:ascii="Arial" w:hAnsi="Arial" w:cs="Arial"/>
          <w:b/>
          <w:bCs/>
          <w:sz w:val="24"/>
          <w:szCs w:val="24"/>
        </w:rPr>
      </w:pPr>
      <w:r w:rsidRPr="0053449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0D5EBF6" w14:textId="77777777" w:rsidR="00CF7835" w:rsidRPr="009432A1" w:rsidRDefault="00534490" w:rsidP="00675412">
      <w:pPr>
        <w:rPr>
          <w:rFonts w:ascii="Arial" w:hAnsi="Arial" w:cs="Arial"/>
          <w:sz w:val="24"/>
          <w:szCs w:val="24"/>
        </w:rPr>
      </w:pPr>
      <w:r w:rsidRPr="00534490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4490">
        <w:rPr>
          <w:rFonts w:ascii="Arial" w:hAnsi="Arial" w:cs="Arial"/>
          <w:sz w:val="24"/>
          <w:szCs w:val="24"/>
        </w:rPr>
        <w:t>7/19</w:t>
      </w:r>
    </w:p>
    <w:p w14:paraId="19CA0E44" w14:textId="77777777" w:rsidR="00CF7835" w:rsidRPr="009432A1" w:rsidRDefault="00534490" w:rsidP="00675412">
      <w:pPr>
        <w:rPr>
          <w:rFonts w:ascii="Arial" w:hAnsi="Arial" w:cs="Arial"/>
          <w:sz w:val="24"/>
          <w:szCs w:val="24"/>
        </w:rPr>
      </w:pPr>
      <w:r w:rsidRPr="00534490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4490">
        <w:rPr>
          <w:rFonts w:ascii="Arial" w:hAnsi="Arial" w:cs="Arial"/>
          <w:sz w:val="24"/>
          <w:szCs w:val="24"/>
        </w:rPr>
        <w:t>Poznań</w:t>
      </w:r>
    </w:p>
    <w:p w14:paraId="39484514" w14:textId="114B2899" w:rsidR="00CF7835" w:rsidRDefault="00CF7835" w:rsidP="00675412">
      <w:pPr>
        <w:jc w:val="both"/>
        <w:rPr>
          <w:rFonts w:ascii="Arial" w:hAnsi="Arial" w:cs="Arial"/>
          <w:bCs/>
          <w:sz w:val="18"/>
          <w:szCs w:val="18"/>
        </w:rPr>
      </w:pPr>
    </w:p>
    <w:p w14:paraId="2A9628EE" w14:textId="77777777" w:rsidR="00675412" w:rsidRPr="009432A1" w:rsidRDefault="00675412" w:rsidP="0067541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17C975B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8EDD38" w14:textId="77777777" w:rsidR="00CF7835" w:rsidRPr="00CF7835" w:rsidRDefault="00CF7835" w:rsidP="0067541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6B625E1" w14:textId="77777777" w:rsidR="00CF7835" w:rsidRPr="00382A4A" w:rsidRDefault="00CF7835" w:rsidP="0067541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4D80341" w14:textId="77777777" w:rsidR="00CF7835" w:rsidRPr="004E4B64" w:rsidRDefault="00CF7835" w:rsidP="0067541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E13BA51" w14:textId="77777777" w:rsidTr="000C1C6D">
        <w:tc>
          <w:tcPr>
            <w:tcW w:w="2269" w:type="dxa"/>
            <w:shd w:val="clear" w:color="auto" w:fill="auto"/>
          </w:tcPr>
          <w:p w14:paraId="5E019846" w14:textId="77777777" w:rsidR="00CF7835" w:rsidRPr="004E4B64" w:rsidRDefault="00CF7835" w:rsidP="006754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3B9017" w14:textId="77777777" w:rsidR="00CF7835" w:rsidRPr="004E4B64" w:rsidRDefault="00534490" w:rsidP="006754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4490">
              <w:rPr>
                <w:rFonts w:ascii="Arial" w:hAnsi="Arial" w:cs="Arial"/>
                <w:bCs/>
                <w:sz w:val="24"/>
                <w:szCs w:val="24"/>
              </w:rPr>
              <w:t>Sukcesywna dostawa przypraw, przetworów i artykułów spożywczych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4490" w:rsidRPr="004E4B64" w14:paraId="5FE8B3FA" w14:textId="77777777" w:rsidTr="00E30D29">
        <w:tc>
          <w:tcPr>
            <w:tcW w:w="2269" w:type="dxa"/>
            <w:shd w:val="clear" w:color="auto" w:fill="auto"/>
          </w:tcPr>
          <w:p w14:paraId="65DF87EB" w14:textId="77777777" w:rsidR="00534490" w:rsidRPr="004E4B64" w:rsidRDefault="00534490" w:rsidP="0067541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5312CC" w14:textId="77777777" w:rsidR="00534490" w:rsidRDefault="00534490" w:rsidP="006754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4490">
              <w:rPr>
                <w:rFonts w:ascii="Arial" w:hAnsi="Arial" w:cs="Arial"/>
                <w:bCs/>
                <w:sz w:val="24"/>
                <w:szCs w:val="24"/>
              </w:rPr>
              <w:t>SZW/DZP/16/2025</w:t>
            </w:r>
          </w:p>
          <w:p w14:paraId="4B6E420C" w14:textId="77777777" w:rsidR="00675412" w:rsidRPr="004E4B64" w:rsidRDefault="00675412" w:rsidP="0067541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D4D740E" w14:textId="77777777" w:rsidR="00D665F5" w:rsidRDefault="00D665F5" w:rsidP="0067541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34490" w:rsidRPr="00534490">
        <w:rPr>
          <w:rFonts w:ascii="Arial" w:hAnsi="Arial" w:cs="Arial"/>
          <w:sz w:val="24"/>
          <w:szCs w:val="24"/>
        </w:rPr>
        <w:t>(</w:t>
      </w:r>
      <w:proofErr w:type="spellStart"/>
      <w:r w:rsidR="00534490" w:rsidRPr="00534490">
        <w:rPr>
          <w:rFonts w:ascii="Arial" w:hAnsi="Arial" w:cs="Arial"/>
          <w:sz w:val="24"/>
          <w:szCs w:val="24"/>
        </w:rPr>
        <w:t>t.j</w:t>
      </w:r>
      <w:proofErr w:type="spellEnd"/>
      <w:r w:rsidR="00534490" w:rsidRPr="0053449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B7449AD" w14:textId="77777777" w:rsidR="00675412" w:rsidRDefault="00675412" w:rsidP="00675412">
      <w:pPr>
        <w:jc w:val="both"/>
        <w:rPr>
          <w:rFonts w:ascii="Arial" w:hAnsi="Arial" w:cs="Arial"/>
          <w:sz w:val="24"/>
          <w:szCs w:val="24"/>
        </w:rPr>
      </w:pPr>
    </w:p>
    <w:p w14:paraId="1C68C17F" w14:textId="4CF4A913" w:rsidR="00675412" w:rsidRDefault="00675412" w:rsidP="00675412">
      <w:pPr>
        <w:jc w:val="both"/>
        <w:rPr>
          <w:rFonts w:ascii="Arial" w:hAnsi="Arial" w:cs="Arial"/>
          <w:sz w:val="24"/>
          <w:szCs w:val="24"/>
        </w:rPr>
      </w:pPr>
      <w:r w:rsidRPr="0067541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675412">
        <w:rPr>
          <w:rFonts w:ascii="Arial" w:hAnsi="Arial" w:cs="Arial"/>
          <w:sz w:val="24"/>
          <w:szCs w:val="24"/>
        </w:rPr>
        <w:t>418333,88 zł brutto</w:t>
      </w:r>
      <w:r>
        <w:rPr>
          <w:rFonts w:ascii="Arial" w:hAnsi="Arial" w:cs="Arial"/>
          <w:sz w:val="24"/>
          <w:szCs w:val="24"/>
        </w:rPr>
        <w:t>.</w:t>
      </w:r>
    </w:p>
    <w:p w14:paraId="67DEDFEE" w14:textId="77777777" w:rsidR="00675412" w:rsidRPr="00355C9D" w:rsidRDefault="00675412" w:rsidP="00675412">
      <w:pPr>
        <w:jc w:val="both"/>
        <w:rPr>
          <w:rFonts w:ascii="Arial" w:hAnsi="Arial" w:cs="Arial"/>
          <w:sz w:val="24"/>
          <w:szCs w:val="24"/>
        </w:rPr>
      </w:pPr>
    </w:p>
    <w:p w14:paraId="1F6A2F0E" w14:textId="77777777" w:rsidR="00A80738" w:rsidRPr="00355C9D" w:rsidRDefault="00D665F5" w:rsidP="0067541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34490" w:rsidRPr="00534490">
        <w:rPr>
          <w:rFonts w:ascii="Arial" w:hAnsi="Arial" w:cs="Arial"/>
          <w:sz w:val="24"/>
          <w:szCs w:val="24"/>
        </w:rPr>
        <w:t>25/03/2025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34490" w:rsidRPr="0053449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355C9D" w14:paraId="5AE59634" w14:textId="77777777" w:rsidTr="00675412">
        <w:tc>
          <w:tcPr>
            <w:tcW w:w="1276" w:type="dxa"/>
            <w:shd w:val="clear" w:color="auto" w:fill="F2F2F2"/>
            <w:vAlign w:val="center"/>
          </w:tcPr>
          <w:p w14:paraId="479BEA34" w14:textId="77777777" w:rsidR="00D665F5" w:rsidRPr="00CF7835" w:rsidRDefault="00960CEB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4374969F" w14:textId="77777777" w:rsidR="00D665F5" w:rsidRPr="00CF7835" w:rsidRDefault="00D665F5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AC32169" w14:textId="77777777" w:rsidR="00D665F5" w:rsidRPr="00CF7835" w:rsidRDefault="00D665F5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34490" w:rsidRPr="00355C9D" w14:paraId="6D19293C" w14:textId="77777777" w:rsidTr="00675412">
        <w:tc>
          <w:tcPr>
            <w:tcW w:w="1276" w:type="dxa"/>
            <w:shd w:val="clear" w:color="auto" w:fill="auto"/>
            <w:vAlign w:val="center"/>
          </w:tcPr>
          <w:p w14:paraId="34C039A9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4D70CA08" w14:textId="77777777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34490">
              <w:rPr>
                <w:rFonts w:ascii="Arial" w:hAnsi="Arial" w:cs="Arial"/>
                <w:sz w:val="24"/>
                <w:szCs w:val="24"/>
              </w:rPr>
              <w:t>Aber</w:t>
            </w:r>
            <w:proofErr w:type="spellEnd"/>
            <w:r w:rsidRPr="00534490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03733D" w14:textId="77777777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ul. 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68DF4C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85-758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4B556E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512 299.87 zł</w:t>
            </w:r>
          </w:p>
        </w:tc>
      </w:tr>
      <w:tr w:rsidR="00534490" w:rsidRPr="00355C9D" w14:paraId="28923DE2" w14:textId="77777777" w:rsidTr="00675412">
        <w:tc>
          <w:tcPr>
            <w:tcW w:w="1276" w:type="dxa"/>
            <w:shd w:val="clear" w:color="auto" w:fill="auto"/>
            <w:vAlign w:val="center"/>
          </w:tcPr>
          <w:p w14:paraId="794FDF8D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14:paraId="08400EB3" w14:textId="77777777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P.P.H. </w:t>
            </w:r>
            <w:proofErr w:type="spellStart"/>
            <w:r w:rsidRPr="00534490">
              <w:rPr>
                <w:rFonts w:ascii="Arial" w:hAnsi="Arial" w:cs="Arial"/>
                <w:sz w:val="24"/>
                <w:szCs w:val="24"/>
              </w:rPr>
              <w:t>Polaris</w:t>
            </w:r>
            <w:proofErr w:type="spellEnd"/>
            <w:r w:rsidRPr="00534490">
              <w:rPr>
                <w:rFonts w:ascii="Arial" w:hAnsi="Arial" w:cs="Arial"/>
                <w:sz w:val="24"/>
                <w:szCs w:val="24"/>
              </w:rPr>
              <w:t xml:space="preserve"> Małgorzata Gruszczyńska</w:t>
            </w:r>
          </w:p>
          <w:p w14:paraId="1C80A0DA" w14:textId="77777777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ul. Żołnierska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20a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A78B0A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62-800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8DA8D1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584 358.29 zł</w:t>
            </w:r>
          </w:p>
        </w:tc>
      </w:tr>
      <w:tr w:rsidR="00534490" w:rsidRPr="00355C9D" w14:paraId="79BB310C" w14:textId="77777777" w:rsidTr="00675412">
        <w:tc>
          <w:tcPr>
            <w:tcW w:w="1276" w:type="dxa"/>
            <w:shd w:val="clear" w:color="auto" w:fill="auto"/>
            <w:vAlign w:val="center"/>
          </w:tcPr>
          <w:p w14:paraId="0D5CC692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14:paraId="3B3A7CBF" w14:textId="77777777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UNIMA-POL BIERNACKI,DOMINIKOWSKI SP.K.</w:t>
            </w:r>
          </w:p>
          <w:p w14:paraId="4DD07D95" w14:textId="71A166DF" w:rsidR="00534490" w:rsidRPr="00CF7835" w:rsidRDefault="00675412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ZDROJOWA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4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6EA0EF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65-142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20C890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487 802.70 zł</w:t>
            </w:r>
          </w:p>
        </w:tc>
      </w:tr>
      <w:tr w:rsidR="00534490" w:rsidRPr="00355C9D" w14:paraId="35716A57" w14:textId="77777777" w:rsidTr="00675412">
        <w:tc>
          <w:tcPr>
            <w:tcW w:w="1276" w:type="dxa"/>
            <w:shd w:val="clear" w:color="auto" w:fill="auto"/>
            <w:vAlign w:val="center"/>
          </w:tcPr>
          <w:p w14:paraId="1D559990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14:paraId="77F0FB0E" w14:textId="09B8E2E2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PHU </w:t>
            </w:r>
            <w:proofErr w:type="spellStart"/>
            <w:r w:rsidRPr="00534490">
              <w:rPr>
                <w:rFonts w:ascii="Arial" w:hAnsi="Arial" w:cs="Arial"/>
                <w:sz w:val="24"/>
                <w:szCs w:val="24"/>
              </w:rPr>
              <w:t>Blugel</w:t>
            </w:r>
            <w:proofErr w:type="spellEnd"/>
            <w:r w:rsidR="008C3C1A">
              <w:rPr>
                <w:rFonts w:ascii="Arial" w:hAnsi="Arial" w:cs="Arial"/>
                <w:sz w:val="24"/>
                <w:szCs w:val="24"/>
              </w:rPr>
              <w:t xml:space="preserve"> Angelika Uchańska</w:t>
            </w:r>
          </w:p>
          <w:p w14:paraId="72DC4ECE" w14:textId="14E49D7E" w:rsidR="00534490" w:rsidRPr="00CF7835" w:rsidRDefault="008C3C1A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Wrocławska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33/D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C82575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55-095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Długołęka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51AD49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458 781.93 zł</w:t>
            </w:r>
          </w:p>
        </w:tc>
      </w:tr>
      <w:tr w:rsidR="00534490" w:rsidRPr="00355C9D" w14:paraId="7CE43E24" w14:textId="77777777" w:rsidTr="00675412">
        <w:tc>
          <w:tcPr>
            <w:tcW w:w="1276" w:type="dxa"/>
            <w:shd w:val="clear" w:color="auto" w:fill="auto"/>
            <w:vAlign w:val="center"/>
          </w:tcPr>
          <w:p w14:paraId="5B095483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14:paraId="0FFC00C8" w14:textId="6CB7867D" w:rsidR="00534490" w:rsidRPr="00CF7835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WALKOWIAK Sp</w:t>
            </w:r>
            <w:r w:rsidR="008C3C1A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51B6AE4E" w14:textId="217AB6C1" w:rsidR="00534490" w:rsidRPr="00CF7835" w:rsidRDefault="008C3C1A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Szkolna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3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49C245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64-553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AECC65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461 807.93 zł</w:t>
            </w:r>
          </w:p>
        </w:tc>
      </w:tr>
      <w:tr w:rsidR="00534490" w:rsidRPr="00355C9D" w14:paraId="7A6AB535" w14:textId="77777777" w:rsidTr="00675412">
        <w:tc>
          <w:tcPr>
            <w:tcW w:w="1276" w:type="dxa"/>
            <w:shd w:val="clear" w:color="auto" w:fill="auto"/>
            <w:vAlign w:val="center"/>
          </w:tcPr>
          <w:p w14:paraId="5B30EA3B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14:paraId="2F6F2C44" w14:textId="77777777" w:rsidR="008C3C1A" w:rsidRDefault="00534490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MPT "PIK" GRZEGORZ KASPROWICZ, PIOTR KASPROWICZ, BŁAŻEJ PAWŁOWSKI </w:t>
            </w:r>
            <w:proofErr w:type="spellStart"/>
            <w:r w:rsidRPr="00534490">
              <w:rPr>
                <w:rFonts w:ascii="Arial" w:hAnsi="Arial" w:cs="Arial"/>
                <w:sz w:val="24"/>
                <w:szCs w:val="24"/>
              </w:rPr>
              <w:t>S</w:t>
            </w:r>
            <w:r w:rsidR="008C3C1A">
              <w:rPr>
                <w:rFonts w:ascii="Arial" w:hAnsi="Arial" w:cs="Arial"/>
                <w:sz w:val="24"/>
                <w:szCs w:val="24"/>
              </w:rPr>
              <w:t>p.J</w:t>
            </w:r>
            <w:proofErr w:type="spellEnd"/>
            <w:r w:rsidR="008C3C1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7D285CE" w14:textId="3CC6BDE1" w:rsidR="00534490" w:rsidRPr="00CF7835" w:rsidRDefault="008C3C1A" w:rsidP="00675412">
            <w:pPr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Wrocławska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4490" w:rsidRPr="00534490">
              <w:rPr>
                <w:rFonts w:ascii="Arial" w:hAnsi="Arial" w:cs="Arial"/>
                <w:sz w:val="24"/>
                <w:szCs w:val="24"/>
              </w:rPr>
              <w:t>42B</w:t>
            </w:r>
            <w:r w:rsidR="00534490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641B0E" w14:textId="77777777" w:rsidR="00534490" w:rsidRPr="00CF7835" w:rsidRDefault="00534490" w:rsidP="006754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62-300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4490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6EE597" w14:textId="77777777" w:rsidR="00534490" w:rsidRPr="00CF7835" w:rsidRDefault="00534490" w:rsidP="006754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4490">
              <w:rPr>
                <w:rFonts w:ascii="Arial" w:hAnsi="Arial" w:cs="Arial"/>
                <w:sz w:val="24"/>
                <w:szCs w:val="24"/>
              </w:rPr>
              <w:t>411 243.27 zł</w:t>
            </w:r>
          </w:p>
        </w:tc>
      </w:tr>
    </w:tbl>
    <w:p w14:paraId="044BCDF7" w14:textId="77777777" w:rsidR="008C3C1A" w:rsidRDefault="008C3C1A" w:rsidP="006754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EFA4FB4" w14:textId="57020A23" w:rsidR="00A80738" w:rsidRDefault="00A80738" w:rsidP="006754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4659EAD" w14:textId="77777777" w:rsidR="00D529BA" w:rsidRPr="00D529BA" w:rsidRDefault="00D529BA" w:rsidP="00D529BA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D529BA">
        <w:rPr>
          <w:rFonts w:ascii="Arial" w:hAnsi="Arial" w:cs="Arial"/>
          <w:iCs/>
          <w:sz w:val="20"/>
        </w:rPr>
        <w:t>/-/ Dyrektor Szpitala Wojewódzkiego w Poznaniu</w:t>
      </w:r>
    </w:p>
    <w:p w14:paraId="69852890" w14:textId="77777777" w:rsidR="00D529BA" w:rsidRPr="00D529BA" w:rsidRDefault="00D529BA" w:rsidP="00D529BA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D529BA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 </w:t>
      </w:r>
    </w:p>
    <w:p w14:paraId="347214B9" w14:textId="77777777" w:rsidR="00D529BA" w:rsidRPr="00D529BA" w:rsidRDefault="00D529BA" w:rsidP="00D529BA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D529BA">
        <w:rPr>
          <w:rFonts w:ascii="Arial" w:hAnsi="Arial" w:cs="Arial"/>
          <w:iCs/>
          <w:sz w:val="20"/>
        </w:rPr>
        <w:t>dr hab. n. med. - prof. UZ</w:t>
      </w:r>
    </w:p>
    <w:p w14:paraId="60CFF136" w14:textId="1791D314" w:rsidR="00D529BA" w:rsidRPr="00355C9D" w:rsidRDefault="00D529BA" w:rsidP="00D529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529BA">
        <w:rPr>
          <w:rFonts w:ascii="Arial" w:hAnsi="Arial" w:cs="Arial"/>
          <w:iCs/>
          <w:sz w:val="20"/>
        </w:rPr>
        <w:t>Dawid Murawa</w:t>
      </w:r>
    </w:p>
    <w:sectPr w:rsidR="00D529BA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FC659" w14:textId="77777777" w:rsidR="00887C2A" w:rsidRDefault="00887C2A">
      <w:r>
        <w:separator/>
      </w:r>
    </w:p>
  </w:endnote>
  <w:endnote w:type="continuationSeparator" w:id="0">
    <w:p w14:paraId="0B3273DF" w14:textId="77777777" w:rsidR="00887C2A" w:rsidRDefault="0088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FD8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F95A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C3E8" w14:textId="4652F859" w:rsidR="00960CEB" w:rsidRPr="00986737" w:rsidRDefault="00D529B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345F3D1" wp14:editId="4DDA2F3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7AA2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B448A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AEE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EC7B64" w14:textId="77777777" w:rsidR="009F189D" w:rsidRDefault="009F189D">
    <w:pPr>
      <w:pStyle w:val="Stopka"/>
      <w:tabs>
        <w:tab w:val="clear" w:pos="4536"/>
      </w:tabs>
      <w:jc w:val="center"/>
    </w:pPr>
  </w:p>
  <w:p w14:paraId="134664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F4F35" w14:textId="77777777" w:rsidR="00887C2A" w:rsidRDefault="00887C2A">
      <w:r>
        <w:separator/>
      </w:r>
    </w:p>
  </w:footnote>
  <w:footnote w:type="continuationSeparator" w:id="0">
    <w:p w14:paraId="2AB7A376" w14:textId="77777777" w:rsidR="00887C2A" w:rsidRDefault="00887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979B0" w14:textId="77777777" w:rsidR="00534490" w:rsidRDefault="00534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405F0" w14:textId="77777777" w:rsidR="00534490" w:rsidRDefault="005344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21C21" w14:textId="77777777" w:rsidR="00534490" w:rsidRDefault="005344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2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4490"/>
    <w:rsid w:val="00577BC6"/>
    <w:rsid w:val="00601802"/>
    <w:rsid w:val="00675412"/>
    <w:rsid w:val="0069085C"/>
    <w:rsid w:val="00843263"/>
    <w:rsid w:val="00861E75"/>
    <w:rsid w:val="00887C2A"/>
    <w:rsid w:val="008A26A5"/>
    <w:rsid w:val="008C3C1A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29BA"/>
    <w:rsid w:val="00D665F5"/>
    <w:rsid w:val="00D7128F"/>
    <w:rsid w:val="00EA3476"/>
    <w:rsid w:val="00F109D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6C352D"/>
  <w15:chartTrackingRefBased/>
  <w15:docId w15:val="{40830AB6-85F1-4E2E-8456-347B706EF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3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2025-03-25T09:19:00Z</cp:lastPrinted>
  <dcterms:created xsi:type="dcterms:W3CDTF">2025-03-25T09:20:00Z</dcterms:created>
  <dcterms:modified xsi:type="dcterms:W3CDTF">2025-03-25T09:20:00Z</dcterms:modified>
</cp:coreProperties>
</file>