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</w:t>
      </w:r>
      <w:r w:rsidR="00AE4640">
        <w:rPr>
          <w:rFonts w:ascii="Franklin Gothic Medium" w:hAnsi="Franklin Gothic Medium"/>
          <w:sz w:val="20"/>
        </w:rPr>
        <w:t>1 września 2019 r (Dz. U. z 2024 r. poz. 1230</w:t>
      </w:r>
      <w:r w:rsidRPr="009A0A07">
        <w:rPr>
          <w:rFonts w:ascii="Franklin Gothic Medium" w:hAnsi="Franklin Gothic Medium"/>
          <w:sz w:val="20"/>
        </w:rPr>
        <w:t xml:space="preserve">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C02313" w:rsidRPr="00C02313" w:rsidRDefault="00AE4640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  <w:r>
        <w:rPr>
          <w:rFonts w:ascii="Franklin Gothic Medium" w:hAnsi="Franklin Gothic Medium"/>
          <w:b/>
          <w:sz w:val="20"/>
        </w:rPr>
        <w:t>Dostawy testów Combo</w:t>
      </w:r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F95" w:rsidRDefault="00243F95">
      <w:r>
        <w:separator/>
      </w:r>
    </w:p>
  </w:endnote>
  <w:endnote w:type="continuationSeparator" w:id="0">
    <w:p w:rsidR="00243F95" w:rsidRDefault="00243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243F95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243F95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F95" w:rsidRDefault="00243F95">
      <w:r>
        <w:separator/>
      </w:r>
    </w:p>
  </w:footnote>
  <w:footnote w:type="continuationSeparator" w:id="0">
    <w:p w:rsidR="00243F95" w:rsidRDefault="00243F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9BB" w:rsidRDefault="00DE49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DE49BB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NZ-26-2025-27</w:t>
    </w:r>
    <w:bookmarkStart w:id="0" w:name="_GoBack"/>
    <w:bookmarkEnd w:id="0"/>
    <w:r w:rsidR="00BD3FBA">
      <w:rPr>
        <w:rFonts w:ascii="Arial" w:hAnsi="Arial" w:cs="Arial"/>
        <w:b/>
        <w:szCs w:val="22"/>
      </w:rPr>
      <w:t>-D-ZO-A</w:t>
    </w:r>
  </w:p>
  <w:p w:rsidR="002673AE" w:rsidRDefault="002673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9BB" w:rsidRDefault="00DE49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95EF4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43F9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362F3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904619"/>
    <w:rsid w:val="009439D8"/>
    <w:rsid w:val="009609F4"/>
    <w:rsid w:val="0096117B"/>
    <w:rsid w:val="00964D0B"/>
    <w:rsid w:val="00987B2A"/>
    <w:rsid w:val="00987C50"/>
    <w:rsid w:val="009A0A07"/>
    <w:rsid w:val="00A50A53"/>
    <w:rsid w:val="00A5532D"/>
    <w:rsid w:val="00AD0FA2"/>
    <w:rsid w:val="00AE4640"/>
    <w:rsid w:val="00AF4458"/>
    <w:rsid w:val="00AF6913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52E61"/>
    <w:rsid w:val="00D847E1"/>
    <w:rsid w:val="00D95E8A"/>
    <w:rsid w:val="00DB2D89"/>
    <w:rsid w:val="00DE49BB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4</cp:revision>
  <cp:lastPrinted>2023-03-27T08:04:00Z</cp:lastPrinted>
  <dcterms:created xsi:type="dcterms:W3CDTF">2024-11-20T10:23:00Z</dcterms:created>
  <dcterms:modified xsi:type="dcterms:W3CDTF">2025-03-25T09:07:00Z</dcterms:modified>
</cp:coreProperties>
</file>