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72FA9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2BDC4A33" w14:textId="77777777" w:rsidR="004D5ED6" w:rsidRDefault="004D5ED6" w:rsidP="004D5ED6">
      <w:pPr>
        <w:spacing w:after="0" w:line="480" w:lineRule="auto"/>
        <w:rPr>
          <w:b/>
        </w:rPr>
      </w:pPr>
    </w:p>
    <w:p w14:paraId="3D175E45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F2DFC" w:rsidRPr="002F2DFC">
        <w:rPr>
          <w:b/>
        </w:rPr>
        <w:t>NZ-26-2025-25-D-P-E</w:t>
      </w:r>
    </w:p>
    <w:p w14:paraId="44884B71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3BC307BE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40CC7C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39583F1C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0979E2A7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3F8CD1A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AE12D46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B928D34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503FD543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BE54F38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1CF60D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D184157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68F80AC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4A4806B3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835CE0E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32EBE6F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434C8FE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6B385F43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6CAB73D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0887EB88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F2DFC" w:rsidRPr="002F2DFC">
        <w:rPr>
          <w:rFonts w:ascii="Arial Narrow" w:hAnsi="Arial Narrow"/>
          <w:b/>
        </w:rPr>
        <w:t>Dostawy endoprotez stawu biodrowego oraz zestawów do rekonstrukcji łąkotek</w:t>
      </w:r>
      <w:r w:rsidRPr="00033443">
        <w:rPr>
          <w:rFonts w:ascii="Arial Narrow" w:hAnsi="Arial Narrow"/>
        </w:rPr>
        <w:t>,</w:t>
      </w:r>
    </w:p>
    <w:p w14:paraId="61636D96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3E7001A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69FBA48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75E2BDF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F1641F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169F2D3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F1641F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7396412A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F1641F">
        <w:rPr>
          <w:rFonts w:ascii="Arial Narrow" w:hAnsi="Arial Narrow" w:cs="Arial Narrow"/>
          <w:b/>
          <w:bCs/>
          <w:i/>
          <w:iCs/>
        </w:rPr>
        <w:t>podlegam/ nie podlegam</w:t>
      </w:r>
      <w:r>
        <w:rPr>
          <w:rFonts w:ascii="Arial Narrow" w:hAnsi="Arial Narrow" w:cs="Arial Narrow"/>
          <w:i/>
          <w:iCs/>
        </w:rPr>
        <w:t>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664ECC36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77FD1971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3C5FE7C" w14:textId="619CE8A5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1DC0AD6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F1641F">
        <w:rPr>
          <w:rFonts w:ascii="Arial Narrow" w:hAnsi="Arial Narrow" w:cs="Tahoma"/>
          <w:b/>
          <w:bCs/>
          <w:i/>
          <w:iCs/>
        </w:rPr>
        <w:t>spełniam/ nie spełniam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03C8C713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889CD0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98BC7C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327B302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3AF1FC83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707112F7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CF184B8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187D4B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9C28FF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81A305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FBCDD6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B87B9C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0EEC1A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12885D58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1471B0A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68925BD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51DA464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3DC6352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77F3126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316F54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2CD88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1EE143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589809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716935F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82079AE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00E8DDB5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008E25E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850A46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8C0AD9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12D0701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169147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74331F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7DF7EB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240CBA46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1752E513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22AD4F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397B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837269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6D0665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3F3F32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0C2D75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DCBC76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DAC6C2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ABD78BE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61CDFECB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6B48F8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7F4244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C21CFD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82FC04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AF034C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C2610CA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B5EBBF9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78440" w14:textId="77777777" w:rsidR="00472327" w:rsidRDefault="00472327" w:rsidP="0038231F">
      <w:pPr>
        <w:spacing w:after="0" w:line="240" w:lineRule="auto"/>
      </w:pPr>
      <w:r>
        <w:separator/>
      </w:r>
    </w:p>
  </w:endnote>
  <w:endnote w:type="continuationSeparator" w:id="0">
    <w:p w14:paraId="10EAA977" w14:textId="77777777" w:rsidR="00472327" w:rsidRDefault="004723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1C88" w14:textId="77777777" w:rsidR="002F2DFC" w:rsidRDefault="002F2D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01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2EFA17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AE94F" w14:textId="77777777" w:rsidR="002F2DFC" w:rsidRDefault="002F2D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12518" w14:textId="77777777" w:rsidR="00472327" w:rsidRDefault="00472327" w:rsidP="0038231F">
      <w:pPr>
        <w:spacing w:after="0" w:line="240" w:lineRule="auto"/>
      </w:pPr>
      <w:r>
        <w:separator/>
      </w:r>
    </w:p>
  </w:footnote>
  <w:footnote w:type="continuationSeparator" w:id="0">
    <w:p w14:paraId="4AB9CE88" w14:textId="77777777" w:rsidR="00472327" w:rsidRDefault="004723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C931" w14:textId="77777777" w:rsidR="002F2DFC" w:rsidRDefault="002F2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CC40" w14:textId="77777777" w:rsidR="002F2DFC" w:rsidRDefault="002F2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CB06" w14:textId="77777777" w:rsidR="002F2DFC" w:rsidRDefault="002F2D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672558">
    <w:abstractNumId w:val="7"/>
  </w:num>
  <w:num w:numId="2" w16cid:durableId="823741322">
    <w:abstractNumId w:val="0"/>
  </w:num>
  <w:num w:numId="3" w16cid:durableId="928734743">
    <w:abstractNumId w:val="6"/>
  </w:num>
  <w:num w:numId="4" w16cid:durableId="1637638266">
    <w:abstractNumId w:val="9"/>
  </w:num>
  <w:num w:numId="5" w16cid:durableId="1694451723">
    <w:abstractNumId w:val="8"/>
  </w:num>
  <w:num w:numId="6" w16cid:durableId="2132047507">
    <w:abstractNumId w:val="5"/>
  </w:num>
  <w:num w:numId="7" w16cid:durableId="682128173">
    <w:abstractNumId w:val="1"/>
  </w:num>
  <w:num w:numId="8" w16cid:durableId="1406142659">
    <w:abstractNumId w:val="3"/>
  </w:num>
  <w:num w:numId="9" w16cid:durableId="1143813770">
    <w:abstractNumId w:val="2"/>
  </w:num>
  <w:num w:numId="10" w16cid:durableId="259877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32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2F2DFC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2327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1641F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3A6F2"/>
  <w15:docId w15:val="{4965CE2E-F618-4B0C-8CD5-855F953F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2025-03-20T10:18:00Z</dcterms:created>
  <dcterms:modified xsi:type="dcterms:W3CDTF">2025-03-20T10:20:00Z</dcterms:modified>
</cp:coreProperties>
</file>