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12DAF" w:rsidRPr="00712DAF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12DAF" w:rsidRPr="00712DAF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712DA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12D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stawu biodrowego oraz zestawów do rekonstrukcji łąkotek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12DAF" w:rsidRPr="00A2540E" w:rsidTr="00157944">
        <w:tc>
          <w:tcPr>
            <w:tcW w:w="2269" w:type="dxa"/>
            <w:shd w:val="clear" w:color="auto" w:fill="auto"/>
          </w:tcPr>
          <w:p w:rsidR="00712DAF" w:rsidRPr="00A2540E" w:rsidRDefault="00712DAF" w:rsidP="001579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2DAF" w:rsidRPr="00A2540E" w:rsidRDefault="00712DAF" w:rsidP="001579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12D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NZ-26-2025-25-D-P-E</w:t>
            </w:r>
          </w:p>
        </w:tc>
      </w:tr>
    </w:tbl>
    <w:p w:rsidR="00DC652A" w:rsidRPr="00053927" w:rsidRDefault="00712DA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12DA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A1BCB" w:rsidRDefault="00BA1BCB" w:rsidP="00025386">
      <w:pPr>
        <w:spacing w:after="0" w:line="240" w:lineRule="auto"/>
      </w:pPr>
      <w:r>
        <w:separator/>
      </w:r>
    </w:p>
  </w:endnote>
  <w:endnote w:type="continuationSeparator" w:id="0">
    <w:p w:rsidR="00BA1BCB" w:rsidRDefault="00BA1B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2DAF" w:rsidRDefault="00712D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2DAF" w:rsidRDefault="00712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A1BCB" w:rsidRDefault="00BA1BCB" w:rsidP="00025386">
      <w:pPr>
        <w:spacing w:after="0" w:line="240" w:lineRule="auto"/>
      </w:pPr>
      <w:r>
        <w:separator/>
      </w:r>
    </w:p>
  </w:footnote>
  <w:footnote w:type="continuationSeparator" w:id="0">
    <w:p w:rsidR="00BA1BCB" w:rsidRDefault="00BA1B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2DAF" w:rsidRDefault="00712D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2DAF" w:rsidRDefault="00712D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2DAF" w:rsidRDefault="00712D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50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1BC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2DAF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1BCB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5FCF276-2E72-4A56-BE76-B04B0E2A0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2025-03-20T10:21:00Z</dcterms:created>
  <dcterms:modified xsi:type="dcterms:W3CDTF">2025-03-20T10:21:00Z</dcterms:modified>
</cp:coreProperties>
</file>