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EB562D" w:rsidRPr="00EB562D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:rsidTr="004F10A0">
        <w:tc>
          <w:tcPr>
            <w:tcW w:w="2269" w:type="dxa"/>
            <w:shd w:val="clear" w:color="auto" w:fill="auto"/>
          </w:tcPr>
          <w:p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A2540E" w:rsidRDefault="00EB562D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B562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endoprotez stawu biodrowego oraz zestawów do rekonstrukcji łąkotek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EB562D" w:rsidRPr="00A2540E" w:rsidTr="00157944">
        <w:tc>
          <w:tcPr>
            <w:tcW w:w="2269" w:type="dxa"/>
            <w:shd w:val="clear" w:color="auto" w:fill="auto"/>
          </w:tcPr>
          <w:p w:rsidR="00EB562D" w:rsidRPr="00A2540E" w:rsidRDefault="00EB562D" w:rsidP="0015794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B562D" w:rsidRPr="00A2540E" w:rsidRDefault="00EB562D" w:rsidP="0015794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B562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NZ-26-2025-25-D-P-E</w:t>
            </w:r>
          </w:p>
        </w:tc>
      </w:tr>
    </w:tbl>
    <w:p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EB562D" w:rsidRPr="00EB562D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EB562D" w:rsidRPr="00EB562D">
        <w:rPr>
          <w:rFonts w:ascii="Arial" w:hAnsi="Arial" w:cs="Arial"/>
          <w:sz w:val="24"/>
          <w:szCs w:val="24"/>
        </w:rPr>
        <w:t>(t.j. Dz. U. z 2024 poz. 1320)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:rsidTr="004F10A0">
        <w:tc>
          <w:tcPr>
            <w:tcW w:w="2660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EB562D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2B2EC4" w:rsidRDefault="002B2EC4" w:rsidP="00025386">
      <w:pPr>
        <w:spacing w:after="0" w:line="240" w:lineRule="auto"/>
      </w:pPr>
      <w:r>
        <w:separator/>
      </w:r>
    </w:p>
  </w:endnote>
  <w:endnote w:type="continuationSeparator" w:id="0">
    <w:p w:rsidR="002B2EC4" w:rsidRDefault="002B2EC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B562D" w:rsidRDefault="00EB562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B562D" w:rsidRDefault="00EB562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2B2EC4" w:rsidRDefault="002B2EC4" w:rsidP="00025386">
      <w:pPr>
        <w:spacing w:after="0" w:line="240" w:lineRule="auto"/>
      </w:pPr>
      <w:r>
        <w:separator/>
      </w:r>
    </w:p>
  </w:footnote>
  <w:footnote w:type="continuationSeparator" w:id="0">
    <w:p w:rsidR="002B2EC4" w:rsidRDefault="002B2EC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B562D" w:rsidRDefault="00EB56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B562D" w:rsidRDefault="00EB562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B562D" w:rsidRDefault="00EB562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250049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2EC4"/>
    <w:rsid w:val="00025386"/>
    <w:rsid w:val="000423B9"/>
    <w:rsid w:val="00053927"/>
    <w:rsid w:val="00084786"/>
    <w:rsid w:val="0016158F"/>
    <w:rsid w:val="001C2314"/>
    <w:rsid w:val="00213980"/>
    <w:rsid w:val="0024648D"/>
    <w:rsid w:val="002B2EC4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B562D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CC6072F8-2366-44E4-A2A3-F3B9AC371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ska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195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Ewelina Kęska</dc:creator>
  <cp:keywords/>
  <dc:description/>
  <cp:lastModifiedBy> Ewelina Kęska</cp:lastModifiedBy>
  <cp:revision>2</cp:revision>
  <dcterms:created xsi:type="dcterms:W3CDTF">2025-03-20T10:22:00Z</dcterms:created>
  <dcterms:modified xsi:type="dcterms:W3CDTF">2025-03-20T10:22:00Z</dcterms:modified>
</cp:coreProperties>
</file>