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6D7EA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D742F" w:rsidRPr="009D742F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8360C4A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C825C61" w14:textId="77777777" w:rsidR="005D05C3" w:rsidRPr="0012157F" w:rsidRDefault="009D742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742F">
        <w:rPr>
          <w:rFonts w:ascii="Arial" w:hAnsi="Arial" w:cs="Arial"/>
        </w:rPr>
        <w:t>Szpital Powiatowy w Limanowej Imienia Miłosierdzia Bożego</w:t>
      </w:r>
    </w:p>
    <w:p w14:paraId="301EEBDA" w14:textId="77777777" w:rsidR="005D05C3" w:rsidRPr="0012157F" w:rsidRDefault="009D742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D742F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D742F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2D4AD25A" w14:textId="77777777" w:rsidR="005D05C3" w:rsidRDefault="009D742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D742F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D742F">
        <w:rPr>
          <w:rFonts w:ascii="Arial" w:hAnsi="Arial" w:cs="Arial"/>
        </w:rPr>
        <w:t>Limanowa</w:t>
      </w:r>
    </w:p>
    <w:p w14:paraId="2A749D77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6C99EBE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FDBC7ED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5F95C194" w14:textId="77777777" w:rsidTr="001B7D97">
        <w:tc>
          <w:tcPr>
            <w:tcW w:w="2800" w:type="dxa"/>
            <w:shd w:val="clear" w:color="auto" w:fill="auto"/>
          </w:tcPr>
          <w:p w14:paraId="7D918DF6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FFFF6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EF678D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85FF08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084F815" w14:textId="77777777" w:rsidTr="001B7D97">
        <w:tc>
          <w:tcPr>
            <w:tcW w:w="2800" w:type="dxa"/>
            <w:shd w:val="clear" w:color="auto" w:fill="auto"/>
          </w:tcPr>
          <w:p w14:paraId="0F30255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15DEB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0CDC7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732CA8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82E094E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742F" w:rsidRPr="0012157F" w14:paraId="2FA7BEED" w14:textId="77777777" w:rsidTr="00157944">
        <w:tc>
          <w:tcPr>
            <w:tcW w:w="9104" w:type="dxa"/>
            <w:shd w:val="clear" w:color="auto" w:fill="D9D9D9"/>
          </w:tcPr>
          <w:p w14:paraId="7927E0B4" w14:textId="77777777" w:rsidR="009D742F" w:rsidRPr="0012157F" w:rsidRDefault="009D742F" w:rsidP="0015794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9E464C3" w14:textId="77777777" w:rsidR="009D742F" w:rsidRPr="00094F76" w:rsidRDefault="009D742F" w:rsidP="0015794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D742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D742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D742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19FA3AA0" w14:textId="77777777" w:rsidR="009D742F" w:rsidRPr="004B5FB1" w:rsidRDefault="009D742F" w:rsidP="0015794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15469C8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6AF5C6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571146A" w14:textId="77777777" w:rsidTr="001B7D97">
        <w:tc>
          <w:tcPr>
            <w:tcW w:w="2269" w:type="dxa"/>
            <w:shd w:val="clear" w:color="auto" w:fill="auto"/>
          </w:tcPr>
          <w:p w14:paraId="586377C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F71F1A" w14:textId="77777777" w:rsidR="00ED79A4" w:rsidRPr="00A2540E" w:rsidRDefault="009D742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74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stawu biodrowego oraz zestawów do rekonstrukcji łąkotek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D742F" w:rsidRPr="00A2540E" w14:paraId="45C369DB" w14:textId="77777777" w:rsidTr="00157944">
        <w:tc>
          <w:tcPr>
            <w:tcW w:w="2269" w:type="dxa"/>
            <w:shd w:val="clear" w:color="auto" w:fill="auto"/>
          </w:tcPr>
          <w:p w14:paraId="0E291CF9" w14:textId="77777777" w:rsidR="009D742F" w:rsidRPr="00A2540E" w:rsidRDefault="009D742F" w:rsidP="001579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4936AD" w14:textId="77777777" w:rsidR="009D742F" w:rsidRPr="00A2540E" w:rsidRDefault="009D742F" w:rsidP="001579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74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NZ-26-2025-25-D-P-E</w:t>
            </w:r>
          </w:p>
        </w:tc>
      </w:tr>
    </w:tbl>
    <w:p w14:paraId="74C0DCAF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5DF1585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D742F" w:rsidRPr="009D742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69DF19A" w14:textId="558F5E49" w:rsidR="006A264C" w:rsidRPr="006A264C" w:rsidRDefault="006A264C" w:rsidP="006A264C">
      <w:pPr>
        <w:numPr>
          <w:ilvl w:val="0"/>
          <w:numId w:val="19"/>
        </w:num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A264C">
        <w:rPr>
          <w:rFonts w:ascii="Arial" w:hAnsi="Arial" w:cs="Arial"/>
          <w:bCs/>
          <w:sz w:val="24"/>
          <w:szCs w:val="24"/>
        </w:rPr>
        <w:t xml:space="preserve">art. 108 ust. 1 </w:t>
      </w:r>
    </w:p>
    <w:p w14:paraId="644A7C48" w14:textId="07523D7B" w:rsidR="006A264C" w:rsidRPr="006A264C" w:rsidRDefault="006A264C" w:rsidP="006A264C">
      <w:pPr>
        <w:numPr>
          <w:ilvl w:val="0"/>
          <w:numId w:val="19"/>
        </w:num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A264C">
        <w:rPr>
          <w:rFonts w:ascii="Arial" w:hAnsi="Arial" w:cs="Arial"/>
          <w:bCs/>
          <w:sz w:val="24"/>
          <w:szCs w:val="24"/>
        </w:rPr>
        <w:t xml:space="preserve">art. 109 ust. 1 pkt 4 ustawy </w:t>
      </w:r>
      <w:proofErr w:type="spellStart"/>
      <w:r w:rsidRPr="006A264C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6A264C">
        <w:rPr>
          <w:rFonts w:ascii="Arial" w:hAnsi="Arial" w:cs="Arial"/>
          <w:bCs/>
          <w:sz w:val="24"/>
          <w:szCs w:val="24"/>
        </w:rPr>
        <w:t xml:space="preserve">, </w:t>
      </w:r>
    </w:p>
    <w:p w14:paraId="54152C9F" w14:textId="15F12F97" w:rsidR="000B3481" w:rsidRDefault="006A264C" w:rsidP="006A264C">
      <w:pPr>
        <w:numPr>
          <w:ilvl w:val="0"/>
          <w:numId w:val="19"/>
        </w:num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A264C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6A264C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6A264C">
        <w:rPr>
          <w:rFonts w:ascii="Arial" w:hAnsi="Arial" w:cs="Arial"/>
          <w:bCs/>
          <w:sz w:val="24"/>
          <w:szCs w:val="24"/>
        </w:rPr>
        <w:t>. Dz. U. z 2023r. poz. 1497),</w:t>
      </w:r>
    </w:p>
    <w:p w14:paraId="4B5DAFB5" w14:textId="77777777" w:rsidR="000B3481" w:rsidRPr="00743884" w:rsidRDefault="000B3481" w:rsidP="006A264C">
      <w:pPr>
        <w:spacing w:after="0" w:line="276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42A901D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FE78ED0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5E9915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7F59107A" w14:textId="77777777" w:rsidTr="001B7D97">
        <w:tc>
          <w:tcPr>
            <w:tcW w:w="2660" w:type="dxa"/>
            <w:shd w:val="clear" w:color="auto" w:fill="auto"/>
          </w:tcPr>
          <w:p w14:paraId="2523741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29C92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A1611D4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BB6C68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EB4B6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B8EC97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D742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6DA1E4C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31170" w14:textId="77777777" w:rsidR="00125E8B" w:rsidRDefault="00125E8B" w:rsidP="0038231F">
      <w:pPr>
        <w:spacing w:after="0" w:line="240" w:lineRule="auto"/>
      </w:pPr>
      <w:r>
        <w:separator/>
      </w:r>
    </w:p>
  </w:endnote>
  <w:endnote w:type="continuationSeparator" w:id="0">
    <w:p w14:paraId="70BC45EB" w14:textId="77777777" w:rsidR="00125E8B" w:rsidRDefault="00125E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43FA" w14:textId="77777777" w:rsidR="009D742F" w:rsidRDefault="009D74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981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CEC71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97D0E" w14:textId="77777777" w:rsidR="009D742F" w:rsidRDefault="009D74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D7667" w14:textId="77777777" w:rsidR="00125E8B" w:rsidRDefault="00125E8B" w:rsidP="0038231F">
      <w:pPr>
        <w:spacing w:after="0" w:line="240" w:lineRule="auto"/>
      </w:pPr>
      <w:r>
        <w:separator/>
      </w:r>
    </w:p>
  </w:footnote>
  <w:footnote w:type="continuationSeparator" w:id="0">
    <w:p w14:paraId="2DCD887B" w14:textId="77777777" w:rsidR="00125E8B" w:rsidRDefault="00125E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8B795" w14:textId="77777777" w:rsidR="009D742F" w:rsidRDefault="009D74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2E60" w14:textId="77777777" w:rsidR="009D742F" w:rsidRDefault="009D74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7E74" w14:textId="77777777" w:rsidR="009D742F" w:rsidRDefault="009D74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B73F5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A1432C"/>
    <w:multiLevelType w:val="hybridMultilevel"/>
    <w:tmpl w:val="26E805F6"/>
    <w:lvl w:ilvl="0" w:tplc="04150001">
      <w:start w:val="1"/>
      <w:numFmt w:val="bullet"/>
      <w:lvlText w:val=""/>
      <w:lvlJc w:val="left"/>
      <w:pPr>
        <w:ind w:left="21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num w:numId="1" w16cid:durableId="1602029700">
    <w:abstractNumId w:val="12"/>
  </w:num>
  <w:num w:numId="2" w16cid:durableId="1397124002">
    <w:abstractNumId w:val="0"/>
  </w:num>
  <w:num w:numId="3" w16cid:durableId="2098741849">
    <w:abstractNumId w:val="11"/>
  </w:num>
  <w:num w:numId="4" w16cid:durableId="95490849">
    <w:abstractNumId w:val="17"/>
  </w:num>
  <w:num w:numId="5" w16cid:durableId="159542362">
    <w:abstractNumId w:val="13"/>
  </w:num>
  <w:num w:numId="6" w16cid:durableId="238491291">
    <w:abstractNumId w:val="10"/>
  </w:num>
  <w:num w:numId="7" w16cid:durableId="1806969703">
    <w:abstractNumId w:val="1"/>
  </w:num>
  <w:num w:numId="8" w16cid:durableId="1543402274">
    <w:abstractNumId w:val="6"/>
  </w:num>
  <w:num w:numId="9" w16cid:durableId="732048378">
    <w:abstractNumId w:val="4"/>
  </w:num>
  <w:num w:numId="10" w16cid:durableId="1435245032">
    <w:abstractNumId w:val="7"/>
  </w:num>
  <w:num w:numId="11" w16cid:durableId="314796406">
    <w:abstractNumId w:val="5"/>
  </w:num>
  <w:num w:numId="12" w16cid:durableId="655377991">
    <w:abstractNumId w:val="9"/>
  </w:num>
  <w:num w:numId="13" w16cid:durableId="1600984686">
    <w:abstractNumId w:val="3"/>
  </w:num>
  <w:num w:numId="14" w16cid:durableId="680474175">
    <w:abstractNumId w:val="2"/>
  </w:num>
  <w:num w:numId="15" w16cid:durableId="1463888797">
    <w:abstractNumId w:val="16"/>
  </w:num>
  <w:num w:numId="16" w16cid:durableId="1541742763">
    <w:abstractNumId w:val="8"/>
  </w:num>
  <w:num w:numId="17" w16cid:durableId="56636247">
    <w:abstractNumId w:val="15"/>
  </w:num>
  <w:num w:numId="18" w16cid:durableId="1204638431">
    <w:abstractNumId w:val="18"/>
  </w:num>
  <w:num w:numId="19" w16cid:durableId="14931333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E8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5E8B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264C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D742F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F22C95"/>
  <w15:docId w15:val="{E3B138A1-DDBE-43DD-AB1C-1573FD7F3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2025-03-20T11:48:00Z</dcterms:created>
  <dcterms:modified xsi:type="dcterms:W3CDTF">2025-03-20T11:52:00Z</dcterms:modified>
</cp:coreProperties>
</file>