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5F28A" w14:textId="60E90215" w:rsidR="005103B9" w:rsidRDefault="006676AE" w:rsidP="00F71CD3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71CD3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D1E57E" w14:textId="77777777" w:rsidR="00F71CD3" w:rsidRPr="00F71CD3" w:rsidRDefault="00F71CD3" w:rsidP="00F71CD3">
      <w:pPr>
        <w:rPr>
          <w:lang w:eastAsia="pl-PL"/>
        </w:rPr>
      </w:pPr>
    </w:p>
    <w:p w14:paraId="639697BC" w14:textId="77777777" w:rsidR="00C4103F" w:rsidRPr="0012157F" w:rsidRDefault="007118F0" w:rsidP="00F71CD3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47EE07" w14:textId="77777777" w:rsidR="006676AE" w:rsidRPr="0012157F" w:rsidRDefault="004D42AD" w:rsidP="00F71CD3">
      <w:pPr>
        <w:pStyle w:val="Tekstpodstawowy"/>
        <w:spacing w:after="0"/>
        <w:ind w:left="4111"/>
        <w:rPr>
          <w:rFonts w:ascii="Arial" w:hAnsi="Arial" w:cs="Arial"/>
        </w:rPr>
      </w:pPr>
      <w:r w:rsidRPr="004D42AD">
        <w:rPr>
          <w:rFonts w:ascii="Arial" w:hAnsi="Arial" w:cs="Arial"/>
        </w:rPr>
        <w:t>SZPITAL WOJEWÓDZKI W POZNANIU</w:t>
      </w:r>
    </w:p>
    <w:p w14:paraId="19833725" w14:textId="77777777" w:rsidR="006676AE" w:rsidRPr="0012157F" w:rsidRDefault="004D42AD" w:rsidP="00F71CD3">
      <w:pPr>
        <w:pStyle w:val="Tekstpodstawowy"/>
        <w:spacing w:after="0"/>
        <w:ind w:left="4111"/>
        <w:rPr>
          <w:rFonts w:ascii="Arial" w:hAnsi="Arial" w:cs="Arial"/>
        </w:rPr>
      </w:pPr>
      <w:r w:rsidRPr="004D42A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4D42A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9E74D8C" w14:textId="77777777" w:rsidR="00F90CD1" w:rsidRDefault="004D42AD" w:rsidP="00F71CD3">
      <w:pPr>
        <w:pStyle w:val="Tekstpodstawowy"/>
        <w:spacing w:after="0"/>
        <w:ind w:left="4111"/>
        <w:rPr>
          <w:rFonts w:ascii="Arial" w:hAnsi="Arial" w:cs="Arial"/>
        </w:rPr>
      </w:pPr>
      <w:r w:rsidRPr="004D42A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D42AD">
        <w:rPr>
          <w:rFonts w:ascii="Arial" w:hAnsi="Arial" w:cs="Arial"/>
        </w:rPr>
        <w:t>Poznań</w:t>
      </w:r>
    </w:p>
    <w:p w14:paraId="1996DC2A" w14:textId="77777777" w:rsidR="009169D4" w:rsidRDefault="009169D4" w:rsidP="00F71CD3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B88E4BD" w14:textId="77777777" w:rsidR="00C4103F" w:rsidRPr="002578E4" w:rsidRDefault="002578E4" w:rsidP="00F71CD3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DBC0A50" w14:textId="77777777" w:rsidR="002578E4" w:rsidRDefault="002578E4" w:rsidP="00F71CD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81AA840" w14:textId="77777777" w:rsidTr="0018769E">
        <w:tc>
          <w:tcPr>
            <w:tcW w:w="2800" w:type="dxa"/>
            <w:shd w:val="clear" w:color="auto" w:fill="auto"/>
          </w:tcPr>
          <w:p w14:paraId="11E48F3C" w14:textId="77777777" w:rsidR="002578E4" w:rsidRPr="00A2540E" w:rsidRDefault="002578E4" w:rsidP="00F71CD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57A10E" w14:textId="77777777" w:rsidR="002578E4" w:rsidRPr="00A2540E" w:rsidRDefault="002578E4" w:rsidP="00F71CD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CA48AA" w14:textId="77777777" w:rsidR="002578E4" w:rsidRPr="00A2540E" w:rsidRDefault="002578E4" w:rsidP="00F71CD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526C88" w14:textId="77777777" w:rsidR="002578E4" w:rsidRPr="00A2540E" w:rsidRDefault="002578E4" w:rsidP="00F71CD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5206283" w14:textId="77777777" w:rsidTr="0018769E">
        <w:tc>
          <w:tcPr>
            <w:tcW w:w="2800" w:type="dxa"/>
            <w:shd w:val="clear" w:color="auto" w:fill="auto"/>
          </w:tcPr>
          <w:p w14:paraId="51B5690E" w14:textId="77777777" w:rsidR="002578E4" w:rsidRPr="00A2540E" w:rsidRDefault="002578E4" w:rsidP="00F71CD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8C14B4" w14:textId="77777777" w:rsidR="002578E4" w:rsidRPr="00A2540E" w:rsidRDefault="002578E4" w:rsidP="00F71CD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031655" w14:textId="77777777" w:rsidR="002578E4" w:rsidRPr="00A2540E" w:rsidRDefault="002578E4" w:rsidP="00F71CD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7C85A8" w14:textId="77777777" w:rsidR="002578E4" w:rsidRPr="00A2540E" w:rsidRDefault="002578E4" w:rsidP="00F71CD3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700551" w14:textId="77777777" w:rsidR="002578E4" w:rsidRPr="002578E4" w:rsidRDefault="002578E4" w:rsidP="00F71CD3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D42AD" w:rsidRPr="0012157F" w14:paraId="30857F01" w14:textId="77777777" w:rsidTr="003F5F39">
        <w:tc>
          <w:tcPr>
            <w:tcW w:w="9104" w:type="dxa"/>
            <w:shd w:val="clear" w:color="auto" w:fill="D9D9D9"/>
          </w:tcPr>
          <w:p w14:paraId="7288EA6F" w14:textId="77777777" w:rsidR="004D42AD" w:rsidRPr="0012157F" w:rsidRDefault="004D42AD" w:rsidP="00F71CD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996A7C1" w14:textId="77777777" w:rsidR="004D42AD" w:rsidRPr="0012157F" w:rsidRDefault="004D42AD" w:rsidP="00F71CD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D42A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D42A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D42A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3AE3B4D" w14:textId="77777777" w:rsidR="004D42AD" w:rsidRPr="00612283" w:rsidRDefault="004D42AD" w:rsidP="00F71CD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E25EEE8" w14:textId="77777777" w:rsidR="004D42AD" w:rsidRPr="00612283" w:rsidRDefault="004D42AD" w:rsidP="00F71CD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04B36E4" w14:textId="77777777" w:rsidR="004D42AD" w:rsidRPr="0012157F" w:rsidRDefault="004D42AD" w:rsidP="00F71CD3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E319FDD" w14:textId="77777777" w:rsidR="00F71CD3" w:rsidRDefault="00F71CD3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66095B" w14:textId="6601CD66" w:rsidR="00E50194" w:rsidRDefault="001F027E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1B075A9" w14:textId="77777777" w:rsidTr="0018769E">
        <w:tc>
          <w:tcPr>
            <w:tcW w:w="2269" w:type="dxa"/>
            <w:shd w:val="clear" w:color="auto" w:fill="auto"/>
          </w:tcPr>
          <w:p w14:paraId="4181A02E" w14:textId="77777777" w:rsidR="002578E4" w:rsidRPr="00A2540E" w:rsidRDefault="002578E4" w:rsidP="00F71CD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EAE06D" w14:textId="77777777" w:rsidR="002578E4" w:rsidRPr="00A2540E" w:rsidRDefault="004D42AD" w:rsidP="00F71CD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2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świeżych owoców i warzyw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42AD" w:rsidRPr="00A2540E" w14:paraId="3973C309" w14:textId="77777777" w:rsidTr="003F5F39">
        <w:tc>
          <w:tcPr>
            <w:tcW w:w="2269" w:type="dxa"/>
            <w:shd w:val="clear" w:color="auto" w:fill="auto"/>
          </w:tcPr>
          <w:p w14:paraId="499EB9D9" w14:textId="77777777" w:rsidR="004D42AD" w:rsidRPr="00A2540E" w:rsidRDefault="004D42AD" w:rsidP="00F71CD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4C916C" w14:textId="77777777" w:rsidR="004D42AD" w:rsidRPr="00A2540E" w:rsidRDefault="004D42AD" w:rsidP="00F71CD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2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SZW/DZP/21/2025</w:t>
            </w:r>
          </w:p>
        </w:tc>
      </w:tr>
    </w:tbl>
    <w:p w14:paraId="290E1234" w14:textId="77777777" w:rsidR="002578E4" w:rsidRDefault="002578E4" w:rsidP="00F71CD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BDD17E1" w14:textId="77777777" w:rsidR="00F90CD1" w:rsidRDefault="005434B3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D42AD" w:rsidRPr="004D42A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184EF0F5" w14:textId="77777777" w:rsidR="00F71CD3" w:rsidRPr="0012157F" w:rsidRDefault="00F71CD3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49F240C" w14:textId="77777777" w:rsidTr="00650D6C">
        <w:tc>
          <w:tcPr>
            <w:tcW w:w="9104" w:type="dxa"/>
            <w:shd w:val="clear" w:color="auto" w:fill="D9D9D9"/>
          </w:tcPr>
          <w:p w14:paraId="0BE9D50E" w14:textId="77777777" w:rsidR="00E50194" w:rsidRPr="00650D6C" w:rsidRDefault="00650D6C" w:rsidP="00F71CD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836AF6A" w14:textId="77777777" w:rsidR="00C113BF" w:rsidRPr="0012157F" w:rsidRDefault="00C113BF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4F41AD3" w14:textId="77777777" w:rsidR="002426FF" w:rsidRPr="00A44833" w:rsidRDefault="002426FF" w:rsidP="00F71CD3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3B5D5AA" w14:textId="77777777" w:rsidR="00023477" w:rsidRPr="006B53D6" w:rsidRDefault="00023477" w:rsidP="00F71CD3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1D29966" w14:textId="77777777" w:rsidR="00023477" w:rsidRPr="00992BD8" w:rsidRDefault="00992BD8" w:rsidP="00F71CD3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753B233" w14:textId="77777777" w:rsidR="00992BD8" w:rsidRPr="00992BD8" w:rsidRDefault="00992BD8" w:rsidP="00F71CD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0E827B0" w14:textId="77777777" w:rsidR="00023477" w:rsidRDefault="00C113BF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54790FD" w14:textId="77777777" w:rsidR="007A2BCB" w:rsidRDefault="00992BD8" w:rsidP="00F71CD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591EBBC" w14:textId="77777777" w:rsidR="0011306C" w:rsidRDefault="007A2BCB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140C39B" w14:textId="77777777" w:rsidR="00F71CD3" w:rsidRDefault="00F71CD3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379ED02" w14:textId="77777777" w:rsidTr="00CD4DD1">
        <w:tc>
          <w:tcPr>
            <w:tcW w:w="9104" w:type="dxa"/>
            <w:shd w:val="clear" w:color="auto" w:fill="D9D9D9"/>
          </w:tcPr>
          <w:p w14:paraId="7A0D837B" w14:textId="77777777" w:rsidR="0011306C" w:rsidRPr="00650D6C" w:rsidRDefault="0011306C" w:rsidP="00F71CD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7865226" w14:textId="77777777" w:rsidR="00D2702A" w:rsidRPr="0012157F" w:rsidRDefault="004F23F7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E2CDD9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A4F59" w14:textId="77777777" w:rsidR="00D2702A" w:rsidRPr="0012157F" w:rsidRDefault="00D2702A" w:rsidP="00F71C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2F77B" w14:textId="77777777" w:rsidR="00D2702A" w:rsidRPr="0012157F" w:rsidRDefault="00D2702A" w:rsidP="00F71CD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D42AD" w:rsidRPr="0012157F" w14:paraId="39556863" w14:textId="77777777" w:rsidTr="003F5F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E7ECB" w14:textId="77777777" w:rsidR="004D42AD" w:rsidRPr="0012157F" w:rsidRDefault="004D42AD" w:rsidP="00F71CD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2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2F269" w14:textId="77777777" w:rsidR="004D42AD" w:rsidRPr="0012157F" w:rsidRDefault="004D42AD" w:rsidP="00F71CD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42A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26A769E" w14:textId="77777777" w:rsidR="004D42AD" w:rsidRPr="0012157F" w:rsidRDefault="004D42AD" w:rsidP="00F71CD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42A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D42AD" w:rsidRPr="0012157F" w14:paraId="5F4AD5FF" w14:textId="77777777" w:rsidTr="003F5F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6167" w14:textId="77777777" w:rsidR="004D42AD" w:rsidRPr="0012157F" w:rsidRDefault="004D42AD" w:rsidP="00F71CD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2A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F722D" w14:textId="77777777" w:rsidR="004D42AD" w:rsidRPr="0012157F" w:rsidRDefault="004D42AD" w:rsidP="00F71CD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42A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3BC0650" w14:textId="77777777" w:rsidR="004D42AD" w:rsidRPr="0012157F" w:rsidRDefault="004D42AD" w:rsidP="00F71CD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42A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D42AD" w:rsidRPr="0012157F" w14:paraId="1E9D9B4C" w14:textId="77777777" w:rsidTr="003F5F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0748C" w14:textId="77777777" w:rsidR="004D42AD" w:rsidRPr="0012157F" w:rsidRDefault="004D42AD" w:rsidP="00F71CD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2A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01B1" w14:textId="77777777" w:rsidR="004D42AD" w:rsidRPr="0012157F" w:rsidRDefault="004D42AD" w:rsidP="00F71CD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42A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C41AD2F" w14:textId="77777777" w:rsidR="004D42AD" w:rsidRPr="0012157F" w:rsidRDefault="004D42AD" w:rsidP="00F71CD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42A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D42AD" w:rsidRPr="0012157F" w14:paraId="4280D443" w14:textId="77777777" w:rsidTr="003F5F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B876E" w14:textId="77777777" w:rsidR="004D42AD" w:rsidRPr="0012157F" w:rsidRDefault="004D42AD" w:rsidP="00F71CD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2A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7521E" w14:textId="77777777" w:rsidR="004D42AD" w:rsidRPr="0012157F" w:rsidRDefault="004D42AD" w:rsidP="00F71CD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42A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7C6037E" w14:textId="77777777" w:rsidR="004D42AD" w:rsidRPr="0012157F" w:rsidRDefault="004D42AD" w:rsidP="00F71CD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42A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635BDFDC" w14:textId="77777777" w:rsidR="00E21BB4" w:rsidRPr="0012157F" w:rsidRDefault="00257E73" w:rsidP="00F71CD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6A7ECBD" w14:textId="77777777" w:rsidR="00E21BB4" w:rsidRPr="00E21BB4" w:rsidRDefault="00E21BB4" w:rsidP="00F71CD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331E522" w14:textId="77777777" w:rsidR="00C62F57" w:rsidRDefault="00C62F57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C2FEDFE" w14:textId="77777777" w:rsidR="00C62F57" w:rsidRDefault="00C62F57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5C9FC4C" w14:textId="77777777" w:rsidR="00721D87" w:rsidRDefault="00E21BB4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0E0C3FA" w14:textId="77777777" w:rsidR="00721D87" w:rsidRDefault="00E21BB4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9CB3BE3" w14:textId="77777777" w:rsidR="00721D87" w:rsidRPr="00721D87" w:rsidRDefault="00721D87" w:rsidP="00F71CD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4C56D3A" w14:textId="77777777" w:rsidR="00721D87" w:rsidRDefault="00E21BB4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4FC03FE" w14:textId="77777777" w:rsidR="00E21BB4" w:rsidRPr="00E21BB4" w:rsidRDefault="00E21BB4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331EA68" w14:textId="77777777" w:rsidR="00E21BB4" w:rsidRPr="00721D87" w:rsidRDefault="00E21BB4" w:rsidP="00F71CD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CFA8E64" w14:textId="77777777" w:rsidR="00C62F57" w:rsidRDefault="00257E73" w:rsidP="00F71CD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69CDB9A" w14:textId="77777777" w:rsidTr="00CD4DD1">
        <w:tc>
          <w:tcPr>
            <w:tcW w:w="9104" w:type="dxa"/>
            <w:shd w:val="clear" w:color="auto" w:fill="D9D9D9"/>
          </w:tcPr>
          <w:p w14:paraId="133580DA" w14:textId="77777777" w:rsidR="00BE6F04" w:rsidRPr="00650D6C" w:rsidRDefault="00E426EB" w:rsidP="00F71CD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AA16375" w14:textId="77777777" w:rsidR="00FE4E2B" w:rsidRDefault="00E426EB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8736F58" w14:textId="77777777" w:rsidR="00F71CD3" w:rsidRDefault="00F71CD3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024914" w14:textId="77777777" w:rsidR="00F71CD3" w:rsidRPr="00E426EB" w:rsidRDefault="00F71CD3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5BF1CA6" w14:textId="77777777" w:rsidTr="00847232">
        <w:tc>
          <w:tcPr>
            <w:tcW w:w="9104" w:type="dxa"/>
            <w:shd w:val="clear" w:color="auto" w:fill="D9D9D9"/>
          </w:tcPr>
          <w:p w14:paraId="2C716868" w14:textId="77777777" w:rsidR="00E426EB" w:rsidRPr="00650D6C" w:rsidRDefault="00E426EB" w:rsidP="00F71CD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FBACEFD" w14:textId="77777777" w:rsidR="00E426EB" w:rsidRPr="0012157F" w:rsidRDefault="00E426EB" w:rsidP="00F71C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A3B314" w14:textId="77777777" w:rsidR="00E426EB" w:rsidRPr="00E426EB" w:rsidRDefault="00E426EB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F19C0B6" w14:textId="77777777" w:rsidR="00E426EB" w:rsidRPr="00E426EB" w:rsidRDefault="00E426EB" w:rsidP="00F71CD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02D3AB" w14:textId="77777777" w:rsidR="00E426EB" w:rsidRPr="00FF0EBB" w:rsidRDefault="00E426EB" w:rsidP="00F71CD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97F20E3" w14:textId="77777777" w:rsidR="00E426EB" w:rsidRPr="00E426EB" w:rsidRDefault="00E426EB" w:rsidP="00F71CD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D1D6F2B" w14:textId="77777777" w:rsidR="00E426EB" w:rsidRPr="00FF0EBB" w:rsidRDefault="00E426EB" w:rsidP="00F71CD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D3EA221" w14:textId="77777777" w:rsidR="00E426EB" w:rsidRDefault="00E426EB" w:rsidP="00F71C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DEC034" w14:textId="77777777" w:rsidR="0012157F" w:rsidRPr="0012157F" w:rsidRDefault="0012157F" w:rsidP="00F71C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805A2A" w14:textId="77777777" w:rsidR="00524951" w:rsidRDefault="00FE4E2B" w:rsidP="00F71C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90FDDD7" w14:textId="77777777" w:rsidR="00524951" w:rsidRDefault="00524951" w:rsidP="00F71CD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0BE601D" w14:textId="77777777" w:rsidR="00FE4E2B" w:rsidRPr="0012157F" w:rsidRDefault="00524951" w:rsidP="00F71CD3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27A1EAA" w14:textId="77777777" w:rsidR="00484F88" w:rsidRPr="0012157F" w:rsidRDefault="006D536F" w:rsidP="00F71CD3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D4594" w14:textId="77777777" w:rsidR="002B4851" w:rsidRDefault="002B4851" w:rsidP="0038231F">
      <w:pPr>
        <w:spacing w:after="0" w:line="240" w:lineRule="auto"/>
      </w:pPr>
      <w:r>
        <w:separator/>
      </w:r>
    </w:p>
  </w:endnote>
  <w:endnote w:type="continuationSeparator" w:id="0">
    <w:p w14:paraId="0DF6EE92" w14:textId="77777777" w:rsidR="002B4851" w:rsidRDefault="002B48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3005D" w14:textId="77777777" w:rsidR="004D42AD" w:rsidRDefault="004D42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F40B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A21B0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3D3E" w14:textId="77777777" w:rsidR="004D42AD" w:rsidRDefault="004D42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651E6" w14:textId="77777777" w:rsidR="002B4851" w:rsidRDefault="002B4851" w:rsidP="0038231F">
      <w:pPr>
        <w:spacing w:after="0" w:line="240" w:lineRule="auto"/>
      </w:pPr>
      <w:r>
        <w:separator/>
      </w:r>
    </w:p>
  </w:footnote>
  <w:footnote w:type="continuationSeparator" w:id="0">
    <w:p w14:paraId="4B4F1B6A" w14:textId="77777777" w:rsidR="002B4851" w:rsidRDefault="002B4851" w:rsidP="0038231F">
      <w:pPr>
        <w:spacing w:after="0" w:line="240" w:lineRule="auto"/>
      </w:pPr>
      <w:r>
        <w:continuationSeparator/>
      </w:r>
    </w:p>
  </w:footnote>
  <w:footnote w:id="1">
    <w:p w14:paraId="4E4FA02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FBF4FB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961A94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A89A9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4325E" w14:textId="77777777" w:rsidR="004D42AD" w:rsidRDefault="004D4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F80DD" w14:textId="77777777" w:rsidR="004D42AD" w:rsidRDefault="004D42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839D5" w14:textId="77777777" w:rsidR="004D42AD" w:rsidRDefault="004D42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87961">
    <w:abstractNumId w:val="11"/>
  </w:num>
  <w:num w:numId="2" w16cid:durableId="1109154745">
    <w:abstractNumId w:val="0"/>
  </w:num>
  <w:num w:numId="3" w16cid:durableId="80680785">
    <w:abstractNumId w:val="10"/>
  </w:num>
  <w:num w:numId="4" w16cid:durableId="765998624">
    <w:abstractNumId w:val="13"/>
  </w:num>
  <w:num w:numId="5" w16cid:durableId="431970351">
    <w:abstractNumId w:val="12"/>
  </w:num>
  <w:num w:numId="6" w16cid:durableId="1358462529">
    <w:abstractNumId w:val="9"/>
  </w:num>
  <w:num w:numId="7" w16cid:durableId="1211502381">
    <w:abstractNumId w:val="1"/>
  </w:num>
  <w:num w:numId="8" w16cid:durableId="1403943407">
    <w:abstractNumId w:val="6"/>
  </w:num>
  <w:num w:numId="9" w16cid:durableId="657154095">
    <w:abstractNumId w:val="4"/>
  </w:num>
  <w:num w:numId="10" w16cid:durableId="990447406">
    <w:abstractNumId w:val="7"/>
  </w:num>
  <w:num w:numId="11" w16cid:durableId="835611664">
    <w:abstractNumId w:val="5"/>
  </w:num>
  <w:num w:numId="12" w16cid:durableId="1659531362">
    <w:abstractNumId w:val="8"/>
  </w:num>
  <w:num w:numId="13" w16cid:durableId="498351888">
    <w:abstractNumId w:val="3"/>
  </w:num>
  <w:num w:numId="14" w16cid:durableId="4094312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85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4851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42AD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1CD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44DDD6"/>
  <w15:docId w15:val="{AC84EC2E-E80D-469D-AD53-233F26A2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732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2025-03-24T08:54:00Z</dcterms:created>
  <dcterms:modified xsi:type="dcterms:W3CDTF">2025-03-24T08:54:00Z</dcterms:modified>
</cp:coreProperties>
</file>