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D910AC" w:rsidRDefault="00374099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D910AC">
        <w:rPr>
          <w:rFonts w:ascii="Arial Narrow" w:hAnsi="Arial Narrow" w:cs="Arial"/>
          <w:sz w:val="22"/>
        </w:rPr>
        <w:t>Bydgoszcz</w:t>
      </w:r>
      <w:r w:rsidR="00B36EDA" w:rsidRPr="00D910AC">
        <w:rPr>
          <w:rFonts w:ascii="Arial Narrow" w:hAnsi="Arial Narrow" w:cs="Arial"/>
          <w:sz w:val="22"/>
        </w:rPr>
        <w:t xml:space="preserve"> dnia: </w:t>
      </w:r>
      <w:r w:rsidRPr="00D910AC">
        <w:rPr>
          <w:rFonts w:ascii="Arial Narrow" w:hAnsi="Arial Narrow" w:cs="Arial"/>
          <w:sz w:val="22"/>
        </w:rPr>
        <w:t>2025-03-28</w:t>
      </w:r>
    </w:p>
    <w:p w:rsidR="00B36EDA" w:rsidRPr="00D910AC" w:rsidRDefault="00374099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D910AC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D910AC" w:rsidRDefault="00374099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D910AC">
        <w:rPr>
          <w:rFonts w:ascii="Arial Narrow" w:hAnsi="Arial Narrow" w:cs="Arial"/>
          <w:sz w:val="22"/>
        </w:rPr>
        <w:t>Powstańców Warszawy</w:t>
      </w:r>
      <w:r w:rsidR="00B36EDA" w:rsidRPr="00D910AC">
        <w:rPr>
          <w:rFonts w:ascii="Arial Narrow" w:hAnsi="Arial Narrow" w:cs="Arial"/>
          <w:sz w:val="22"/>
        </w:rPr>
        <w:t xml:space="preserve"> </w:t>
      </w:r>
      <w:r w:rsidRPr="00D910AC">
        <w:rPr>
          <w:rFonts w:ascii="Arial Narrow" w:hAnsi="Arial Narrow" w:cs="Arial"/>
          <w:sz w:val="22"/>
        </w:rPr>
        <w:t>5</w:t>
      </w:r>
    </w:p>
    <w:p w:rsidR="00B36EDA" w:rsidRPr="00D910AC" w:rsidRDefault="00374099" w:rsidP="00B36EDA">
      <w:pPr>
        <w:ind w:right="3969"/>
        <w:rPr>
          <w:rFonts w:ascii="Arial Narrow" w:hAnsi="Arial Narrow" w:cs="Arial"/>
          <w:sz w:val="22"/>
        </w:rPr>
      </w:pPr>
      <w:r w:rsidRPr="00D910AC">
        <w:rPr>
          <w:rFonts w:ascii="Arial Narrow" w:hAnsi="Arial Narrow" w:cs="Arial"/>
          <w:sz w:val="22"/>
        </w:rPr>
        <w:t>85-681</w:t>
      </w:r>
      <w:r w:rsidR="00B36EDA" w:rsidRPr="00D910AC">
        <w:rPr>
          <w:rFonts w:ascii="Arial Narrow" w:hAnsi="Arial Narrow" w:cs="Arial"/>
          <w:sz w:val="22"/>
        </w:rPr>
        <w:t xml:space="preserve"> </w:t>
      </w:r>
      <w:r w:rsidRPr="00D910AC">
        <w:rPr>
          <w:rFonts w:ascii="Arial Narrow" w:hAnsi="Arial Narrow" w:cs="Arial"/>
          <w:sz w:val="22"/>
        </w:rPr>
        <w:t>Bydgoszcz</w:t>
      </w:r>
    </w:p>
    <w:p w:rsidR="00B36EDA" w:rsidRPr="00D910AC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D910AC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D910AC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D910AC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D910A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D910AC" w:rsidTr="00B36EDA">
        <w:tc>
          <w:tcPr>
            <w:tcW w:w="9923" w:type="dxa"/>
            <w:shd w:val="clear" w:color="auto" w:fill="F2F2F2"/>
            <w:hideMark/>
          </w:tcPr>
          <w:p w:rsidR="00B36EDA" w:rsidRPr="00D910AC" w:rsidRDefault="0050744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D910A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910AC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D910A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D910A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D910AC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D910AC">
        <w:rPr>
          <w:rFonts w:ascii="Arial Narrow" w:hAnsi="Arial Narrow" w:cs="Arial"/>
          <w:sz w:val="22"/>
        </w:rPr>
        <w:t>postępowania o udzielenie zamówienia publicznego</w:t>
      </w:r>
      <w:r w:rsidRPr="00D910AC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D910AC" w:rsidTr="00B36EDA">
        <w:tc>
          <w:tcPr>
            <w:tcW w:w="2269" w:type="dxa"/>
            <w:shd w:val="clear" w:color="auto" w:fill="auto"/>
          </w:tcPr>
          <w:p w:rsidR="00B36EDA" w:rsidRPr="00D910A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910AC" w:rsidRDefault="0037409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t>Dostawy sukcesywne tonerów i tuszy</w:t>
            </w:r>
          </w:p>
        </w:tc>
      </w:tr>
      <w:tr w:rsidR="00374099" w:rsidRPr="00D910AC" w:rsidTr="0024215E">
        <w:tc>
          <w:tcPr>
            <w:tcW w:w="2269" w:type="dxa"/>
            <w:shd w:val="clear" w:color="auto" w:fill="auto"/>
          </w:tcPr>
          <w:p w:rsidR="00374099" w:rsidRPr="00D910AC" w:rsidRDefault="00374099" w:rsidP="002421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74099" w:rsidRPr="00D910AC" w:rsidRDefault="00374099" w:rsidP="002421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t>3/2025</w:t>
            </w:r>
          </w:p>
        </w:tc>
      </w:tr>
    </w:tbl>
    <w:p w:rsidR="00B36EDA" w:rsidRPr="00D910A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D910A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D910AC">
        <w:rPr>
          <w:rFonts w:ascii="Arial Narrow" w:hAnsi="Arial Narrow" w:cs="Arial"/>
          <w:sz w:val="22"/>
        </w:rPr>
        <w:t xml:space="preserve">Zamawiający, </w:t>
      </w:r>
      <w:r w:rsidR="00374099" w:rsidRPr="00D910AC">
        <w:rPr>
          <w:rFonts w:ascii="Arial Narrow" w:hAnsi="Arial Narrow" w:cs="Arial"/>
          <w:b/>
          <w:sz w:val="22"/>
        </w:rPr>
        <w:t>10WSzKzP SPZOZ</w:t>
      </w:r>
      <w:r w:rsidRPr="00D910AC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374099" w:rsidRPr="00D910AC">
        <w:rPr>
          <w:rFonts w:ascii="Arial Narrow" w:hAnsi="Arial Narrow" w:cs="Arial"/>
          <w:sz w:val="22"/>
        </w:rPr>
        <w:t>(</w:t>
      </w:r>
      <w:proofErr w:type="spellStart"/>
      <w:r w:rsidR="00374099" w:rsidRPr="00D910AC">
        <w:rPr>
          <w:rFonts w:ascii="Arial Narrow" w:hAnsi="Arial Narrow" w:cs="Arial"/>
          <w:sz w:val="22"/>
        </w:rPr>
        <w:t>t.j</w:t>
      </w:r>
      <w:proofErr w:type="spellEnd"/>
      <w:r w:rsidR="00374099" w:rsidRPr="00D910AC">
        <w:rPr>
          <w:rFonts w:ascii="Arial Narrow" w:hAnsi="Arial Narrow" w:cs="Arial"/>
          <w:sz w:val="22"/>
        </w:rPr>
        <w:t>. Dz. U. z 2024 poz. 1320)</w:t>
      </w:r>
      <w:r w:rsidRPr="00D910AC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D910AC">
        <w:rPr>
          <w:rFonts w:ascii="Arial Narrow" w:hAnsi="Arial Narrow" w:cs="Arial"/>
          <w:sz w:val="22"/>
        </w:rPr>
        <w:t>Pzp</w:t>
      </w:r>
      <w:proofErr w:type="spellEnd"/>
      <w:r w:rsidRPr="00D910AC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74099" w:rsidRPr="00D910AC" w:rsidTr="003740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t>Część nr 2</w:t>
            </w:r>
            <w:r w:rsidRPr="00D910AC">
              <w:rPr>
                <w:rFonts w:ascii="Arial Narrow" w:hAnsi="Arial Narrow" w:cs="Arial"/>
                <w:sz w:val="22"/>
              </w:rPr>
              <w:t xml:space="preserve">: Tonery, bębny do drukarek Kyocera,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Truph</w:t>
            </w:r>
            <w:proofErr w:type="spellEnd"/>
            <w:r w:rsidRPr="00D910AC">
              <w:rPr>
                <w:rFonts w:ascii="Arial Narrow" w:hAnsi="Arial Narrow" w:cs="Arial"/>
                <w:sz w:val="22"/>
              </w:rPr>
              <w:t xml:space="preserve"> Adler, Xerox, Canon,</w:t>
            </w:r>
          </w:p>
          <w:p w:rsidR="00374099" w:rsidRPr="00D910AC" w:rsidRDefault="00374099" w:rsidP="0024215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910AC">
              <w:rPr>
                <w:rFonts w:ascii="Arial Narrow" w:hAnsi="Arial Narrow" w:cs="Arial"/>
                <w:b/>
                <w:sz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sz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sz w:val="22"/>
              </w:rPr>
              <w:t xml:space="preserve"> o.o.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 xml:space="preserve">Grzybowska 87 </w:t>
            </w:r>
          </w:p>
          <w:p w:rsidR="00374099" w:rsidRPr="00D910AC" w:rsidRDefault="00374099" w:rsidP="0024215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00-844 Warszawa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910AC">
              <w:rPr>
                <w:rFonts w:ascii="Arial Narrow" w:hAnsi="Arial Narrow" w:cs="Arial"/>
                <w:b/>
                <w:sz w:val="22"/>
              </w:rPr>
              <w:t>294 733.83 zł</w:t>
            </w:r>
            <w:r w:rsidRPr="00D910AC">
              <w:rPr>
                <w:rFonts w:ascii="Arial Narrow" w:hAnsi="Arial Narrow" w:cs="Arial"/>
                <w:sz w:val="22"/>
              </w:rPr>
              <w:t xml:space="preserve"> </w:t>
            </w:r>
            <w:r w:rsidRPr="00D910AC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910A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4099" w:rsidRPr="00D910AC" w:rsidRDefault="00374099" w:rsidP="0024215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910AC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74099" w:rsidRPr="00D910AC" w:rsidRDefault="00374099" w:rsidP="002421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74099" w:rsidRPr="00D910AC" w:rsidTr="003740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</w:t>
            </w:r>
            <w:r w:rsidRPr="00D910AC">
              <w:rPr>
                <w:rFonts w:ascii="Arial Narrow" w:hAnsi="Arial Narrow" w:cs="Arial"/>
                <w:sz w:val="22"/>
              </w:rPr>
              <w:t xml:space="preserve">: Tonery i bębny do drukarek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Brother</w:t>
            </w:r>
            <w:proofErr w:type="spellEnd"/>
          </w:p>
          <w:p w:rsidR="00374099" w:rsidRPr="00D910AC" w:rsidRDefault="00374099" w:rsidP="0024215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910AC">
              <w:rPr>
                <w:rFonts w:ascii="Arial Narrow" w:hAnsi="Arial Narrow" w:cs="Arial"/>
                <w:b/>
                <w:sz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sz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sz w:val="22"/>
              </w:rPr>
              <w:t xml:space="preserve"> o.o.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 xml:space="preserve">Grzybowska 87 </w:t>
            </w:r>
          </w:p>
          <w:p w:rsidR="00374099" w:rsidRPr="00D910AC" w:rsidRDefault="00374099" w:rsidP="0024215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00-844 Warszawa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910AC">
              <w:rPr>
                <w:rFonts w:ascii="Arial Narrow" w:hAnsi="Arial Narrow" w:cs="Arial"/>
                <w:b/>
                <w:sz w:val="22"/>
              </w:rPr>
              <w:t>333 595.68 zł</w:t>
            </w:r>
            <w:r w:rsidRPr="00D910AC">
              <w:rPr>
                <w:rFonts w:ascii="Arial Narrow" w:hAnsi="Arial Narrow" w:cs="Arial"/>
                <w:sz w:val="22"/>
              </w:rPr>
              <w:t xml:space="preserve"> </w:t>
            </w:r>
            <w:r w:rsidRPr="00D910AC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910A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4099" w:rsidRPr="00D910AC" w:rsidRDefault="00374099" w:rsidP="0024215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910AC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74099" w:rsidRPr="00D910AC" w:rsidRDefault="00374099" w:rsidP="002421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74099" w:rsidRPr="00D910AC" w:rsidTr="003740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t>Część nr 4</w:t>
            </w:r>
            <w:r w:rsidRPr="00D910AC">
              <w:rPr>
                <w:rFonts w:ascii="Arial Narrow" w:hAnsi="Arial Narrow" w:cs="Arial"/>
                <w:sz w:val="22"/>
              </w:rPr>
              <w:t xml:space="preserve">: Tonery i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bebny</w:t>
            </w:r>
            <w:proofErr w:type="spellEnd"/>
            <w:r w:rsidRPr="00D910AC">
              <w:rPr>
                <w:rFonts w:ascii="Arial Narrow" w:hAnsi="Arial Narrow" w:cs="Arial"/>
                <w:sz w:val="22"/>
              </w:rPr>
              <w:t xml:space="preserve"> do Samsung,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Minolta</w:t>
            </w:r>
            <w:proofErr w:type="spellEnd"/>
            <w:r w:rsidRPr="00D910AC">
              <w:rPr>
                <w:rFonts w:ascii="Arial Narrow" w:hAnsi="Arial Narrow" w:cs="Arial"/>
                <w:sz w:val="22"/>
              </w:rPr>
              <w:t xml:space="preserve">, OKI,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Panaonic</w:t>
            </w:r>
            <w:proofErr w:type="spellEnd"/>
          </w:p>
          <w:p w:rsidR="00374099" w:rsidRPr="00D910AC" w:rsidRDefault="00374099" w:rsidP="0024215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910AC">
              <w:rPr>
                <w:rFonts w:ascii="Arial Narrow" w:hAnsi="Arial Narrow" w:cs="Arial"/>
                <w:b/>
                <w:sz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sz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sz w:val="22"/>
              </w:rPr>
              <w:t xml:space="preserve"> o.o.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 xml:space="preserve">Grzybowska 87 </w:t>
            </w:r>
          </w:p>
          <w:p w:rsidR="00374099" w:rsidRPr="00D910AC" w:rsidRDefault="00374099" w:rsidP="0024215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00-844 Warszawa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910AC">
              <w:rPr>
                <w:rFonts w:ascii="Arial Narrow" w:hAnsi="Arial Narrow" w:cs="Arial"/>
                <w:b/>
                <w:sz w:val="22"/>
              </w:rPr>
              <w:t>28 068.60 zł</w:t>
            </w:r>
            <w:r w:rsidRPr="00D910AC">
              <w:rPr>
                <w:rFonts w:ascii="Arial Narrow" w:hAnsi="Arial Narrow" w:cs="Arial"/>
                <w:sz w:val="22"/>
              </w:rPr>
              <w:t xml:space="preserve"> </w:t>
            </w:r>
            <w:r w:rsidRPr="00D910AC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910A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4099" w:rsidRPr="00D910AC" w:rsidRDefault="00374099" w:rsidP="0024215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910AC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74099" w:rsidRPr="00D910AC" w:rsidRDefault="00374099" w:rsidP="002421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74099" w:rsidRPr="00D910AC" w:rsidTr="003740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t>Część nr 5</w:t>
            </w:r>
            <w:r w:rsidRPr="00D910AC">
              <w:rPr>
                <w:rFonts w:ascii="Arial Narrow" w:hAnsi="Arial Narrow" w:cs="Arial"/>
                <w:sz w:val="22"/>
              </w:rPr>
              <w:t xml:space="preserve">: Tonery, tusze, taśmy barwiące do drukarek EPSON,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filamenty</w:t>
            </w:r>
            <w:proofErr w:type="spellEnd"/>
            <w:r w:rsidRPr="00D910AC">
              <w:rPr>
                <w:rFonts w:ascii="Arial Narrow" w:hAnsi="Arial Narrow" w:cs="Arial"/>
                <w:sz w:val="22"/>
              </w:rPr>
              <w:t xml:space="preserve"> do drukarki 3D</w:t>
            </w:r>
          </w:p>
          <w:p w:rsidR="00374099" w:rsidRPr="00D910AC" w:rsidRDefault="00374099" w:rsidP="0024215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910AC">
              <w:rPr>
                <w:rFonts w:ascii="Arial Narrow" w:hAnsi="Arial Narrow" w:cs="Arial"/>
                <w:b/>
                <w:sz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sz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sz w:val="22"/>
              </w:rPr>
              <w:t xml:space="preserve"> o.o.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 xml:space="preserve">Grzybowska 87 </w:t>
            </w:r>
          </w:p>
          <w:p w:rsidR="00374099" w:rsidRPr="00D910AC" w:rsidRDefault="00374099" w:rsidP="0024215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00-844 Warszawa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910AC">
              <w:rPr>
                <w:rFonts w:ascii="Arial Narrow" w:hAnsi="Arial Narrow" w:cs="Arial"/>
                <w:b/>
                <w:sz w:val="22"/>
              </w:rPr>
              <w:t>38 864.31 zł</w:t>
            </w:r>
            <w:r w:rsidRPr="00D910AC">
              <w:rPr>
                <w:rFonts w:ascii="Arial Narrow" w:hAnsi="Arial Narrow" w:cs="Arial"/>
                <w:sz w:val="22"/>
              </w:rPr>
              <w:t xml:space="preserve"> </w:t>
            </w:r>
            <w:r w:rsidRPr="00D910AC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910A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4099" w:rsidRPr="00D910AC" w:rsidRDefault="00374099" w:rsidP="0024215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910AC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74099" w:rsidRPr="00D910AC" w:rsidRDefault="00374099" w:rsidP="002421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74099" w:rsidRPr="00D910AC" w:rsidTr="003740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6</w:t>
            </w:r>
            <w:r w:rsidRPr="00D910AC">
              <w:rPr>
                <w:rFonts w:ascii="Arial Narrow" w:hAnsi="Arial Narrow" w:cs="Arial"/>
                <w:sz w:val="22"/>
              </w:rPr>
              <w:t xml:space="preserve">: Etykiety termiczne, </w:t>
            </w:r>
            <w:proofErr w:type="spellStart"/>
            <w:r w:rsidRPr="00D910AC">
              <w:rPr>
                <w:rFonts w:ascii="Arial Narrow" w:hAnsi="Arial Narrow" w:cs="Arial"/>
                <w:sz w:val="22"/>
              </w:rPr>
              <w:t>termotransferowe</w:t>
            </w:r>
            <w:proofErr w:type="spellEnd"/>
            <w:r w:rsidRPr="00D910AC">
              <w:rPr>
                <w:rFonts w:ascii="Arial Narrow" w:hAnsi="Arial Narrow" w:cs="Arial"/>
                <w:sz w:val="22"/>
              </w:rPr>
              <w:t xml:space="preserve"> i taśmy  do drukarek</w:t>
            </w:r>
          </w:p>
          <w:p w:rsidR="00374099" w:rsidRPr="00D910AC" w:rsidRDefault="00374099" w:rsidP="0024215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D910AC">
              <w:rPr>
                <w:rFonts w:ascii="Arial Narrow" w:hAnsi="Arial Narrow" w:cs="Arial"/>
                <w:b/>
                <w:sz w:val="22"/>
              </w:rPr>
              <w:t>PARTNER PIK SP. Z O.O.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 xml:space="preserve">FORDOŃSKA 246 </w:t>
            </w:r>
          </w:p>
          <w:p w:rsidR="00374099" w:rsidRPr="00D910AC" w:rsidRDefault="00374099" w:rsidP="0024215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85-766 BYDGOSZCZ</w:t>
            </w:r>
          </w:p>
          <w:p w:rsidR="00374099" w:rsidRPr="00D910AC" w:rsidRDefault="00374099" w:rsidP="0024215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D910AC">
              <w:rPr>
                <w:rFonts w:ascii="Arial Narrow" w:hAnsi="Arial Narrow" w:cs="Arial"/>
                <w:b/>
                <w:sz w:val="22"/>
              </w:rPr>
              <w:t>2 813.01 zł</w:t>
            </w:r>
            <w:r w:rsidRPr="00D910AC">
              <w:rPr>
                <w:rFonts w:ascii="Arial Narrow" w:hAnsi="Arial Narrow" w:cs="Arial"/>
                <w:sz w:val="22"/>
              </w:rPr>
              <w:t xml:space="preserve"> </w:t>
            </w:r>
            <w:r w:rsidRPr="00D910AC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D910AC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4099" w:rsidRPr="00D910AC" w:rsidRDefault="00374099" w:rsidP="0024215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D910AC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374099" w:rsidRPr="00D910AC" w:rsidRDefault="00374099" w:rsidP="0024215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D910AC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D910A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D910AC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D910AC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910A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910A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D910AC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36EDA" w:rsidRPr="00D910AC" w:rsidRDefault="00B36EDA" w:rsidP="0050744A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D910A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D910AC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Tonery, bębny do drukarek Kyocera,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Truph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Adler, Xerox, Canon,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Printex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al. Marszałka Józefa Piłsudskiego 105b/105b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05-270 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Tonery, bębny do drukarek Kyocera,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Truph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Adler, Xerox, Canon,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Grzybowska 87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Tonery, bębny do drukarek Kyocera,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Truph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Adler, Xerox, Canon,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Przedsiębiorstwo Wielobranżowe MULTIKOM Adam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Papierski</w:t>
            </w:r>
            <w:proofErr w:type="spellEnd"/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Fabryczna 15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85-741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- 59.36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99,36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Tonery, bębny do drukarek Kyocera,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Truph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Adler, Xerox, Canon,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KOMATECH S.C. Tomasz Marszałek, Danuta Marszałek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Wojska Polskiego 8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43-190 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3 - Tonery i bębny do drukarek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Brother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Printex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al. Marszałka Józefa Piłsudskiego 105b/105b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05-270 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3 - Tonery i bębny do drukarek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Brother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Grzybowska 87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3 - Tonery i bębny do drukarek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Brother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Przedsiębiorstwo Wielobranżowe MULTIKOM Adam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Papierski</w:t>
            </w:r>
            <w:proofErr w:type="spellEnd"/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Fabryczna 15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85-741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3 - Tonery i bębny do drukarek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Brother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Pryzmat Spółka z o.o.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sp.k</w:t>
            </w:r>
            <w:proofErr w:type="spellEnd"/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A. Ostrowskiego 15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53-238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3 - Tonery i bębny do drukarek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Brother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KOMATECH S.C. Tomasz Marszałek, Danuta Marszałek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Wojska Polskiego 8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43-190 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4 - Tonery i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bebny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Samsung,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Minolta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, OKI,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Panaonic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Printex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al. Marszałka Józefa Piłsudskiego 105b/105b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05-270 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4 - Tonery i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bebny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Samsung,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Minolta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, OKI,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Panaonic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Grzybowska 87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4 - Tonery i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bebny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Samsung,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Minolta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, OKI,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Panaonic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Przedsiębiorstwo Wielobranżowe MULTIKOM Adam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Papierski</w:t>
            </w:r>
            <w:proofErr w:type="spellEnd"/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Fabryczna 15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85-741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4 - Tonery i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bebny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Samsung,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Minolta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, OKI,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Panaonic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KOMATECH S.C. Tomasz Marszałek, Danuta Marszałek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Wojska Polskiego 8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43-190 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5 - Tonery, tusze, taśmy barwiące do drukarek EPSON,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filamenty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drukarki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Printex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al. Marszałka Józefa Piłsudskiego 105b/105b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05-270 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5 - Tonery, tusze, taśmy barwiące do drukarek EPSON,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filamenty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drukarki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Grzybowska 87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5 - Tonery, tusze, taśmy barwiące do drukarek EPSON,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filamenty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 drukarki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KOMATECH S.C. Tomasz Marszałek, Danuta Marszałek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Wojska Polskiego 8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43-190 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6 - Etykiety termiczne,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termotransferowe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i taśmy 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PARTNER PIK SP. Z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FORDOŃSKA 246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85-766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6 - Etykiety termiczne,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termotransferowe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i taśmy 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TonaTuszu.pl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Sp.z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Grzybowska 87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- 46.83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86,83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6 - Etykiety termiczne,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termotransferowe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i taśmy 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Przedsiębiorstwo Wielobranżowe MULTIKOM Adam </w:t>
            </w: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Papierski</w:t>
            </w:r>
            <w:proofErr w:type="spellEnd"/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Fabryczna 15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85-741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- 34.43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- 25.00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74,43</w:t>
            </w:r>
          </w:p>
        </w:tc>
      </w:tr>
      <w:tr w:rsidR="00374099" w:rsidRPr="00D910AC" w:rsidTr="005074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6 - Etykiety termiczne,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termotransferowe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i taśmy  do drukarek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>Labelland</w:t>
            </w:r>
            <w:proofErr w:type="spellEnd"/>
            <w:r w:rsidRPr="00D910AC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374099" w:rsidRPr="00D910AC" w:rsidRDefault="00374099" w:rsidP="0024215E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Sokołowska 4</w:t>
            </w:r>
          </w:p>
          <w:p w:rsidR="00374099" w:rsidRPr="00D910AC" w:rsidRDefault="00374099" w:rsidP="0024215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01-136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2 - </w:t>
            </w:r>
            <w:proofErr w:type="spellStart"/>
            <w:r w:rsidRPr="00D910AC">
              <w:rPr>
                <w:rFonts w:ascii="Arial Narrow" w:hAnsi="Arial Narrow" w:cs="Arial"/>
                <w:sz w:val="20"/>
                <w:szCs w:val="22"/>
              </w:rPr>
              <w:t>Temin</w:t>
            </w:r>
            <w:proofErr w:type="spellEnd"/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dostawy - 0.00</w:t>
            </w:r>
          </w:p>
          <w:p w:rsidR="00374099" w:rsidRPr="00D910AC" w:rsidRDefault="00374099" w:rsidP="0050744A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>3 - Termin płatności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99" w:rsidRPr="00D910AC" w:rsidRDefault="00374099" w:rsidP="0024215E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910AC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</w:tbl>
    <w:p w:rsidR="00B464D3" w:rsidRPr="00D910AC" w:rsidRDefault="00D910AC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D910AC">
        <w:rPr>
          <w:rFonts w:ascii="Arial Narrow" w:hAnsi="Arial Narrow" w:cs="Arial"/>
          <w:i/>
          <w:sz w:val="22"/>
        </w:rPr>
        <w:t>ZAMAWIAJĄCY</w:t>
      </w:r>
    </w:p>
    <w:bookmarkEnd w:id="0"/>
    <w:p w:rsidR="00D910AC" w:rsidRDefault="00D910AC" w:rsidP="00D91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D6E77" w:rsidRPr="00154212" w:rsidRDefault="005D6E77" w:rsidP="005D6E77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5D6E77" w:rsidRPr="00154212" w:rsidRDefault="005D6E77" w:rsidP="005D6E77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5D6E77" w:rsidRPr="00154212" w:rsidRDefault="005D6E77" w:rsidP="005D6E77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50744A" w:rsidRDefault="005D6E77" w:rsidP="005D6E7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28.03.</w:t>
      </w:r>
      <w:r w:rsidRPr="0076439E">
        <w:rPr>
          <w:rFonts w:ascii="Arial Narrow" w:hAnsi="Arial Narrow"/>
          <w:i/>
          <w:sz w:val="18"/>
        </w:rPr>
        <w:t>2025 r.</w:t>
      </w:r>
    </w:p>
    <w:sectPr w:rsidR="0050744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14B" w:rsidRDefault="000B114B">
      <w:r>
        <w:separator/>
      </w:r>
    </w:p>
  </w:endnote>
  <w:endnote w:type="continuationSeparator" w:id="0">
    <w:p w:rsidR="000B114B" w:rsidRDefault="000B1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14B" w:rsidRDefault="000B114B">
      <w:r>
        <w:separator/>
      </w:r>
    </w:p>
  </w:footnote>
  <w:footnote w:type="continuationSeparator" w:id="0">
    <w:p w:rsidR="000B114B" w:rsidRDefault="000B11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099"/>
    <w:rsid w:val="00022322"/>
    <w:rsid w:val="00042497"/>
    <w:rsid w:val="000B114B"/>
    <w:rsid w:val="000C1E6F"/>
    <w:rsid w:val="000E4E56"/>
    <w:rsid w:val="001A1468"/>
    <w:rsid w:val="001B7815"/>
    <w:rsid w:val="00211A34"/>
    <w:rsid w:val="002B1E4F"/>
    <w:rsid w:val="002B6761"/>
    <w:rsid w:val="003445A0"/>
    <w:rsid w:val="0037409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744A"/>
    <w:rsid w:val="0054734E"/>
    <w:rsid w:val="00596EA3"/>
    <w:rsid w:val="00596FD7"/>
    <w:rsid w:val="005D6E7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1047"/>
    <w:rsid w:val="00952256"/>
    <w:rsid w:val="00967BF4"/>
    <w:rsid w:val="0097748A"/>
    <w:rsid w:val="009E0A2D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10A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104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104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310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10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1047"/>
  </w:style>
  <w:style w:type="paragraph" w:styleId="Tekstpodstawowy">
    <w:name w:val="Body Text"/>
    <w:basedOn w:val="Normalny"/>
    <w:rsid w:val="0093104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10A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910AC"/>
    <w:rPr>
      <w:b/>
      <w:bCs/>
    </w:rPr>
  </w:style>
  <w:style w:type="character" w:styleId="Hipercze">
    <w:name w:val="Hyperlink"/>
    <w:basedOn w:val="Domylnaczcionkaakapitu"/>
    <w:uiPriority w:val="99"/>
    <w:unhideWhenUsed/>
    <w:rsid w:val="00D910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4</Pages>
  <Words>1209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2025-03-28T08:46:00Z</cp:lastPrinted>
  <dcterms:created xsi:type="dcterms:W3CDTF">2025-03-28T05:54:00Z</dcterms:created>
  <dcterms:modified xsi:type="dcterms:W3CDTF">2025-03-28T08:48:00Z</dcterms:modified>
</cp:coreProperties>
</file>