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257B92AD" w:rsidR="00281DC6" w:rsidRPr="0092226D" w:rsidRDefault="0092226D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 xml:space="preserve">MODYFIKACJA z dnia </w:t>
      </w:r>
      <w:r w:rsidR="001A16BC">
        <w:rPr>
          <w:b/>
          <w:color w:val="FF0000"/>
          <w:sz w:val="28"/>
          <w:szCs w:val="20"/>
        </w:rPr>
        <w:t>31</w:t>
      </w:r>
      <w:r>
        <w:rPr>
          <w:b/>
          <w:color w:val="FF0000"/>
          <w:sz w:val="28"/>
          <w:szCs w:val="20"/>
        </w:rPr>
        <w:t>.03.2025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3BCD5C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9C642E">
        <w:rPr>
          <w:b/>
          <w:sz w:val="22"/>
          <w:szCs w:val="22"/>
        </w:rPr>
        <w:t>urządzeń Aesculap i BBraun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6B412956" w14:textId="7D0E9852" w:rsidR="00A3024B" w:rsidRPr="0092226D" w:rsidRDefault="00281DC6" w:rsidP="001337C6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92226D">
        <w:rPr>
          <w:b/>
          <w:sz w:val="22"/>
        </w:rPr>
        <w:t>SKŁADAMY OFERTĘ</w:t>
      </w:r>
      <w:r w:rsidRPr="0092226D">
        <w:rPr>
          <w:sz w:val="22"/>
        </w:rPr>
        <w:t xml:space="preserve"> </w:t>
      </w:r>
      <w:r w:rsidR="00A3024B" w:rsidRPr="0092226D">
        <w:rPr>
          <w:sz w:val="22"/>
        </w:rPr>
        <w:t xml:space="preserve">na wykonanie przeglądów i napraw z wymianą części </w:t>
      </w:r>
      <w:r w:rsidR="00A3024B" w:rsidRPr="0092226D">
        <w:rPr>
          <w:sz w:val="22"/>
          <w:u w:val="single"/>
        </w:rPr>
        <w:t>uwzględniającą dojazd do Zamawiającego</w:t>
      </w:r>
      <w:r w:rsidR="00A3024B" w:rsidRPr="0092226D">
        <w:rPr>
          <w:sz w:val="22"/>
        </w:rPr>
        <w:t xml:space="preserve"> </w:t>
      </w:r>
      <w:r w:rsidR="0092226D" w:rsidRPr="0092226D">
        <w:rPr>
          <w:sz w:val="22"/>
        </w:rPr>
        <w:t xml:space="preserve">lub koszty przesyłki: </w:t>
      </w:r>
    </w:p>
    <w:p w14:paraId="62053A52" w14:textId="77777777" w:rsidR="00A3024B" w:rsidRPr="00A3024B" w:rsidRDefault="00A3024B" w:rsidP="00A3024B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0C4E429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9C642E">
        <w:rPr>
          <w:bCs/>
          <w:sz w:val="22"/>
          <w:u w:val="single"/>
          <w:lang w:val="en-US"/>
        </w:rPr>
        <w:t>Urządzenia Aesculap</w:t>
      </w:r>
      <w:r w:rsidR="00A3024B">
        <w:rPr>
          <w:bCs/>
          <w:sz w:val="22"/>
          <w:u w:val="single"/>
          <w:lang w:val="en-US"/>
        </w:rPr>
        <w:t xml:space="preserve"> Pompy i stacje dokujące</w:t>
      </w:r>
    </w:p>
    <w:bookmarkEnd w:id="4"/>
    <w:p w14:paraId="36C3FEFA" w14:textId="68B1FCA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</w:t>
      </w:r>
      <w:r w:rsidR="00A3024B">
        <w:rPr>
          <w:bCs/>
          <w:sz w:val="22"/>
        </w:rPr>
        <w:t>300</w:t>
      </w:r>
      <w:r w:rsidR="00F67712">
        <w:rPr>
          <w:bCs/>
          <w:sz w:val="22"/>
        </w:rPr>
        <w:t xml:space="preserve"> roboczogodzin </w:t>
      </w:r>
      <w:r w:rsidR="00A3024B">
        <w:rPr>
          <w:bCs/>
          <w:sz w:val="22"/>
        </w:rPr>
        <w:br/>
      </w:r>
      <w:r w:rsidR="00F67712">
        <w:rPr>
          <w:bCs/>
          <w:sz w:val="22"/>
        </w:rPr>
        <w:t xml:space="preserve">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652161CD" w:rsidR="00281DC6" w:rsidRPr="00281DC6" w:rsidRDefault="00A3024B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lastRenderedPageBreak/>
        <w:t xml:space="preserve">K-1; </w:t>
      </w:r>
      <w:r w:rsidR="00281DC6"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30</w:t>
      </w:r>
      <w:r w:rsidR="00F67712" w:rsidRPr="00F67712">
        <w:rPr>
          <w:b/>
          <w:sz w:val="22"/>
        </w:rPr>
        <w:t xml:space="preserve">0 roboczogodzin dla napraw) </w:t>
      </w:r>
      <w:r w:rsidR="00281DC6"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3832427" w14:textId="77777777" w:rsidR="00A3024B" w:rsidRDefault="00A3024B" w:rsidP="00A3024B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bookmarkStart w:id="6" w:name="_Hlk192592936"/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6"/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02507095" w14:textId="4C4F140A" w:rsidR="00A3024B" w:rsidRDefault="00A3024B" w:rsidP="00A3024B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62FBAF10" w14:textId="77777777" w:rsidR="00A3024B" w:rsidRDefault="00A3024B" w:rsidP="00A3024B">
      <w:pPr>
        <w:jc w:val="both"/>
        <w:rPr>
          <w:u w:val="single"/>
        </w:rPr>
      </w:pPr>
      <w:bookmarkStart w:id="7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7"/>
    <w:p w14:paraId="12723D6E" w14:textId="42FE9EC0" w:rsidR="00A3024B" w:rsidRDefault="00D200D8" w:rsidP="00A3024B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A3024B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</w:t>
      </w:r>
      <w:bookmarkStart w:id="8" w:name="_Hlk51753816"/>
      <w:bookmarkStart w:id="9" w:name="_Hlk50105795"/>
      <w:bookmarkEnd w:id="3"/>
      <w:r w:rsidR="00A3024B">
        <w:t xml:space="preserve">(wpisać odpowiednio: </w:t>
      </w:r>
      <w:r w:rsidR="00A3024B">
        <w:br/>
        <w:t xml:space="preserve">≤ 6 miesięcy - </w:t>
      </w:r>
      <w:r w:rsidR="00A3024B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A3024B">
        <w:t xml:space="preserve">, ≥ 7-11 miesięcy - </w:t>
      </w:r>
      <w:r w:rsidR="00A3024B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A3024B">
        <w:t xml:space="preserve">, ≥ 12 miesięcy - </w:t>
      </w:r>
      <w:r w:rsidR="00A3024B">
        <w:rPr>
          <w:u w:val="single"/>
        </w:rPr>
        <w:t>podać</w:t>
      </w:r>
      <w:r w:rsidR="00A3024B" w:rsidRPr="006D020A">
        <w:rPr>
          <w:u w:val="single"/>
        </w:rPr>
        <w:t xml:space="preserve"> dokładnie ILE</w:t>
      </w:r>
      <w:r w:rsidR="00A3024B">
        <w:t>) od daty podpisania protokołu odbioru</w:t>
      </w:r>
    </w:p>
    <w:p w14:paraId="001A10B3" w14:textId="43AB56A3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4446481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F377DA">
        <w:rPr>
          <w:bCs/>
          <w:sz w:val="22"/>
          <w:u w:val="single"/>
        </w:rPr>
        <w:t>Stacja MRI</w:t>
      </w:r>
    </w:p>
    <w:p w14:paraId="6A742D1B" w14:textId="781A3391" w:rsidR="00F377DA" w:rsidRPr="00281DC6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5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F35714" w14:textId="4FC0C523" w:rsidR="00F377DA" w:rsidRPr="00281DC6" w:rsidRDefault="00F377DA" w:rsidP="00F377DA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5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63604DD1" w14:textId="77777777" w:rsidR="00F377DA" w:rsidRPr="00281DC6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0962392" w14:textId="77777777" w:rsidR="00F377DA" w:rsidRPr="00467243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ADF46F2" w14:textId="77777777" w:rsidR="00F377DA" w:rsidRDefault="00F377DA" w:rsidP="00F377DA">
      <w:pPr>
        <w:jc w:val="both"/>
      </w:pPr>
      <w:r>
        <w:t xml:space="preserve">w tym: </w:t>
      </w:r>
    </w:p>
    <w:p w14:paraId="02B18085" w14:textId="77777777" w:rsidR="00F377DA" w:rsidRDefault="00F377DA" w:rsidP="00F377DA">
      <w:pPr>
        <w:numPr>
          <w:ilvl w:val="0"/>
          <w:numId w:val="7"/>
        </w:numPr>
      </w:pPr>
      <w:r>
        <w:t xml:space="preserve">Koszt jednego przeglądu </w:t>
      </w:r>
    </w:p>
    <w:p w14:paraId="6E9C1BAF" w14:textId="77777777" w:rsidR="00F377DA" w:rsidRDefault="00F377DA" w:rsidP="00F377DA">
      <w:pPr>
        <w:ind w:left="1068"/>
      </w:pPr>
      <w:r>
        <w:t>Wartość netto:    ………. ….% VAT: ………..</w:t>
      </w:r>
    </w:p>
    <w:p w14:paraId="75DEF4F5" w14:textId="77777777" w:rsidR="00F377DA" w:rsidRDefault="00F377DA" w:rsidP="00F377DA">
      <w:pPr>
        <w:ind w:left="1068"/>
      </w:pPr>
      <w:r>
        <w:t>Wartość brutto: ………..</w:t>
      </w:r>
    </w:p>
    <w:p w14:paraId="05685537" w14:textId="77777777" w:rsidR="00F377DA" w:rsidRDefault="00F377DA" w:rsidP="00F377DA">
      <w:pPr>
        <w:ind w:left="1068"/>
      </w:pPr>
    </w:p>
    <w:p w14:paraId="0E99DC5A" w14:textId="77777777" w:rsidR="00F377DA" w:rsidRDefault="00F377DA" w:rsidP="00F377DA">
      <w:pPr>
        <w:numPr>
          <w:ilvl w:val="0"/>
          <w:numId w:val="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FA7131B" w14:textId="77777777" w:rsidR="00F377DA" w:rsidRPr="00C922E2" w:rsidRDefault="00F377DA" w:rsidP="00F377DA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794C54F" w14:textId="77777777" w:rsidR="00F377DA" w:rsidRPr="00C922E2" w:rsidRDefault="00F377DA" w:rsidP="00F377DA">
      <w:pPr>
        <w:ind w:left="1134"/>
      </w:pPr>
      <w:r w:rsidRPr="00C922E2">
        <w:t>Wartość brutto: ………..</w:t>
      </w:r>
    </w:p>
    <w:p w14:paraId="71621AA6" w14:textId="77777777" w:rsidR="00F377DA" w:rsidRPr="008D24E8" w:rsidRDefault="00F377DA" w:rsidP="00F377DA">
      <w:pPr>
        <w:ind w:left="708"/>
        <w:rPr>
          <w:b/>
          <w:color w:val="FF0000"/>
        </w:rPr>
      </w:pPr>
    </w:p>
    <w:p w14:paraId="5BA53FEC" w14:textId="77777777" w:rsidR="00F377DA" w:rsidRPr="008D24E8" w:rsidRDefault="00F377DA" w:rsidP="00F377DA">
      <w:pPr>
        <w:rPr>
          <w:color w:val="FF0000"/>
          <w:sz w:val="20"/>
        </w:rPr>
      </w:pPr>
    </w:p>
    <w:p w14:paraId="6D92370B" w14:textId="77777777" w:rsidR="00F377DA" w:rsidRDefault="00F377DA" w:rsidP="00F377DA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D5699EF" w14:textId="77777777" w:rsidR="00F377DA" w:rsidRPr="00CA2EB7" w:rsidRDefault="00F377DA" w:rsidP="00F377DA">
      <w:pPr>
        <w:ind w:hanging="284"/>
        <w:jc w:val="both"/>
      </w:pPr>
      <w:r w:rsidRPr="00CA2EB7">
        <w:lastRenderedPageBreak/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E5C1FE5" w14:textId="77777777" w:rsidR="00F377DA" w:rsidRDefault="00F377DA" w:rsidP="00F377DA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4F406543" w14:textId="77777777" w:rsidR="00F377DA" w:rsidRDefault="00F377DA" w:rsidP="00F377DA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7479A9B5" w14:textId="05399CCE" w:rsidR="00F377DA" w:rsidRDefault="00F377DA" w:rsidP="00F377DA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7A7073F2" w14:textId="77777777" w:rsidR="00F377DA" w:rsidRDefault="00F377DA" w:rsidP="00F377DA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0E54F8C5" w14:textId="77777777" w:rsidR="0086534C" w:rsidRDefault="0086534C" w:rsidP="00D200D8">
      <w:pPr>
        <w:jc w:val="both"/>
        <w:rPr>
          <w:u w:val="single"/>
        </w:rPr>
      </w:pPr>
    </w:p>
    <w:p w14:paraId="7E1C6051" w14:textId="48196743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Stymulatory nerwów</w:t>
      </w:r>
    </w:p>
    <w:p w14:paraId="21A80E6C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5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73DF69D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5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F2AB369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319CD6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E5A817A" w14:textId="77777777" w:rsidR="0086534C" w:rsidRDefault="0086534C" w:rsidP="0086534C">
      <w:pPr>
        <w:jc w:val="both"/>
      </w:pPr>
      <w:r>
        <w:t xml:space="preserve">w tym: </w:t>
      </w:r>
    </w:p>
    <w:p w14:paraId="012606F5" w14:textId="77777777" w:rsidR="0086534C" w:rsidRDefault="0086534C" w:rsidP="0086534C">
      <w:pPr>
        <w:numPr>
          <w:ilvl w:val="0"/>
          <w:numId w:val="9"/>
        </w:numPr>
      </w:pPr>
      <w:r>
        <w:t xml:space="preserve">Koszt jednego przeglądu </w:t>
      </w:r>
    </w:p>
    <w:p w14:paraId="2AE58C1E" w14:textId="77777777" w:rsidR="0086534C" w:rsidRDefault="0086534C" w:rsidP="0086534C">
      <w:pPr>
        <w:ind w:left="1068"/>
      </w:pPr>
      <w:r>
        <w:t>Wartość netto:    ………. ….% VAT: ………..</w:t>
      </w:r>
    </w:p>
    <w:p w14:paraId="433D2DB2" w14:textId="77777777" w:rsidR="0086534C" w:rsidRDefault="0086534C" w:rsidP="0086534C">
      <w:pPr>
        <w:ind w:left="1068"/>
      </w:pPr>
      <w:r>
        <w:t>Wartość brutto: ………..</w:t>
      </w:r>
    </w:p>
    <w:p w14:paraId="1D0EDFFE" w14:textId="77777777" w:rsidR="0086534C" w:rsidRDefault="0086534C" w:rsidP="0086534C">
      <w:pPr>
        <w:ind w:left="1068"/>
      </w:pPr>
    </w:p>
    <w:p w14:paraId="5EB3D8A8" w14:textId="77777777" w:rsidR="0086534C" w:rsidRDefault="0086534C" w:rsidP="0086534C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48B8684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7B4357D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0774FDD1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2E39E2A4" w14:textId="77777777" w:rsidR="0086534C" w:rsidRPr="008D24E8" w:rsidRDefault="0086534C" w:rsidP="0086534C">
      <w:pPr>
        <w:rPr>
          <w:color w:val="FF0000"/>
          <w:sz w:val="20"/>
        </w:rPr>
      </w:pPr>
    </w:p>
    <w:p w14:paraId="7DB86B64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6FCD5EA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CA72BC7" w14:textId="77777777" w:rsidR="0086534C" w:rsidRDefault="0086534C" w:rsidP="0086534C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44474CDB" w14:textId="77777777" w:rsidR="0086534C" w:rsidRDefault="0086534C" w:rsidP="0086534C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7E5C460C" w14:textId="69034038" w:rsidR="0086534C" w:rsidRDefault="0086534C" w:rsidP="0086534C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34F8280E" w14:textId="77777777" w:rsidR="0086534C" w:rsidRDefault="0086534C" w:rsidP="0086534C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4D1AE6A5" w14:textId="77777777" w:rsidR="0086534C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0593C4E" w14:textId="77777777" w:rsidR="0092226D" w:rsidRDefault="0092226D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F3B1789" w14:textId="77777777" w:rsidR="0092226D" w:rsidRDefault="0092226D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E0E3B78" w14:textId="4A6B3E1F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Zestaw laparoskopowy</w:t>
      </w:r>
    </w:p>
    <w:p w14:paraId="430C46E8" w14:textId="2C7451B1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0903BA" w14:textId="5730D8A3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79E0E16A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334A076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4FC9992" w14:textId="77777777" w:rsidR="0086534C" w:rsidRDefault="0086534C" w:rsidP="0086534C">
      <w:pPr>
        <w:jc w:val="both"/>
      </w:pPr>
      <w:r>
        <w:t xml:space="preserve">w tym: </w:t>
      </w:r>
    </w:p>
    <w:p w14:paraId="799C538C" w14:textId="77777777" w:rsidR="0086534C" w:rsidRDefault="0086534C" w:rsidP="0086534C">
      <w:pPr>
        <w:numPr>
          <w:ilvl w:val="0"/>
          <w:numId w:val="11"/>
        </w:numPr>
      </w:pPr>
      <w:r>
        <w:t xml:space="preserve">Koszt jednego przeglądu </w:t>
      </w:r>
    </w:p>
    <w:p w14:paraId="7D3E1612" w14:textId="77777777" w:rsidR="0086534C" w:rsidRDefault="0086534C" w:rsidP="0086534C">
      <w:pPr>
        <w:ind w:left="1068"/>
      </w:pPr>
      <w:r>
        <w:t>Wartość netto:    ………. ….% VAT: ………..</w:t>
      </w:r>
    </w:p>
    <w:p w14:paraId="51E1A640" w14:textId="77777777" w:rsidR="0086534C" w:rsidRDefault="0086534C" w:rsidP="0086534C">
      <w:pPr>
        <w:ind w:left="1068"/>
      </w:pPr>
      <w:r>
        <w:t>Wartość brutto: ………..</w:t>
      </w:r>
    </w:p>
    <w:p w14:paraId="58B3CCE0" w14:textId="77777777" w:rsidR="0086534C" w:rsidRDefault="0086534C" w:rsidP="0086534C">
      <w:pPr>
        <w:ind w:left="1068"/>
      </w:pPr>
    </w:p>
    <w:p w14:paraId="04C78F3C" w14:textId="77777777" w:rsidR="0086534C" w:rsidRDefault="0086534C" w:rsidP="0086534C">
      <w:pPr>
        <w:numPr>
          <w:ilvl w:val="0"/>
          <w:numId w:val="1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6CEACD0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1C8945B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36F05D5F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3E3AD828" w14:textId="77777777" w:rsidR="0086534C" w:rsidRPr="008D24E8" w:rsidRDefault="0086534C" w:rsidP="0086534C">
      <w:pPr>
        <w:rPr>
          <w:color w:val="FF0000"/>
          <w:sz w:val="20"/>
        </w:rPr>
      </w:pPr>
    </w:p>
    <w:p w14:paraId="72835DC8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4B1A709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E61D4F8" w14:textId="77777777" w:rsidR="0086534C" w:rsidRDefault="0086534C" w:rsidP="0086534C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2A33F9A0" w14:textId="77777777" w:rsidR="0086534C" w:rsidRDefault="0086534C" w:rsidP="0086534C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26FC2633" w14:textId="41178859" w:rsidR="0086534C" w:rsidRDefault="0086534C" w:rsidP="0086534C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32523969" w14:textId="77777777" w:rsidR="0086534C" w:rsidRDefault="0086534C" w:rsidP="0086534C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345F10A4" w14:textId="77777777" w:rsidR="0086534C" w:rsidRDefault="0086534C" w:rsidP="0086534C">
      <w:pPr>
        <w:spacing w:before="120" w:after="120"/>
        <w:jc w:val="both"/>
        <w:outlineLvl w:val="1"/>
      </w:pPr>
    </w:p>
    <w:p w14:paraId="36B146EC" w14:textId="4428F935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Dermatom/ Piła do mostka</w:t>
      </w:r>
    </w:p>
    <w:p w14:paraId="49FA8DF9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5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2552D0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5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EE6C8BC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AF9F99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A8A9F79" w14:textId="77777777" w:rsidR="0086534C" w:rsidRDefault="0086534C" w:rsidP="0086534C">
      <w:pPr>
        <w:jc w:val="both"/>
      </w:pPr>
      <w:r>
        <w:t xml:space="preserve">w tym: </w:t>
      </w:r>
    </w:p>
    <w:p w14:paraId="3314DE91" w14:textId="77777777" w:rsidR="0086534C" w:rsidRDefault="0086534C" w:rsidP="0086534C">
      <w:pPr>
        <w:numPr>
          <w:ilvl w:val="0"/>
          <w:numId w:val="13"/>
        </w:numPr>
      </w:pPr>
      <w:r>
        <w:t xml:space="preserve">Koszt jednego przeglądu </w:t>
      </w:r>
    </w:p>
    <w:p w14:paraId="42AB3306" w14:textId="77777777" w:rsidR="0086534C" w:rsidRDefault="0086534C" w:rsidP="0086534C">
      <w:pPr>
        <w:ind w:left="1068"/>
      </w:pPr>
      <w:r>
        <w:t>Wartość netto:    ………. ….% VAT: ………..</w:t>
      </w:r>
    </w:p>
    <w:p w14:paraId="3CD1388F" w14:textId="77777777" w:rsidR="0086534C" w:rsidRDefault="0086534C" w:rsidP="0086534C">
      <w:pPr>
        <w:ind w:left="1068"/>
      </w:pPr>
      <w:r>
        <w:t>Wartość brutto: ………..</w:t>
      </w:r>
    </w:p>
    <w:p w14:paraId="41739573" w14:textId="77777777" w:rsidR="0086534C" w:rsidRDefault="0086534C" w:rsidP="0086534C">
      <w:pPr>
        <w:ind w:left="1068"/>
      </w:pPr>
    </w:p>
    <w:p w14:paraId="0A392BE8" w14:textId="77777777" w:rsidR="0086534C" w:rsidRDefault="0086534C" w:rsidP="0086534C">
      <w:pPr>
        <w:numPr>
          <w:ilvl w:val="0"/>
          <w:numId w:val="1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E560F90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69FEE90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508FEFB1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3CEB29ED" w14:textId="77777777" w:rsidR="0086534C" w:rsidRPr="008D24E8" w:rsidRDefault="0086534C" w:rsidP="0086534C">
      <w:pPr>
        <w:rPr>
          <w:color w:val="FF0000"/>
          <w:sz w:val="20"/>
        </w:rPr>
      </w:pPr>
    </w:p>
    <w:p w14:paraId="24B42DA9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486797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7BAD25E" w14:textId="77777777" w:rsidR="0086534C" w:rsidRDefault="0086534C" w:rsidP="0086534C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252510B4" w14:textId="77777777" w:rsidR="0086534C" w:rsidRDefault="0086534C" w:rsidP="0086534C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19FE97D8" w14:textId="1988811B" w:rsidR="0086534C" w:rsidRDefault="0086534C" w:rsidP="0086534C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713F3C3" w14:textId="77777777" w:rsidR="0086534C" w:rsidRDefault="0086534C" w:rsidP="0086534C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493CA5CB" w14:textId="77777777" w:rsidR="0086534C" w:rsidRDefault="0086534C" w:rsidP="0086534C">
      <w:pPr>
        <w:spacing w:before="120" w:after="120"/>
        <w:jc w:val="both"/>
        <w:outlineLvl w:val="1"/>
      </w:pPr>
    </w:p>
    <w:p w14:paraId="42630574" w14:textId="471FCDBF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Diatermia</w:t>
      </w:r>
    </w:p>
    <w:p w14:paraId="6BD51944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5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93735A5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5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611E32C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744B57F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1F3B0EA" w14:textId="77777777" w:rsidR="0086534C" w:rsidRDefault="0086534C" w:rsidP="0086534C">
      <w:pPr>
        <w:jc w:val="both"/>
      </w:pPr>
      <w:r>
        <w:t xml:space="preserve">w tym: </w:t>
      </w:r>
    </w:p>
    <w:p w14:paraId="1CD6CA84" w14:textId="77777777" w:rsidR="0086534C" w:rsidRDefault="0086534C" w:rsidP="0086534C">
      <w:pPr>
        <w:numPr>
          <w:ilvl w:val="0"/>
          <w:numId w:val="15"/>
        </w:numPr>
      </w:pPr>
      <w:r>
        <w:t xml:space="preserve">Koszt jednego przeglądu </w:t>
      </w:r>
    </w:p>
    <w:p w14:paraId="7723E4B2" w14:textId="77777777" w:rsidR="0086534C" w:rsidRDefault="0086534C" w:rsidP="0086534C">
      <w:pPr>
        <w:ind w:left="1068"/>
      </w:pPr>
      <w:r>
        <w:t>Wartość netto:    ………. ….% VAT: ………..</w:t>
      </w:r>
    </w:p>
    <w:p w14:paraId="37096A17" w14:textId="77777777" w:rsidR="0086534C" w:rsidRDefault="0086534C" w:rsidP="0086534C">
      <w:pPr>
        <w:ind w:left="1068"/>
      </w:pPr>
      <w:r>
        <w:t>Wartość brutto: ………..</w:t>
      </w:r>
    </w:p>
    <w:p w14:paraId="7F37BDB5" w14:textId="77777777" w:rsidR="0086534C" w:rsidRDefault="0086534C" w:rsidP="0086534C">
      <w:pPr>
        <w:ind w:left="1068"/>
      </w:pPr>
    </w:p>
    <w:p w14:paraId="1875C24A" w14:textId="77777777" w:rsidR="0086534C" w:rsidRDefault="0086534C" w:rsidP="0086534C">
      <w:pPr>
        <w:numPr>
          <w:ilvl w:val="0"/>
          <w:numId w:val="1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8AB5C55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10225B5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2A6D8246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462B7206" w14:textId="77777777" w:rsidR="0086534C" w:rsidRPr="008D24E8" w:rsidRDefault="0086534C" w:rsidP="0086534C">
      <w:pPr>
        <w:rPr>
          <w:color w:val="FF0000"/>
          <w:sz w:val="20"/>
        </w:rPr>
      </w:pPr>
    </w:p>
    <w:p w14:paraId="0BC22BAC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31210A5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7155565" w14:textId="77777777" w:rsidR="0086534C" w:rsidRDefault="0086534C" w:rsidP="0086534C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6879DA28" w14:textId="77777777" w:rsidR="0086534C" w:rsidRDefault="0086534C" w:rsidP="0086534C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25B321E6" w14:textId="3A2501A2" w:rsidR="0086534C" w:rsidRDefault="0086534C" w:rsidP="0086534C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6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64284793" w14:textId="77777777" w:rsidR="0086534C" w:rsidRDefault="0086534C" w:rsidP="0086534C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lastRenderedPageBreak/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81A5747" w14:textId="77777777" w:rsidR="00752AFF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35932B11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9E7F0B5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20A3F2D" w14:textId="77777777" w:rsidR="00752AFF" w:rsidRPr="00281DC6" w:rsidRDefault="00752AFF" w:rsidP="00752AF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E2658A5" w14:textId="77777777" w:rsidR="00752AFF" w:rsidRPr="00281DC6" w:rsidRDefault="00752AFF" w:rsidP="00752AF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752AFF" w:rsidRPr="00281DC6" w14:paraId="4A98D9FE" w14:textId="77777777" w:rsidTr="0026444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238DBC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11CF7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C12E5D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1C6699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752AFF" w:rsidRPr="00281DC6" w14:paraId="1CCC5162" w14:textId="77777777" w:rsidTr="0026444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BA04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1600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8E313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5ACB48" w14:textId="77777777" w:rsidR="00752AFF" w:rsidRPr="0062266B" w:rsidRDefault="00752AFF" w:rsidP="00752AF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7356936" w14:textId="77777777" w:rsidR="00752AFF" w:rsidRDefault="00752AFF" w:rsidP="00752AFF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07123794" w14:textId="77777777" w:rsidR="00752AFF" w:rsidRDefault="00752AFF" w:rsidP="00752AFF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60EADF03" w14:textId="77777777" w:rsidR="00752AFF" w:rsidRPr="00A14CA3" w:rsidRDefault="00752AFF" w:rsidP="00752AFF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</w:t>
            </w:r>
            <w:r w:rsidRPr="00281DC6">
              <w:rPr>
                <w:sz w:val="20"/>
                <w:szCs w:val="20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</w:t>
            </w:r>
            <w:r w:rsidRPr="00281DC6">
              <w:rPr>
                <w:sz w:val="20"/>
                <w:szCs w:val="20"/>
              </w:rPr>
              <w:lastRenderedPageBreak/>
              <w:t>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281DC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1CADA5BE" w14:textId="77777777" w:rsidR="00752AFF" w:rsidRPr="00085C92" w:rsidRDefault="00281DC6" w:rsidP="00752AFF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752AFF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CBC2897" w14:textId="77777777" w:rsidR="00752AFF" w:rsidRPr="00281DC6" w:rsidRDefault="00752AFF" w:rsidP="00752AF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96DF608" w14:textId="77777777" w:rsidR="00752AFF" w:rsidRPr="00085C92" w:rsidRDefault="00752AFF" w:rsidP="00752AF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A846E31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5842D1D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C366CF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54BF2A8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DA9009A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57891199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750BF3" w14:textId="77777777" w:rsidR="00752AFF" w:rsidRPr="00085C92" w:rsidRDefault="00752AFF" w:rsidP="00752AF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65583C4C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50E1358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808C162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7A6369" w14:textId="77777777" w:rsidR="00752AFF" w:rsidRDefault="00752AFF" w:rsidP="00752AFF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B448D82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FF59051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5C08B2B" w:rsidR="00D74BC1" w:rsidRDefault="00281DC6">
    <w:pPr>
      <w:pStyle w:val="Nagwek"/>
    </w:pPr>
    <w:r>
      <w:t>Znak sprawy: SZW/DZP/</w:t>
    </w:r>
    <w:r w:rsidR="00A3024B">
      <w:t>15</w:t>
    </w:r>
    <w:r>
      <w:t>/202</w:t>
    </w:r>
    <w:r w:rsidR="00A3024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166F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5D214D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BC5C9A"/>
    <w:multiLevelType w:val="hybridMultilevel"/>
    <w:tmpl w:val="AB2E770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03016FB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17222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221B4A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A42E002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ED5D59"/>
    <w:multiLevelType w:val="hybridMultilevel"/>
    <w:tmpl w:val="32CE691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F0A330B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3897FF9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F82F3A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3"/>
  </w:num>
  <w:num w:numId="2" w16cid:durableId="1906186095">
    <w:abstractNumId w:val="12"/>
  </w:num>
  <w:num w:numId="3" w16cid:durableId="1681618092">
    <w:abstractNumId w:val="6"/>
  </w:num>
  <w:num w:numId="4" w16cid:durableId="484904262">
    <w:abstractNumId w:val="7"/>
  </w:num>
  <w:num w:numId="5" w16cid:durableId="851455046">
    <w:abstractNumId w:val="11"/>
  </w:num>
  <w:num w:numId="6" w16cid:durableId="782267413">
    <w:abstractNumId w:val="4"/>
  </w:num>
  <w:num w:numId="7" w16cid:durableId="294062667">
    <w:abstractNumId w:val="5"/>
  </w:num>
  <w:num w:numId="8" w16cid:durableId="2095129730">
    <w:abstractNumId w:val="14"/>
  </w:num>
  <w:num w:numId="9" w16cid:durableId="1042438159">
    <w:abstractNumId w:val="2"/>
  </w:num>
  <w:num w:numId="10" w16cid:durableId="1642884726">
    <w:abstractNumId w:val="9"/>
  </w:num>
  <w:num w:numId="11" w16cid:durableId="1646203604">
    <w:abstractNumId w:val="8"/>
  </w:num>
  <w:num w:numId="12" w16cid:durableId="962999383">
    <w:abstractNumId w:val="10"/>
  </w:num>
  <w:num w:numId="13" w16cid:durableId="1113937459">
    <w:abstractNumId w:val="0"/>
  </w:num>
  <w:num w:numId="14" w16cid:durableId="843780951">
    <w:abstractNumId w:val="1"/>
  </w:num>
  <w:num w:numId="15" w16cid:durableId="149194695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1A16BC"/>
    <w:rsid w:val="00281DC6"/>
    <w:rsid w:val="002D0B11"/>
    <w:rsid w:val="0030391A"/>
    <w:rsid w:val="003A652F"/>
    <w:rsid w:val="003B13D5"/>
    <w:rsid w:val="00402DD8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47C13"/>
    <w:rsid w:val="00592545"/>
    <w:rsid w:val="005A70C7"/>
    <w:rsid w:val="00613B65"/>
    <w:rsid w:val="00635C6E"/>
    <w:rsid w:val="006929C9"/>
    <w:rsid w:val="006A2CCB"/>
    <w:rsid w:val="00740C0B"/>
    <w:rsid w:val="00752AFF"/>
    <w:rsid w:val="007717C3"/>
    <w:rsid w:val="007D1797"/>
    <w:rsid w:val="0080270C"/>
    <w:rsid w:val="00813379"/>
    <w:rsid w:val="0086534C"/>
    <w:rsid w:val="008D29B6"/>
    <w:rsid w:val="0092226D"/>
    <w:rsid w:val="00925993"/>
    <w:rsid w:val="00942685"/>
    <w:rsid w:val="009C642E"/>
    <w:rsid w:val="009E5297"/>
    <w:rsid w:val="00A3024B"/>
    <w:rsid w:val="00A35DA2"/>
    <w:rsid w:val="00A45690"/>
    <w:rsid w:val="00AC0106"/>
    <w:rsid w:val="00AE55B5"/>
    <w:rsid w:val="00B03F5C"/>
    <w:rsid w:val="00B22D6B"/>
    <w:rsid w:val="00B463E3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377D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7</Pages>
  <Words>1982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12</cp:revision>
  <cp:lastPrinted>2007-10-05T06:59:00Z</cp:lastPrinted>
  <dcterms:created xsi:type="dcterms:W3CDTF">2022-10-05T12:38:00Z</dcterms:created>
  <dcterms:modified xsi:type="dcterms:W3CDTF">2025-03-31T07:02:00Z</dcterms:modified>
</cp:coreProperties>
</file>