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74762" w:rsidRDefault="00D62E6E" w:rsidP="00A74762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A74762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A74762" w:rsidRPr="00A74762">
        <w:rPr>
          <w:rFonts w:ascii="Arial Narrow" w:eastAsia="Times New Roman" w:hAnsi="Arial Narrow" w:cs="Arial"/>
          <w:bCs/>
          <w:szCs w:val="20"/>
          <w:lang w:eastAsia="pl-PL"/>
        </w:rPr>
        <w:t>3</w:t>
      </w:r>
      <w:r w:rsidRPr="00A74762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D62E6E" w:rsidRPr="00A74762" w:rsidTr="00A74762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A7476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74762">
              <w:rPr>
                <w:rFonts w:ascii="Arial Narrow" w:hAnsi="Arial Narrow" w:cs="Arial"/>
                <w:b/>
                <w:szCs w:val="24"/>
              </w:rPr>
              <w:t>Wykonawca</w:t>
            </w:r>
            <w:r w:rsidRPr="00A74762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747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A747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7476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A747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A74762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A747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762" w:rsidTr="00A74762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A7476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74762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747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A747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7476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A747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A74762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A747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854C3" w:rsidRPr="00A74762" w:rsidTr="00A747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854C3" w:rsidRPr="00A74762" w:rsidRDefault="00D854C3" w:rsidP="0014164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D854C3" w:rsidRPr="00A74762" w:rsidRDefault="00D854C3" w:rsidP="0014164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A74762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A74762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D854C3" w:rsidRPr="00A74762" w:rsidRDefault="00D854C3" w:rsidP="0014164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854C3" w:rsidRPr="00A74762" w:rsidRDefault="00D854C3" w:rsidP="0014164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A74762" w:rsidRDefault="00D854C3" w:rsidP="00A74762">
      <w:pPr>
        <w:spacing w:before="36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7476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A74762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A74762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74762" w:rsidTr="00D62E6E">
        <w:tc>
          <w:tcPr>
            <w:tcW w:w="2269" w:type="dxa"/>
            <w:shd w:val="clear" w:color="auto" w:fill="auto"/>
          </w:tcPr>
          <w:p w:rsidR="00D62E6E" w:rsidRPr="00A7476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74762" w:rsidRDefault="00D854C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materiałów z włókniny na okres 24 miesięcy</w:t>
            </w:r>
            <w:r w:rsidR="00D62E6E" w:rsidRPr="00A7476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D854C3" w:rsidRPr="00A74762" w:rsidTr="00141646">
        <w:tc>
          <w:tcPr>
            <w:tcW w:w="2269" w:type="dxa"/>
            <w:shd w:val="clear" w:color="auto" w:fill="auto"/>
          </w:tcPr>
          <w:p w:rsidR="00D854C3" w:rsidRPr="00A74762" w:rsidRDefault="00D854C3" w:rsidP="001416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54C3" w:rsidRPr="00A74762" w:rsidRDefault="00D854C3" w:rsidP="001416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20/2025</w:t>
            </w:r>
          </w:p>
        </w:tc>
      </w:tr>
    </w:tbl>
    <w:p w:rsidR="00BC121E" w:rsidRPr="00A74762" w:rsidRDefault="00D854C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A7476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A74762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A74762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A74762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A74762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A74762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A7476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A74762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A74762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A74762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A74762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A74762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A74762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A74762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A7476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74762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A74762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A74762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A74762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A74762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A74762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A7476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74762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7476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747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7476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7476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A7476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747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747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747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A7476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A74762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A74762" w:rsidRDefault="00BC121E" w:rsidP="00A74762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A74762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747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A74762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A74762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A74762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74762" w:rsidTr="00620E37">
        <w:tc>
          <w:tcPr>
            <w:tcW w:w="2660" w:type="dxa"/>
            <w:shd w:val="clear" w:color="auto" w:fill="auto"/>
          </w:tcPr>
          <w:p w:rsidR="00BC121E" w:rsidRPr="00A747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A7476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7476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A747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A747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747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A747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74762" w:rsidRDefault="00844A96" w:rsidP="00D854C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747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D854C3" w:rsidRPr="00A747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A747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A747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A74762" w:rsidRDefault="00106AC7" w:rsidP="00BC121E">
      <w:pPr>
        <w:rPr>
          <w:rFonts w:ascii="Arial Narrow" w:hAnsi="Arial Narrow"/>
          <w:sz w:val="20"/>
        </w:rPr>
      </w:pPr>
    </w:p>
    <w:sectPr w:rsidR="00106AC7" w:rsidRPr="00A7476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8A3" w:rsidRDefault="00F938A3">
      <w:r>
        <w:separator/>
      </w:r>
    </w:p>
  </w:endnote>
  <w:endnote w:type="continuationSeparator" w:id="1">
    <w:p w:rsidR="00F938A3" w:rsidRDefault="00F938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47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47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4C3" w:rsidRDefault="00D854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8A3" w:rsidRDefault="00F938A3">
      <w:r>
        <w:separator/>
      </w:r>
    </w:p>
  </w:footnote>
  <w:footnote w:type="continuationSeparator" w:id="1">
    <w:p w:rsidR="00F938A3" w:rsidRDefault="00F938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4C3" w:rsidRDefault="00D854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4C3" w:rsidRDefault="00D854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4C3" w:rsidRDefault="00D854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54C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052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74762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854C3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938A3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2025-03-27T10:44:00Z</dcterms:created>
  <dcterms:modified xsi:type="dcterms:W3CDTF">2025-03-27T10:45:00Z</dcterms:modified>
</cp:coreProperties>
</file>