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373C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2373C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373C6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2373C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2373C6" w:rsidTr="002373C6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373C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373C6">
              <w:rPr>
                <w:rFonts w:ascii="Arial Narrow" w:hAnsi="Arial Narrow" w:cs="Arial"/>
                <w:b/>
                <w:szCs w:val="24"/>
              </w:rPr>
              <w:t>Podmiot</w:t>
            </w:r>
            <w:r w:rsidRPr="002373C6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373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2373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373C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373C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373C6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373C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373C6" w:rsidTr="002373C6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373C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373C6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373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2373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373C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373C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373C6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2373C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2373C6" w:rsidTr="00237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373C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2373C6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2373C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2373C6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2373C6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2373C6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373C6" w:rsidRDefault="0071340C" w:rsidP="002373C6">
      <w:pPr>
        <w:widowControl w:val="0"/>
        <w:suppressAutoHyphens/>
        <w:autoSpaceDE w:val="0"/>
        <w:autoSpaceDN w:val="0"/>
        <w:adjustRightInd w:val="0"/>
        <w:spacing w:before="36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373C6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2373C6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373C6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2373C6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2373C6">
        <w:rPr>
          <w:rFonts w:ascii="Arial Narrow" w:hAnsi="Arial Narrow" w:cs="Arial"/>
          <w:szCs w:val="24"/>
        </w:rPr>
        <w:t xml:space="preserve"> ustawy </w:t>
      </w:r>
      <w:r w:rsidR="00EF3368" w:rsidRPr="002373C6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A608CD" w:rsidRPr="002373C6">
        <w:rPr>
          <w:rFonts w:ascii="Arial Narrow" w:hAnsi="Arial Narrow" w:cs="Arial"/>
          <w:szCs w:val="24"/>
        </w:rPr>
        <w:t>(t.j. Dz. U. z 2024 poz. 1320)</w:t>
      </w:r>
      <w:r w:rsidR="00E27ABB" w:rsidRPr="002373C6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373C6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2373C6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2373C6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2373C6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2373C6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373C6" w:rsidTr="00467CA2">
        <w:tc>
          <w:tcPr>
            <w:tcW w:w="2269" w:type="dxa"/>
            <w:shd w:val="clear" w:color="auto" w:fill="auto"/>
          </w:tcPr>
          <w:p w:rsidR="00D520D3" w:rsidRPr="002373C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373C6" w:rsidRDefault="00A608C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materiałów z włókniny na okres 24 miesięcy</w:t>
            </w:r>
            <w:r w:rsidR="00D520D3" w:rsidRPr="002373C6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A608CD" w:rsidRPr="002373C6" w:rsidTr="00141646">
        <w:tc>
          <w:tcPr>
            <w:tcW w:w="2269" w:type="dxa"/>
            <w:shd w:val="clear" w:color="auto" w:fill="auto"/>
          </w:tcPr>
          <w:p w:rsidR="00A608CD" w:rsidRPr="002373C6" w:rsidRDefault="00A608CD" w:rsidP="001416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08CD" w:rsidRPr="002373C6" w:rsidRDefault="00A608CD" w:rsidP="001416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20/2025</w:t>
            </w:r>
          </w:p>
        </w:tc>
      </w:tr>
    </w:tbl>
    <w:p w:rsidR="00DC652A" w:rsidRPr="002373C6" w:rsidRDefault="00A608C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373C6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2373C6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2373C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373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373C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2373C6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2373C6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2373C6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2373C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2373C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373C6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2373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373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373C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2373C6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2373C6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2373C6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2373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2373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2373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373C6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2373C6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2373C6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2373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2373C6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2373C6">
        <w:rPr>
          <w:rFonts w:ascii="Arial Narrow" w:eastAsia="Times New Roman" w:hAnsi="Arial Narrow" w:cs="Arial"/>
          <w:szCs w:val="24"/>
          <w:lang w:eastAsia="pl-PL"/>
        </w:rPr>
        <w:t>dostę</w:t>
      </w:r>
      <w:r w:rsidRPr="002373C6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2373C6">
        <w:rPr>
          <w:rFonts w:ascii="Arial Narrow" w:eastAsia="Times New Roman" w:hAnsi="Arial Narrow" w:cs="Arial"/>
          <w:szCs w:val="24"/>
          <w:lang w:eastAsia="pl-PL"/>
        </w:rPr>
        <w:t>ni</w:t>
      </w:r>
      <w:r w:rsidRPr="002373C6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2373C6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373C6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2373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2373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2373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373C6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373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2373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373C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373C6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2373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373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2373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373C6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2373C6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2373C6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2373C6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2373C6" w:rsidRDefault="00830970" w:rsidP="002373C6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373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373C6" w:rsidTr="00467CA2">
        <w:tc>
          <w:tcPr>
            <w:tcW w:w="2660" w:type="dxa"/>
            <w:shd w:val="clear" w:color="auto" w:fill="auto"/>
          </w:tcPr>
          <w:p w:rsidR="00D520D3" w:rsidRPr="002373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2373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373C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373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2373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373C6" w:rsidRDefault="00D520D3" w:rsidP="00A608C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373C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A608CD" w:rsidRPr="002373C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2373C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2373C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2373C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373C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2373C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FB4" w:rsidRDefault="00404FB4" w:rsidP="00025386">
      <w:pPr>
        <w:spacing w:after="0" w:line="240" w:lineRule="auto"/>
      </w:pPr>
      <w:r>
        <w:separator/>
      </w:r>
    </w:p>
  </w:endnote>
  <w:endnote w:type="continuationSeparator" w:id="1">
    <w:p w:rsidR="00404FB4" w:rsidRDefault="00404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CD" w:rsidRDefault="00A608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73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73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CD" w:rsidRDefault="00A608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FB4" w:rsidRDefault="00404FB4" w:rsidP="00025386">
      <w:pPr>
        <w:spacing w:after="0" w:line="240" w:lineRule="auto"/>
      </w:pPr>
      <w:r>
        <w:separator/>
      </w:r>
    </w:p>
  </w:footnote>
  <w:footnote w:type="continuationSeparator" w:id="1">
    <w:p w:rsidR="00404FB4" w:rsidRDefault="00404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CD" w:rsidRDefault="00A608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CD" w:rsidRDefault="00A608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CD" w:rsidRDefault="00A608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8C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73C6"/>
    <w:rsid w:val="00404FB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608CD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2025-03-27T10:48:00Z</dcterms:created>
  <dcterms:modified xsi:type="dcterms:W3CDTF">2025-03-27T10:48:00Z</dcterms:modified>
</cp:coreProperties>
</file>