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C2C7" w14:textId="2CD9157B" w:rsidR="005103B9" w:rsidRDefault="006676AE" w:rsidP="003130D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130D8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A1D8D5F" w14:textId="77777777" w:rsidR="003130D8" w:rsidRPr="003130D8" w:rsidRDefault="003130D8" w:rsidP="003130D8">
      <w:pPr>
        <w:rPr>
          <w:lang w:eastAsia="pl-PL"/>
        </w:rPr>
      </w:pPr>
    </w:p>
    <w:p w14:paraId="351E10DA" w14:textId="77777777" w:rsidR="00C4103F" w:rsidRPr="0012157F" w:rsidRDefault="007118F0" w:rsidP="003130D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D795CC0" w14:textId="77777777" w:rsidR="006676AE" w:rsidRPr="0012157F" w:rsidRDefault="00FF04C6" w:rsidP="003130D8">
      <w:pPr>
        <w:pStyle w:val="Tekstpodstawowy"/>
        <w:spacing w:after="0"/>
        <w:ind w:left="4111"/>
        <w:rPr>
          <w:rFonts w:ascii="Arial" w:hAnsi="Arial" w:cs="Arial"/>
        </w:rPr>
      </w:pPr>
      <w:r w:rsidRPr="00FF04C6">
        <w:rPr>
          <w:rFonts w:ascii="Arial" w:hAnsi="Arial" w:cs="Arial"/>
        </w:rPr>
        <w:t>SZPITAL WOJEWÓDZKI W POZNANIU</w:t>
      </w:r>
    </w:p>
    <w:p w14:paraId="13E81EA0" w14:textId="77777777" w:rsidR="006676AE" w:rsidRPr="0012157F" w:rsidRDefault="00FF04C6" w:rsidP="003130D8">
      <w:pPr>
        <w:pStyle w:val="Tekstpodstawowy"/>
        <w:spacing w:after="0"/>
        <w:ind w:left="4111"/>
        <w:rPr>
          <w:rFonts w:ascii="Arial" w:hAnsi="Arial" w:cs="Arial"/>
        </w:rPr>
      </w:pPr>
      <w:r w:rsidRPr="00FF04C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FF04C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AEB90AE" w14:textId="77777777" w:rsidR="00F90CD1" w:rsidRDefault="00FF04C6" w:rsidP="003130D8">
      <w:pPr>
        <w:pStyle w:val="Tekstpodstawowy"/>
        <w:spacing w:after="0"/>
        <w:ind w:left="4111"/>
        <w:rPr>
          <w:rFonts w:ascii="Arial" w:hAnsi="Arial" w:cs="Arial"/>
        </w:rPr>
      </w:pPr>
      <w:r w:rsidRPr="00FF04C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FF04C6">
        <w:rPr>
          <w:rFonts w:ascii="Arial" w:hAnsi="Arial" w:cs="Arial"/>
        </w:rPr>
        <w:t>Poznań</w:t>
      </w:r>
    </w:p>
    <w:p w14:paraId="4A1A31A9" w14:textId="77777777" w:rsidR="009169D4" w:rsidRDefault="009169D4" w:rsidP="003130D8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9F0010D" w14:textId="77777777" w:rsidR="00C4103F" w:rsidRPr="002578E4" w:rsidRDefault="002578E4" w:rsidP="003130D8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76535B3" w14:textId="77777777" w:rsidR="002578E4" w:rsidRDefault="002578E4" w:rsidP="003130D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11F862A" w14:textId="77777777" w:rsidTr="0018769E">
        <w:tc>
          <w:tcPr>
            <w:tcW w:w="2800" w:type="dxa"/>
            <w:shd w:val="clear" w:color="auto" w:fill="auto"/>
          </w:tcPr>
          <w:p w14:paraId="40C9F609" w14:textId="77777777" w:rsidR="002578E4" w:rsidRPr="00A2540E" w:rsidRDefault="002578E4" w:rsidP="003130D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F0813A" w14:textId="77777777" w:rsidR="002578E4" w:rsidRPr="00A2540E" w:rsidRDefault="002578E4" w:rsidP="003130D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9A4C44" w14:textId="77777777" w:rsidR="002578E4" w:rsidRPr="00A2540E" w:rsidRDefault="002578E4" w:rsidP="003130D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6C770A" w14:textId="77777777" w:rsidR="002578E4" w:rsidRPr="00A2540E" w:rsidRDefault="002578E4" w:rsidP="003130D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950E5ED" w14:textId="77777777" w:rsidTr="0018769E">
        <w:tc>
          <w:tcPr>
            <w:tcW w:w="2800" w:type="dxa"/>
            <w:shd w:val="clear" w:color="auto" w:fill="auto"/>
          </w:tcPr>
          <w:p w14:paraId="016AB056" w14:textId="77777777" w:rsidR="002578E4" w:rsidRPr="00A2540E" w:rsidRDefault="002578E4" w:rsidP="003130D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4FB73C2" w14:textId="77777777" w:rsidR="002578E4" w:rsidRPr="00A2540E" w:rsidRDefault="002578E4" w:rsidP="003130D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94D33C" w14:textId="77777777" w:rsidR="002578E4" w:rsidRPr="00A2540E" w:rsidRDefault="002578E4" w:rsidP="003130D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78909F" w14:textId="77777777" w:rsidR="002578E4" w:rsidRPr="00A2540E" w:rsidRDefault="002578E4" w:rsidP="003130D8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91777B" w14:textId="77777777" w:rsidR="002578E4" w:rsidRDefault="002578E4" w:rsidP="003130D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7BCAF59" w14:textId="77777777" w:rsidR="003130D8" w:rsidRPr="002578E4" w:rsidRDefault="003130D8" w:rsidP="003130D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F04C6" w:rsidRPr="0012157F" w14:paraId="5EC06EAE" w14:textId="77777777" w:rsidTr="00DA781B">
        <w:tc>
          <w:tcPr>
            <w:tcW w:w="9104" w:type="dxa"/>
            <w:shd w:val="clear" w:color="auto" w:fill="D9D9D9"/>
          </w:tcPr>
          <w:p w14:paraId="0AA1B2D8" w14:textId="77777777" w:rsidR="00FF04C6" w:rsidRPr="0012157F" w:rsidRDefault="00FF04C6" w:rsidP="003130D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856BBCB" w14:textId="77777777" w:rsidR="00FF04C6" w:rsidRPr="0012157F" w:rsidRDefault="00FF04C6" w:rsidP="003130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F04C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F04C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F04C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26F44D9" w14:textId="77777777" w:rsidR="00FF04C6" w:rsidRPr="00612283" w:rsidRDefault="00FF04C6" w:rsidP="003130D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1B0F419" w14:textId="77777777" w:rsidR="00FF04C6" w:rsidRPr="00612283" w:rsidRDefault="00FF04C6" w:rsidP="003130D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C9156EC" w14:textId="77777777" w:rsidR="00FF04C6" w:rsidRPr="0012157F" w:rsidRDefault="00FF04C6" w:rsidP="003130D8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762E5FA" w14:textId="77777777" w:rsidR="00E50194" w:rsidRDefault="001F027E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CD50AC3" w14:textId="77777777" w:rsidTr="0018769E">
        <w:tc>
          <w:tcPr>
            <w:tcW w:w="2269" w:type="dxa"/>
            <w:shd w:val="clear" w:color="auto" w:fill="auto"/>
          </w:tcPr>
          <w:p w14:paraId="481D565A" w14:textId="77777777" w:rsidR="002578E4" w:rsidRPr="00A2540E" w:rsidRDefault="002578E4" w:rsidP="003130D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868CD2" w14:textId="77777777" w:rsidR="002578E4" w:rsidRPr="00A2540E" w:rsidRDefault="00FF04C6" w:rsidP="003130D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04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masek medycznych 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F04C6" w:rsidRPr="00A2540E" w14:paraId="5EE00A8A" w14:textId="77777777" w:rsidTr="00DA781B">
        <w:tc>
          <w:tcPr>
            <w:tcW w:w="2269" w:type="dxa"/>
            <w:shd w:val="clear" w:color="auto" w:fill="auto"/>
          </w:tcPr>
          <w:p w14:paraId="240AB6B4" w14:textId="77777777" w:rsidR="00FF04C6" w:rsidRPr="00A2540E" w:rsidRDefault="00FF04C6" w:rsidP="003130D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0FE564" w14:textId="77777777" w:rsidR="00FF04C6" w:rsidRPr="00A2540E" w:rsidRDefault="00FF04C6" w:rsidP="003130D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04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SZW/DZP/26/2025</w:t>
            </w:r>
          </w:p>
        </w:tc>
      </w:tr>
    </w:tbl>
    <w:p w14:paraId="54012879" w14:textId="77777777" w:rsidR="002578E4" w:rsidRDefault="002578E4" w:rsidP="003130D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B7A89B7" w14:textId="77777777" w:rsidR="00F90CD1" w:rsidRDefault="005434B3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F04C6" w:rsidRPr="00FF04C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2C732E17" w14:textId="77777777" w:rsidR="003130D8" w:rsidRPr="0012157F" w:rsidRDefault="003130D8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5425168" w14:textId="77777777" w:rsidTr="00650D6C">
        <w:tc>
          <w:tcPr>
            <w:tcW w:w="9104" w:type="dxa"/>
            <w:shd w:val="clear" w:color="auto" w:fill="D9D9D9"/>
          </w:tcPr>
          <w:p w14:paraId="37021091" w14:textId="77777777" w:rsidR="00E50194" w:rsidRPr="00650D6C" w:rsidRDefault="00650D6C" w:rsidP="003130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C39EE9B" w14:textId="77777777" w:rsidR="00C113BF" w:rsidRPr="0012157F" w:rsidRDefault="00C113BF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5837266" w14:textId="77777777" w:rsidR="002426FF" w:rsidRPr="00A44833" w:rsidRDefault="002426FF" w:rsidP="003130D8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EC86E78" w14:textId="77777777" w:rsidR="00023477" w:rsidRPr="006B53D6" w:rsidRDefault="00023477" w:rsidP="003130D8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A42F35F" w14:textId="77777777" w:rsidR="00023477" w:rsidRPr="00992BD8" w:rsidRDefault="00992BD8" w:rsidP="003130D8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57F4E11" w14:textId="77777777" w:rsidR="00992BD8" w:rsidRPr="00992BD8" w:rsidRDefault="00992BD8" w:rsidP="003130D8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FE2B1C0" w14:textId="77777777" w:rsidR="00023477" w:rsidRDefault="00C113BF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6C9E8D8" w14:textId="77777777" w:rsidR="007A2BCB" w:rsidRDefault="00992BD8" w:rsidP="003130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AF674FE" w14:textId="77777777" w:rsidR="0011306C" w:rsidRDefault="007A2BCB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1C98EABE" w14:textId="77777777" w:rsidR="003130D8" w:rsidRDefault="003130D8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8822869" w14:textId="77777777" w:rsidTr="00CD4DD1">
        <w:tc>
          <w:tcPr>
            <w:tcW w:w="9104" w:type="dxa"/>
            <w:shd w:val="clear" w:color="auto" w:fill="D9D9D9"/>
          </w:tcPr>
          <w:p w14:paraId="6BF31BE6" w14:textId="77777777" w:rsidR="0011306C" w:rsidRPr="00650D6C" w:rsidRDefault="0011306C" w:rsidP="003130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45526AC" w14:textId="77777777" w:rsidR="00D2702A" w:rsidRPr="0012157F" w:rsidRDefault="004F23F7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08C090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98F38" w14:textId="77777777" w:rsidR="00D2702A" w:rsidRPr="0012157F" w:rsidRDefault="00D2702A" w:rsidP="003130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81F0D" w14:textId="77777777" w:rsidR="00D2702A" w:rsidRPr="0012157F" w:rsidRDefault="00D2702A" w:rsidP="003130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F04C6" w:rsidRPr="0012157F" w14:paraId="3646C23C" w14:textId="77777777" w:rsidTr="00DA78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3C43D" w14:textId="77777777" w:rsidR="00FF04C6" w:rsidRPr="0012157F" w:rsidRDefault="00FF04C6" w:rsidP="003130D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04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C1872" w14:textId="77777777" w:rsidR="00FF04C6" w:rsidRPr="0012157F" w:rsidRDefault="00FF04C6" w:rsidP="003130D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04C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9D2C7C6" w14:textId="77777777" w:rsidR="00FF04C6" w:rsidRPr="0012157F" w:rsidRDefault="00FF04C6" w:rsidP="003130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04C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FF04C6" w:rsidRPr="0012157F" w14:paraId="5B60CCF1" w14:textId="77777777" w:rsidTr="00DA78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64054" w14:textId="77777777" w:rsidR="00FF04C6" w:rsidRPr="0012157F" w:rsidRDefault="00FF04C6" w:rsidP="003130D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04C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EA9C3" w14:textId="77777777" w:rsidR="00FF04C6" w:rsidRPr="0012157F" w:rsidRDefault="00FF04C6" w:rsidP="003130D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04C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733701D" w14:textId="77777777" w:rsidR="00FF04C6" w:rsidRPr="0012157F" w:rsidRDefault="00FF04C6" w:rsidP="003130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04C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FF04C6" w:rsidRPr="0012157F" w14:paraId="49D1238A" w14:textId="77777777" w:rsidTr="00DA78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33389" w14:textId="77777777" w:rsidR="00FF04C6" w:rsidRPr="0012157F" w:rsidRDefault="00FF04C6" w:rsidP="003130D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04C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CDD85" w14:textId="77777777" w:rsidR="00FF04C6" w:rsidRPr="0012157F" w:rsidRDefault="00FF04C6" w:rsidP="003130D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04C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5CB0D7C" w14:textId="77777777" w:rsidR="00FF04C6" w:rsidRPr="0012157F" w:rsidRDefault="00FF04C6" w:rsidP="003130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04C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FF04C6" w:rsidRPr="0012157F" w14:paraId="40944891" w14:textId="77777777" w:rsidTr="00DA78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D48A2" w14:textId="77777777" w:rsidR="00FF04C6" w:rsidRPr="0012157F" w:rsidRDefault="00FF04C6" w:rsidP="003130D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04C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87772" w14:textId="77777777" w:rsidR="00FF04C6" w:rsidRPr="0012157F" w:rsidRDefault="00FF04C6" w:rsidP="003130D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04C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33B2F58" w14:textId="77777777" w:rsidR="00FF04C6" w:rsidRPr="0012157F" w:rsidRDefault="00FF04C6" w:rsidP="003130D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04C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13B0B76C" w14:textId="77777777" w:rsidR="00E21BB4" w:rsidRPr="0012157F" w:rsidRDefault="00257E73" w:rsidP="003130D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D796E6A" w14:textId="77777777" w:rsidR="00E21BB4" w:rsidRPr="00E21BB4" w:rsidRDefault="00E21BB4" w:rsidP="003130D8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68DE3F3" w14:textId="77777777" w:rsidR="00C62F57" w:rsidRDefault="00C62F57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C6EBC76" w14:textId="77777777" w:rsidR="00C62F57" w:rsidRDefault="00C62F57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F40FD3E" w14:textId="77777777" w:rsidR="00721D87" w:rsidRDefault="00E21BB4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B400F76" w14:textId="77777777" w:rsidR="00721D87" w:rsidRDefault="00E21BB4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39DF6D7" w14:textId="77777777" w:rsidR="00721D87" w:rsidRPr="00721D87" w:rsidRDefault="00721D87" w:rsidP="003130D8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E1348D4" w14:textId="77777777" w:rsidR="00721D87" w:rsidRDefault="00E21BB4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4DDEC18" w14:textId="77777777" w:rsidR="00E21BB4" w:rsidRPr="00E21BB4" w:rsidRDefault="00E21BB4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0B730F5" w14:textId="77777777" w:rsidR="00E21BB4" w:rsidRPr="00721D87" w:rsidRDefault="00E21BB4" w:rsidP="003130D8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EDDF17B" w14:textId="77777777" w:rsidR="00C62F57" w:rsidRDefault="00257E73" w:rsidP="003130D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387E2E2" w14:textId="77777777" w:rsidTr="00CD4DD1">
        <w:tc>
          <w:tcPr>
            <w:tcW w:w="9104" w:type="dxa"/>
            <w:shd w:val="clear" w:color="auto" w:fill="D9D9D9"/>
          </w:tcPr>
          <w:p w14:paraId="0385EAA8" w14:textId="77777777" w:rsidR="00BE6F04" w:rsidRPr="00650D6C" w:rsidRDefault="00E426EB" w:rsidP="003130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F17C640" w14:textId="77777777" w:rsidR="00FE4E2B" w:rsidRDefault="00E426EB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8B02529" w14:textId="77777777" w:rsidR="003130D8" w:rsidRDefault="003130D8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36E0F3" w14:textId="77777777" w:rsidR="003130D8" w:rsidRDefault="003130D8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9C0F0C" w14:textId="77777777" w:rsidR="003130D8" w:rsidRDefault="003130D8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DC7FC4" w14:textId="77777777" w:rsidR="003130D8" w:rsidRDefault="003130D8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62C15C" w14:textId="77777777" w:rsidR="003130D8" w:rsidRDefault="003130D8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8D2F18" w14:textId="77777777" w:rsidR="003130D8" w:rsidRPr="00E426EB" w:rsidRDefault="003130D8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A6DC928" w14:textId="77777777" w:rsidTr="00847232">
        <w:tc>
          <w:tcPr>
            <w:tcW w:w="9104" w:type="dxa"/>
            <w:shd w:val="clear" w:color="auto" w:fill="D9D9D9"/>
          </w:tcPr>
          <w:p w14:paraId="5E1D7065" w14:textId="77777777" w:rsidR="00E426EB" w:rsidRPr="00650D6C" w:rsidRDefault="00E426EB" w:rsidP="003130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50CABDAD" w14:textId="77777777" w:rsidR="00E426EB" w:rsidRPr="0012157F" w:rsidRDefault="00E426EB" w:rsidP="003130D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DB6DE4" w14:textId="77777777" w:rsidR="00E426EB" w:rsidRPr="00E426EB" w:rsidRDefault="00E426EB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91387B6" w14:textId="77777777" w:rsidR="00E426EB" w:rsidRPr="00E426EB" w:rsidRDefault="00E426EB" w:rsidP="003130D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D4A40AF" w14:textId="77777777" w:rsidR="00E426EB" w:rsidRPr="00FF0EBB" w:rsidRDefault="00E426EB" w:rsidP="003130D8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4A0652D" w14:textId="77777777" w:rsidR="00E426EB" w:rsidRPr="00E426EB" w:rsidRDefault="00E426EB" w:rsidP="003130D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561C88" w14:textId="77777777" w:rsidR="00E426EB" w:rsidRPr="00FF0EBB" w:rsidRDefault="00E426EB" w:rsidP="003130D8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A915530" w14:textId="77777777" w:rsidR="00E426EB" w:rsidRDefault="00E426EB" w:rsidP="003130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7DECB9" w14:textId="77777777" w:rsidR="0012157F" w:rsidRPr="0012157F" w:rsidRDefault="0012157F" w:rsidP="003130D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EF70B1" w14:textId="77777777" w:rsidR="00524951" w:rsidRDefault="00FE4E2B" w:rsidP="003130D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5C2F6F8" w14:textId="77777777" w:rsidR="00524951" w:rsidRDefault="00524951" w:rsidP="003130D8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3893235" w14:textId="77777777" w:rsidR="00FE4E2B" w:rsidRPr="0012157F" w:rsidRDefault="00524951" w:rsidP="003130D8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157D1E0" w14:textId="77777777" w:rsidR="00484F88" w:rsidRPr="0012157F" w:rsidRDefault="006D536F" w:rsidP="003130D8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90539" w14:textId="77777777" w:rsidR="0062265D" w:rsidRDefault="0062265D" w:rsidP="0038231F">
      <w:pPr>
        <w:spacing w:after="0" w:line="240" w:lineRule="auto"/>
      </w:pPr>
      <w:r>
        <w:separator/>
      </w:r>
    </w:p>
  </w:endnote>
  <w:endnote w:type="continuationSeparator" w:id="0">
    <w:p w14:paraId="6FCD6CD3" w14:textId="77777777" w:rsidR="0062265D" w:rsidRDefault="006226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C25DF" w14:textId="77777777" w:rsidR="00FF04C6" w:rsidRDefault="00FF04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70F2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DCAEB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EFAF" w14:textId="77777777" w:rsidR="00FF04C6" w:rsidRDefault="00FF04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C771C" w14:textId="77777777" w:rsidR="0062265D" w:rsidRDefault="0062265D" w:rsidP="0038231F">
      <w:pPr>
        <w:spacing w:after="0" w:line="240" w:lineRule="auto"/>
      </w:pPr>
      <w:r>
        <w:separator/>
      </w:r>
    </w:p>
  </w:footnote>
  <w:footnote w:type="continuationSeparator" w:id="0">
    <w:p w14:paraId="08F3DAE3" w14:textId="77777777" w:rsidR="0062265D" w:rsidRDefault="0062265D" w:rsidP="0038231F">
      <w:pPr>
        <w:spacing w:after="0" w:line="240" w:lineRule="auto"/>
      </w:pPr>
      <w:r>
        <w:continuationSeparator/>
      </w:r>
    </w:p>
  </w:footnote>
  <w:footnote w:id="1">
    <w:p w14:paraId="0CD31EF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A56A1A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851E1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DF898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5D658" w14:textId="77777777" w:rsidR="00FF04C6" w:rsidRDefault="00FF04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58226" w14:textId="77777777" w:rsidR="00FF04C6" w:rsidRDefault="00FF04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7F416" w14:textId="77777777" w:rsidR="00FF04C6" w:rsidRDefault="00FF04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624261">
    <w:abstractNumId w:val="11"/>
  </w:num>
  <w:num w:numId="2" w16cid:durableId="1624768978">
    <w:abstractNumId w:val="0"/>
  </w:num>
  <w:num w:numId="3" w16cid:durableId="2131624346">
    <w:abstractNumId w:val="10"/>
  </w:num>
  <w:num w:numId="4" w16cid:durableId="685793007">
    <w:abstractNumId w:val="13"/>
  </w:num>
  <w:num w:numId="5" w16cid:durableId="1372612699">
    <w:abstractNumId w:val="12"/>
  </w:num>
  <w:num w:numId="6" w16cid:durableId="1042825042">
    <w:abstractNumId w:val="9"/>
  </w:num>
  <w:num w:numId="7" w16cid:durableId="1754858132">
    <w:abstractNumId w:val="1"/>
  </w:num>
  <w:num w:numId="8" w16cid:durableId="156071990">
    <w:abstractNumId w:val="6"/>
  </w:num>
  <w:num w:numId="9" w16cid:durableId="117069041">
    <w:abstractNumId w:val="4"/>
  </w:num>
  <w:num w:numId="10" w16cid:durableId="1524660865">
    <w:abstractNumId w:val="7"/>
  </w:num>
  <w:num w:numId="11" w16cid:durableId="1756322933">
    <w:abstractNumId w:val="5"/>
  </w:num>
  <w:num w:numId="12" w16cid:durableId="976840173">
    <w:abstractNumId w:val="8"/>
  </w:num>
  <w:num w:numId="13" w16cid:durableId="2061400745">
    <w:abstractNumId w:val="3"/>
  </w:num>
  <w:num w:numId="14" w16cid:durableId="1866560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65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0D8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265D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4C6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015CD"/>
  <w15:docId w15:val="{55C257B2-FF83-41E9-BC03-ADD659F95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723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2025-04-02T10:18:00Z</dcterms:created>
  <dcterms:modified xsi:type="dcterms:W3CDTF">2025-04-02T10:18:00Z</dcterms:modified>
</cp:coreProperties>
</file>