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EAB59" w14:textId="2FB1F110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B156AA">
        <w:rPr>
          <w:rFonts w:ascii="Arial Narrow" w:hAnsi="Arial Narrow"/>
          <w:sz w:val="22"/>
          <w:szCs w:val="22"/>
        </w:rPr>
        <w:t>02.04</w:t>
      </w:r>
      <w:r w:rsidR="001F479F">
        <w:rPr>
          <w:rFonts w:ascii="Arial Narrow" w:hAnsi="Arial Narrow"/>
          <w:sz w:val="22"/>
          <w:szCs w:val="22"/>
        </w:rPr>
        <w:t>.202</w:t>
      </w:r>
      <w:r w:rsidR="00B156AA">
        <w:rPr>
          <w:rFonts w:ascii="Arial Narrow" w:hAnsi="Arial Narrow"/>
          <w:sz w:val="22"/>
          <w:szCs w:val="22"/>
        </w:rPr>
        <w:t>5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14:paraId="7D9060C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26DD9E6B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1F13268C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3CBA7AC3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590463A1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86EFAB2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7160BBBC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74944505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84D50C" w14:textId="67090BA3" w:rsidR="00B27065" w:rsidRPr="00B27065" w:rsidRDefault="00C240F0" w:rsidP="00B27065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EE77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bookmarkStart w:id="1" w:name="_Hlk193275456"/>
            <w:r w:rsidR="00B2706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B27065"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Dostawę materiałów eksploatacyjnych do mikroskopii TEM produkcji Ted </w:t>
            </w:r>
            <w:proofErr w:type="spellStart"/>
            <w:r w:rsidR="00B27065"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>Pella</w:t>
            </w:r>
            <w:proofErr w:type="spellEnd"/>
            <w:r w:rsidR="00B27065"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Inc. </w:t>
            </w:r>
          </w:p>
          <w:p w14:paraId="78EE307B" w14:textId="10F31086" w:rsidR="00B27065" w:rsidRPr="00B27065" w:rsidRDefault="00B27065" w:rsidP="00B27065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dla Centrum </w:t>
            </w:r>
            <w:proofErr w:type="spellStart"/>
            <w:r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>NanoBioMedycznego</w:t>
            </w:r>
            <w:proofErr w:type="spellEnd"/>
            <w:r w:rsidRPr="00B2706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UAM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, nr sprawy ZP3/4440/25</w:t>
            </w:r>
          </w:p>
          <w:bookmarkEnd w:id="1"/>
          <w:p w14:paraId="7728C028" w14:textId="64C6DA17" w:rsidR="00C240F0" w:rsidRPr="00C84CAA" w:rsidRDefault="00C240F0" w:rsidP="00EE771E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70F093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06E16ECE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79B94C5D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34F2B663" w14:textId="77777777" w:rsidR="00EE771E" w:rsidRDefault="00B27065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UNIMARKET Aldona Lewandowska</w:t>
            </w:r>
          </w:p>
          <w:p w14:paraId="5AFEBD84" w14:textId="3DA5C96F" w:rsidR="00B27065" w:rsidRPr="00EE771E" w:rsidRDefault="00B27065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Rubież 46, 61-612 Poznań</w:t>
            </w:r>
          </w:p>
        </w:tc>
      </w:tr>
    </w:tbl>
    <w:p w14:paraId="54B37CB3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04C3D50B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7D0BDB1" w14:textId="688C6C0B"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B27065">
        <w:rPr>
          <w:rFonts w:ascii="Arial Narrow" w:hAnsi="Arial Narrow"/>
          <w:b/>
          <w:bCs/>
          <w:sz w:val="22"/>
          <w:szCs w:val="22"/>
        </w:rPr>
        <w:t>61.734</w:t>
      </w:r>
      <w:r w:rsidR="00EE771E">
        <w:rPr>
          <w:rFonts w:ascii="Arial Narrow" w:hAnsi="Arial Narrow"/>
          <w:b/>
          <w:bCs/>
          <w:sz w:val="22"/>
          <w:szCs w:val="22"/>
        </w:rPr>
        <w:t>,</w:t>
      </w:r>
      <w:r w:rsidR="00B27065">
        <w:rPr>
          <w:rFonts w:ascii="Arial Narrow" w:hAnsi="Arial Narrow"/>
          <w:b/>
          <w:bCs/>
          <w:sz w:val="22"/>
          <w:szCs w:val="22"/>
        </w:rPr>
        <w:t>93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73E98" w14:textId="77777777" w:rsidR="00EE002C" w:rsidRDefault="00EE002C">
      <w:r>
        <w:separator/>
      </w:r>
    </w:p>
  </w:endnote>
  <w:endnote w:type="continuationSeparator" w:id="0">
    <w:p w14:paraId="6EF29332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9D4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A2F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6AA4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3248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86C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D142C" w14:textId="77777777" w:rsidR="00EE002C" w:rsidRDefault="00EE002C">
      <w:r>
        <w:separator/>
      </w:r>
    </w:p>
  </w:footnote>
  <w:footnote w:type="continuationSeparator" w:id="0">
    <w:p w14:paraId="5D67676C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D55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5DE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36494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9814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5E5F95"/>
    <w:rsid w:val="00607F9B"/>
    <w:rsid w:val="00644DCB"/>
    <w:rsid w:val="00657C1E"/>
    <w:rsid w:val="006E3089"/>
    <w:rsid w:val="00712C39"/>
    <w:rsid w:val="007419CB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156AA"/>
    <w:rsid w:val="00B27065"/>
    <w:rsid w:val="00B32D12"/>
    <w:rsid w:val="00B464D3"/>
    <w:rsid w:val="00B7114E"/>
    <w:rsid w:val="00B8185B"/>
    <w:rsid w:val="00B97912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E866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1</Pages>
  <Words>99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16</cp:revision>
  <cp:lastPrinted>2022-06-23T10:43:00Z</cp:lastPrinted>
  <dcterms:created xsi:type="dcterms:W3CDTF">2021-03-26T07:38:00Z</dcterms:created>
  <dcterms:modified xsi:type="dcterms:W3CDTF">2025-04-02T12:05:00Z</dcterms:modified>
</cp:coreProperties>
</file>