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167C19CB" w:rsidR="00281DC6" w:rsidRPr="00D57192" w:rsidRDefault="00281DC6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131654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3602E1">
        <w:rPr>
          <w:b/>
          <w:sz w:val="22"/>
          <w:szCs w:val="22"/>
        </w:rPr>
        <w:t>stanowisk do znieczulania Filia nr 1 i Filia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8B1CA60" w14:textId="5EF37D0F" w:rsidR="00A15748" w:rsidRPr="00DB72B8" w:rsidRDefault="00A15748" w:rsidP="00A15748">
      <w:pPr>
        <w:spacing w:after="120" w:line="276" w:lineRule="auto"/>
        <w:contextualSpacing/>
        <w:jc w:val="both"/>
        <w:rPr>
          <w:bCs/>
          <w:u w:val="single"/>
          <w:lang w:val="en-US"/>
        </w:rPr>
      </w:pPr>
      <w:bookmarkStart w:id="2" w:name="_Hlk64876004"/>
      <w:bookmarkStart w:id="3" w:name="_Hlk115774927"/>
      <w:proofErr w:type="spellStart"/>
      <w:r w:rsidRPr="00DB72B8">
        <w:rPr>
          <w:bCs/>
          <w:u w:val="single"/>
          <w:lang w:val="en-US"/>
        </w:rPr>
        <w:lastRenderedPageBreak/>
        <w:t>Zadanie</w:t>
      </w:r>
      <w:proofErr w:type="spellEnd"/>
      <w:r w:rsidRPr="00DB72B8">
        <w:rPr>
          <w:bCs/>
          <w:u w:val="single"/>
          <w:lang w:val="en-US"/>
        </w:rPr>
        <w:t xml:space="preserve"> nr 1: </w:t>
      </w:r>
      <w:bookmarkStart w:id="4" w:name="_Hlk67910880"/>
      <w:proofErr w:type="spellStart"/>
      <w:r w:rsidRPr="00DB72B8">
        <w:rPr>
          <w:bCs/>
          <w:u w:val="single"/>
          <w:lang w:val="en-US"/>
        </w:rPr>
        <w:t>Przeglądy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="002D421D" w:rsidRPr="00DB72B8">
        <w:rPr>
          <w:bCs/>
          <w:u w:val="single"/>
          <w:lang w:val="en-US"/>
        </w:rPr>
        <w:t>i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napraw</w:t>
      </w:r>
      <w:r w:rsidR="00127E40">
        <w:rPr>
          <w:bCs/>
          <w:u w:val="single"/>
          <w:lang w:val="en-US"/>
        </w:rPr>
        <w:t>y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stanowisk</w:t>
      </w:r>
      <w:proofErr w:type="spellEnd"/>
      <w:r w:rsidRPr="00DB72B8">
        <w:rPr>
          <w:bCs/>
          <w:u w:val="single"/>
          <w:lang w:val="en-US"/>
        </w:rPr>
        <w:t xml:space="preserve"> do </w:t>
      </w:r>
      <w:proofErr w:type="spellStart"/>
      <w:r w:rsidRPr="00DB72B8">
        <w:rPr>
          <w:bCs/>
          <w:u w:val="single"/>
          <w:lang w:val="en-US"/>
        </w:rPr>
        <w:t>znieczulenia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firmy</w:t>
      </w:r>
      <w:proofErr w:type="spellEnd"/>
      <w:r w:rsidRPr="00DB72B8">
        <w:rPr>
          <w:bCs/>
          <w:u w:val="single"/>
          <w:lang w:val="en-US"/>
        </w:rPr>
        <w:t xml:space="preserve"> GE. Filia nr 1</w:t>
      </w:r>
    </w:p>
    <w:bookmarkEnd w:id="4"/>
    <w:p w14:paraId="36C3FEFA" w14:textId="3418EDF0" w:rsidR="00281DC6" w:rsidRPr="00DB72B8" w:rsidRDefault="00281DC6" w:rsidP="00D200D8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Wartość netto za wykonanie całości przedmiotu zamówienia wynosi: ……</w:t>
      </w:r>
      <w:r w:rsidR="00A45690" w:rsidRPr="00DB72B8">
        <w:rPr>
          <w:bCs/>
        </w:rPr>
        <w:t>…..</w:t>
      </w:r>
      <w:r w:rsidRPr="00DB72B8">
        <w:rPr>
          <w:bCs/>
        </w:rPr>
        <w:t>…………… zł</w:t>
      </w:r>
    </w:p>
    <w:p w14:paraId="18198654" w14:textId="767CC2FD" w:rsidR="00281DC6" w:rsidRPr="00DB72B8" w:rsidRDefault="009F702E" w:rsidP="00D200D8">
      <w:pPr>
        <w:spacing w:after="120" w:line="276" w:lineRule="auto"/>
        <w:contextualSpacing/>
        <w:jc w:val="both"/>
        <w:rPr>
          <w:b/>
        </w:rPr>
      </w:pPr>
      <w:bookmarkStart w:id="5" w:name="_Hlk194492392"/>
      <w:r w:rsidRPr="00DB72B8">
        <w:rPr>
          <w:b/>
        </w:rPr>
        <w:t>(K-1)</w:t>
      </w:r>
      <w:r w:rsidR="00DB72B8">
        <w:rPr>
          <w:b/>
        </w:rPr>
        <w:t xml:space="preserve"> </w:t>
      </w:r>
      <w:r w:rsidR="00281DC6" w:rsidRPr="00DB72B8">
        <w:rPr>
          <w:b/>
        </w:rPr>
        <w:t>Wartość</w:t>
      </w:r>
      <w:r w:rsidR="00DB72B8">
        <w:rPr>
          <w:b/>
        </w:rPr>
        <w:t xml:space="preserve"> </w:t>
      </w:r>
      <w:r w:rsidR="00281DC6" w:rsidRPr="00DB72B8">
        <w:rPr>
          <w:b/>
        </w:rPr>
        <w:t>brutto</w:t>
      </w:r>
      <w:r w:rsidR="00DB72B8">
        <w:rPr>
          <w:b/>
        </w:rPr>
        <w:t xml:space="preserve"> </w:t>
      </w:r>
      <w:r w:rsidR="00281DC6" w:rsidRPr="00DB72B8">
        <w:rPr>
          <w:b/>
        </w:rPr>
        <w:t>za</w:t>
      </w:r>
      <w:r w:rsidR="00DB72B8">
        <w:rPr>
          <w:b/>
        </w:rPr>
        <w:t xml:space="preserve"> </w:t>
      </w:r>
      <w:r w:rsidR="00281DC6" w:rsidRPr="00DB72B8">
        <w:rPr>
          <w:b/>
        </w:rPr>
        <w:t>wykonanie</w:t>
      </w:r>
      <w:r w:rsidR="00DB72B8">
        <w:rPr>
          <w:b/>
        </w:rPr>
        <w:t xml:space="preserve"> </w:t>
      </w:r>
      <w:r w:rsidR="00281DC6" w:rsidRPr="00DB72B8">
        <w:rPr>
          <w:b/>
        </w:rPr>
        <w:t>całości</w:t>
      </w:r>
      <w:r w:rsidR="00DB72B8">
        <w:rPr>
          <w:b/>
        </w:rPr>
        <w:t xml:space="preserve"> </w:t>
      </w:r>
      <w:r w:rsidR="00281DC6" w:rsidRPr="00DB72B8">
        <w:rPr>
          <w:b/>
        </w:rPr>
        <w:t>przedmiotu</w:t>
      </w:r>
      <w:r w:rsidR="00DB72B8">
        <w:rPr>
          <w:b/>
        </w:rPr>
        <w:t xml:space="preserve"> </w:t>
      </w:r>
      <w:r w:rsidR="00281DC6" w:rsidRPr="00DB72B8">
        <w:rPr>
          <w:b/>
        </w:rPr>
        <w:t>zamówienia</w:t>
      </w:r>
      <w:r w:rsidR="00DB72B8">
        <w:rPr>
          <w:b/>
        </w:rPr>
        <w:t xml:space="preserve"> </w:t>
      </w:r>
      <w:r w:rsidR="00281DC6" w:rsidRPr="00DB72B8">
        <w:rPr>
          <w:b/>
        </w:rPr>
        <w:t>wynosi:</w:t>
      </w:r>
      <w:r w:rsidR="00DB72B8">
        <w:rPr>
          <w:b/>
        </w:rPr>
        <w:t xml:space="preserve"> ..</w:t>
      </w:r>
      <w:r w:rsidR="00281DC6" w:rsidRPr="00DB72B8">
        <w:rPr>
          <w:b/>
        </w:rPr>
        <w:t>……….. zł</w:t>
      </w:r>
    </w:p>
    <w:bookmarkEnd w:id="5"/>
    <w:p w14:paraId="2642FF43" w14:textId="3E7EFE94" w:rsidR="00281DC6" w:rsidRPr="00DB72B8" w:rsidRDefault="00281DC6" w:rsidP="00D200D8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(słownie: …………………………………………………………</w:t>
      </w:r>
      <w:r w:rsidR="00DB72B8">
        <w:rPr>
          <w:bCs/>
        </w:rPr>
        <w:t>….</w:t>
      </w:r>
      <w:r w:rsidRPr="00DB72B8">
        <w:rPr>
          <w:bCs/>
        </w:rPr>
        <w:t>……………………… zł)</w:t>
      </w:r>
    </w:p>
    <w:p w14:paraId="73477066" w14:textId="2EFF6C98" w:rsidR="00467243" w:rsidRPr="00DB72B8" w:rsidRDefault="00467243" w:rsidP="00D200D8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 xml:space="preserve">ww. wartości wyliczone zgodnie z </w:t>
      </w:r>
      <w:r w:rsidR="003602E1" w:rsidRPr="00DB72B8">
        <w:rPr>
          <w:bCs/>
        </w:rPr>
        <w:t xml:space="preserve">odpowiednią </w:t>
      </w:r>
      <w:r w:rsidRPr="00DB72B8">
        <w:rPr>
          <w:bCs/>
        </w:rPr>
        <w:t>tabelą</w:t>
      </w:r>
      <w:r w:rsidRPr="00DB72B8">
        <w:rPr>
          <w:b/>
          <w:bCs/>
        </w:rPr>
        <w:t xml:space="preserve"> </w:t>
      </w:r>
      <w:r w:rsidRPr="00DB72B8">
        <w:rPr>
          <w:bCs/>
        </w:rPr>
        <w:t xml:space="preserve">formularza asortymentowo </w:t>
      </w:r>
      <w:r w:rsidR="00614D84" w:rsidRPr="00DB72B8">
        <w:rPr>
          <w:bCs/>
        </w:rPr>
        <w:t>–</w:t>
      </w:r>
      <w:r w:rsidRPr="00DB72B8">
        <w:rPr>
          <w:bCs/>
        </w:rPr>
        <w:t xml:space="preserve"> cenowego</w:t>
      </w:r>
      <w:r w:rsidR="00614D84" w:rsidRPr="00DB72B8">
        <w:rPr>
          <w:bCs/>
        </w:rPr>
        <w:t>/Wykazem urządzeń do serwisowania</w:t>
      </w:r>
      <w:r w:rsidRPr="00DB72B8">
        <w:rPr>
          <w:bCs/>
        </w:rPr>
        <w:t xml:space="preserve">, stanowiącego załącznik nr 2 do SWZ / załącznik nr </w:t>
      </w:r>
      <w:r w:rsidR="00C3420C" w:rsidRPr="00DB72B8">
        <w:rPr>
          <w:bCs/>
        </w:rPr>
        <w:t>2</w:t>
      </w:r>
      <w:r w:rsidRPr="00DB72B8">
        <w:rPr>
          <w:bCs/>
        </w:rPr>
        <w:t xml:space="preserve"> do umowy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0627E980" w:rsidR="00925288" w:rsidRDefault="00925288" w:rsidP="00925288">
      <w:pPr>
        <w:jc w:val="both"/>
      </w:pPr>
      <w:bookmarkStart w:id="6" w:name="_Hlk51753816"/>
      <w:bookmarkStart w:id="7" w:name="_Hlk50105795"/>
      <w:bookmarkEnd w:id="3"/>
      <w:r>
        <w:t>Czas trwania</w:t>
      </w:r>
      <w:r w:rsidRPr="00CA2EB7">
        <w:t xml:space="preserve"> umowy wynosi: </w:t>
      </w:r>
      <w:r>
        <w:t xml:space="preserve"> </w:t>
      </w:r>
      <w:r w:rsidR="003602E1">
        <w:t xml:space="preserve">12 miesięcy </w:t>
      </w:r>
      <w:r w:rsidRPr="00CA2EB7">
        <w:t>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786A85C" w14:textId="484CF529" w:rsidR="006D020A" w:rsidRDefault="006D020A" w:rsidP="00CC709E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</w:t>
      </w:r>
      <w:r w:rsidR="003602E1">
        <w:t>48</w:t>
      </w:r>
      <w:r>
        <w:t xml:space="preserve"> h – </w:t>
      </w:r>
      <w:bookmarkStart w:id="8" w:name="_Hlk192592936"/>
      <w:r w:rsidR="00E106BC"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8"/>
      <w:r>
        <w:t xml:space="preserve">, </w:t>
      </w:r>
      <w:r w:rsidR="003602E1">
        <w:t xml:space="preserve"> &gt; </w:t>
      </w:r>
      <w:r>
        <w:t>24 h</w:t>
      </w:r>
      <w:r w:rsidR="003602E1">
        <w:t xml:space="preserve"> - 48 h</w:t>
      </w:r>
      <w:r w:rsidR="00CC709E">
        <w:t xml:space="preserve"> -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3602E1">
        <w:rPr>
          <w:bCs/>
          <w:iCs/>
          <w:color w:val="000000"/>
          <w:sz w:val="22"/>
          <w:szCs w:val="22"/>
        </w:rPr>
        <w:t xml:space="preserve">,  ≤ 24 h </w:t>
      </w:r>
      <w:r w:rsidR="003602E1">
        <w:t xml:space="preserve">- </w:t>
      </w:r>
      <w:r w:rsidR="003602E1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13E197D" w14:textId="6F03DEA4" w:rsidR="006D020A" w:rsidRDefault="006D020A" w:rsidP="006D020A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67C7F8B3" w14:textId="77777777" w:rsidR="00A115EC" w:rsidRDefault="00A115EC" w:rsidP="00A115EC">
      <w:pPr>
        <w:jc w:val="both"/>
        <w:rPr>
          <w:u w:val="single"/>
        </w:rPr>
      </w:pPr>
      <w:bookmarkStart w:id="9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  <w:bookmarkEnd w:id="9"/>
    </w:p>
    <w:p w14:paraId="1DC0C84D" w14:textId="69E25332" w:rsidR="00925288" w:rsidRDefault="00925288" w:rsidP="00CC709E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6D020A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D020A">
        <w:t>≤ 6</w:t>
      </w:r>
      <w:r>
        <w:t xml:space="preserve"> </w:t>
      </w:r>
      <w:r w:rsidR="006D020A">
        <w:t>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 w:rsidR="006D020A">
        <w:t>≥ 7</w:t>
      </w:r>
      <w:r>
        <w:t xml:space="preserve"> 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3602E1">
        <w:t xml:space="preserve">) </w:t>
      </w:r>
      <w:r>
        <w:t>od daty podpisania protokołu odbioru</w:t>
      </w:r>
    </w:p>
    <w:p w14:paraId="070451D9" w14:textId="4BC4B6EB" w:rsidR="00925288" w:rsidRDefault="00925288" w:rsidP="00925288">
      <w:pPr>
        <w:jc w:val="both"/>
      </w:pPr>
    </w:p>
    <w:p w14:paraId="76D5FFDB" w14:textId="77777777" w:rsidR="0079637E" w:rsidRDefault="0079637E" w:rsidP="00925288">
      <w:pPr>
        <w:jc w:val="both"/>
      </w:pPr>
    </w:p>
    <w:p w14:paraId="145FBEF8" w14:textId="42F948F3" w:rsidR="002D421D" w:rsidRPr="00DB72B8" w:rsidRDefault="002D421D" w:rsidP="002D421D">
      <w:pPr>
        <w:spacing w:after="120" w:line="276" w:lineRule="auto"/>
        <w:contextualSpacing/>
        <w:jc w:val="both"/>
        <w:rPr>
          <w:bCs/>
          <w:u w:val="single"/>
          <w:lang w:val="en-US"/>
        </w:rPr>
      </w:pPr>
      <w:proofErr w:type="spellStart"/>
      <w:r w:rsidRPr="00DB72B8">
        <w:rPr>
          <w:bCs/>
          <w:u w:val="single"/>
          <w:lang w:val="en-US"/>
        </w:rPr>
        <w:t>Zadanie</w:t>
      </w:r>
      <w:proofErr w:type="spellEnd"/>
      <w:r w:rsidRPr="00DB72B8">
        <w:rPr>
          <w:bCs/>
          <w:u w:val="single"/>
          <w:lang w:val="en-US"/>
        </w:rPr>
        <w:t xml:space="preserve"> nr 2: </w:t>
      </w:r>
      <w:proofErr w:type="spellStart"/>
      <w:r w:rsidRPr="00DB72B8">
        <w:rPr>
          <w:bCs/>
          <w:u w:val="single"/>
          <w:lang w:val="en-US"/>
        </w:rPr>
        <w:t>Przeglądy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i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napraw</w:t>
      </w:r>
      <w:r w:rsidR="00127E40">
        <w:rPr>
          <w:bCs/>
          <w:u w:val="single"/>
          <w:lang w:val="en-US"/>
        </w:rPr>
        <w:t>y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stanowisk</w:t>
      </w:r>
      <w:proofErr w:type="spellEnd"/>
      <w:r w:rsidRPr="00DB72B8">
        <w:rPr>
          <w:bCs/>
          <w:u w:val="single"/>
          <w:lang w:val="en-US"/>
        </w:rPr>
        <w:t xml:space="preserve"> do </w:t>
      </w:r>
      <w:proofErr w:type="spellStart"/>
      <w:r w:rsidRPr="00DB72B8">
        <w:rPr>
          <w:bCs/>
          <w:u w:val="single"/>
          <w:lang w:val="en-US"/>
        </w:rPr>
        <w:t>znieczulenia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firmy</w:t>
      </w:r>
      <w:proofErr w:type="spellEnd"/>
      <w:r w:rsidRPr="00DB72B8">
        <w:rPr>
          <w:bCs/>
          <w:u w:val="single"/>
          <w:lang w:val="en-US"/>
        </w:rPr>
        <w:t xml:space="preserve"> Draeger. Filia nr 1</w:t>
      </w:r>
    </w:p>
    <w:p w14:paraId="382DF0E8" w14:textId="77777777" w:rsidR="002D421D" w:rsidRPr="00DB72B8" w:rsidRDefault="002D421D" w:rsidP="002D421D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Wartość netto za wykonanie całości przedmiotu zamówienia wynosi: ………..…………… zł</w:t>
      </w:r>
    </w:p>
    <w:p w14:paraId="31DA6256" w14:textId="77777777" w:rsidR="00DB72B8" w:rsidRPr="00DB72B8" w:rsidRDefault="00DB72B8" w:rsidP="00DB72B8">
      <w:pPr>
        <w:spacing w:after="120" w:line="276" w:lineRule="auto"/>
        <w:contextualSpacing/>
        <w:jc w:val="both"/>
        <w:rPr>
          <w:b/>
        </w:rPr>
      </w:pPr>
      <w:r w:rsidRPr="00DB72B8">
        <w:rPr>
          <w:b/>
        </w:rPr>
        <w:t>(K-1)</w:t>
      </w:r>
      <w:r>
        <w:rPr>
          <w:b/>
        </w:rPr>
        <w:t xml:space="preserve"> </w:t>
      </w:r>
      <w:r w:rsidRPr="00DB72B8">
        <w:rPr>
          <w:b/>
        </w:rPr>
        <w:t>Wartość</w:t>
      </w:r>
      <w:r>
        <w:rPr>
          <w:b/>
        </w:rPr>
        <w:t xml:space="preserve"> </w:t>
      </w:r>
      <w:r w:rsidRPr="00DB72B8">
        <w:rPr>
          <w:b/>
        </w:rPr>
        <w:t>brutto</w:t>
      </w:r>
      <w:r>
        <w:rPr>
          <w:b/>
        </w:rPr>
        <w:t xml:space="preserve"> </w:t>
      </w:r>
      <w:r w:rsidRPr="00DB72B8">
        <w:rPr>
          <w:b/>
        </w:rPr>
        <w:t>za</w:t>
      </w:r>
      <w:r>
        <w:rPr>
          <w:b/>
        </w:rPr>
        <w:t xml:space="preserve"> </w:t>
      </w:r>
      <w:r w:rsidRPr="00DB72B8">
        <w:rPr>
          <w:b/>
        </w:rPr>
        <w:t>wykonanie</w:t>
      </w:r>
      <w:r>
        <w:rPr>
          <w:b/>
        </w:rPr>
        <w:t xml:space="preserve"> </w:t>
      </w:r>
      <w:r w:rsidRPr="00DB72B8">
        <w:rPr>
          <w:b/>
        </w:rPr>
        <w:t>całości</w:t>
      </w:r>
      <w:r>
        <w:rPr>
          <w:b/>
        </w:rPr>
        <w:t xml:space="preserve"> </w:t>
      </w:r>
      <w:r w:rsidRPr="00DB72B8">
        <w:rPr>
          <w:b/>
        </w:rPr>
        <w:t>przedmiotu</w:t>
      </w:r>
      <w:r>
        <w:rPr>
          <w:b/>
        </w:rPr>
        <w:t xml:space="preserve"> </w:t>
      </w:r>
      <w:r w:rsidRPr="00DB72B8">
        <w:rPr>
          <w:b/>
        </w:rPr>
        <w:t>zamówienia</w:t>
      </w:r>
      <w:r>
        <w:rPr>
          <w:b/>
        </w:rPr>
        <w:t xml:space="preserve"> </w:t>
      </w:r>
      <w:r w:rsidRPr="00DB72B8">
        <w:rPr>
          <w:b/>
        </w:rPr>
        <w:t>wynosi:</w:t>
      </w:r>
      <w:r>
        <w:rPr>
          <w:b/>
        </w:rPr>
        <w:t xml:space="preserve"> ..</w:t>
      </w:r>
      <w:r w:rsidRPr="00DB72B8">
        <w:rPr>
          <w:b/>
        </w:rPr>
        <w:t>……….. zł</w:t>
      </w:r>
    </w:p>
    <w:p w14:paraId="23C2A50C" w14:textId="3E9955C7" w:rsidR="002D421D" w:rsidRPr="00DB72B8" w:rsidRDefault="002D421D" w:rsidP="002D421D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(słownie: ……………………………………………………………………………</w:t>
      </w:r>
      <w:r w:rsidR="00DB72B8">
        <w:rPr>
          <w:bCs/>
        </w:rPr>
        <w:t>…..</w:t>
      </w:r>
      <w:r w:rsidRPr="00DB72B8">
        <w:rPr>
          <w:bCs/>
        </w:rPr>
        <w:t>…… zł)</w:t>
      </w:r>
    </w:p>
    <w:p w14:paraId="7D42818A" w14:textId="77777777" w:rsidR="002D421D" w:rsidRPr="00DB72B8" w:rsidRDefault="002D421D" w:rsidP="002D421D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ww. wartości wyliczone zgodnie z odpowiednią tabelą</w:t>
      </w:r>
      <w:r w:rsidRPr="00DB72B8">
        <w:rPr>
          <w:b/>
          <w:bCs/>
        </w:rPr>
        <w:t xml:space="preserve"> </w:t>
      </w:r>
      <w:r w:rsidRPr="00DB72B8">
        <w:rPr>
          <w:bCs/>
        </w:rPr>
        <w:t>formularza asortymentowo – cenowego/Wykazem urządzeń do serwisowania, stanowiącego załącznik nr 2 do SWZ / załącznik nr 2 do umowy</w:t>
      </w:r>
    </w:p>
    <w:p w14:paraId="7B709692" w14:textId="77777777" w:rsidR="002D421D" w:rsidRPr="00DB72B8" w:rsidRDefault="002D421D" w:rsidP="002D421D">
      <w:pPr>
        <w:rPr>
          <w:color w:val="FF0000"/>
        </w:rPr>
      </w:pPr>
    </w:p>
    <w:p w14:paraId="294D6097" w14:textId="77777777" w:rsidR="002D421D" w:rsidRPr="00DB72B8" w:rsidRDefault="002D421D" w:rsidP="002D421D">
      <w:pPr>
        <w:jc w:val="both"/>
      </w:pPr>
      <w:r w:rsidRPr="00DB72B8">
        <w:t>Czas trwania umowy wynosi:  12 miesięcy od daty zawarcia umowy</w:t>
      </w:r>
    </w:p>
    <w:p w14:paraId="187F5CF2" w14:textId="77777777" w:rsidR="002D421D" w:rsidRPr="00DB72B8" w:rsidRDefault="002D421D" w:rsidP="002D421D">
      <w:pPr>
        <w:ind w:hanging="284"/>
        <w:jc w:val="both"/>
      </w:pPr>
      <w:r w:rsidRPr="00DB72B8">
        <w:tab/>
        <w:t>Warunki płatności: 60 dni</w:t>
      </w:r>
    </w:p>
    <w:p w14:paraId="691D6C74" w14:textId="77777777" w:rsidR="002D421D" w:rsidRDefault="002D421D" w:rsidP="002D421D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48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 &gt; 24 h - 48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rPr>
          <w:bCs/>
          <w:iCs/>
          <w:color w:val="000000"/>
          <w:sz w:val="22"/>
          <w:szCs w:val="22"/>
        </w:rPr>
        <w:t xml:space="preserve">,  ≤ 24 h </w:t>
      </w:r>
      <w:r>
        <w:t xml:space="preserve">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28D6955A" w14:textId="77777777" w:rsidR="002D421D" w:rsidRDefault="002D421D" w:rsidP="002D421D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64F0146E" w14:textId="6E530D1A" w:rsidR="00A115EC" w:rsidRDefault="00A115EC" w:rsidP="00A115EC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2 – nie ma tu zastosowania art. 128 ust. 1 Ustawy)</w:t>
      </w:r>
    </w:p>
    <w:p w14:paraId="03E43518" w14:textId="77777777" w:rsidR="002D421D" w:rsidRDefault="002D421D" w:rsidP="002D421D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 miesięcy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>) od daty podpisania protokołu odbioru</w:t>
      </w:r>
    </w:p>
    <w:p w14:paraId="0653C749" w14:textId="77777777" w:rsidR="002D421D" w:rsidRDefault="002D421D" w:rsidP="002D421D">
      <w:pPr>
        <w:spacing w:before="120" w:after="120"/>
        <w:jc w:val="both"/>
        <w:outlineLvl w:val="1"/>
      </w:pPr>
    </w:p>
    <w:p w14:paraId="50D2F48E" w14:textId="77777777" w:rsidR="0079637E" w:rsidRDefault="0079637E" w:rsidP="002D421D">
      <w:pPr>
        <w:spacing w:before="120" w:after="120"/>
        <w:jc w:val="both"/>
        <w:outlineLvl w:val="1"/>
      </w:pPr>
    </w:p>
    <w:p w14:paraId="59E3D571" w14:textId="06A96ABC" w:rsidR="002D421D" w:rsidRPr="00DB72B8" w:rsidRDefault="002D421D" w:rsidP="002D421D">
      <w:pPr>
        <w:spacing w:after="120" w:line="276" w:lineRule="auto"/>
        <w:contextualSpacing/>
        <w:jc w:val="both"/>
        <w:rPr>
          <w:bCs/>
          <w:u w:val="single"/>
          <w:lang w:val="en-US"/>
        </w:rPr>
      </w:pPr>
      <w:proofErr w:type="spellStart"/>
      <w:r w:rsidRPr="00DB72B8">
        <w:rPr>
          <w:bCs/>
          <w:u w:val="single"/>
          <w:lang w:val="en-US"/>
        </w:rPr>
        <w:lastRenderedPageBreak/>
        <w:t>Zadanie</w:t>
      </w:r>
      <w:proofErr w:type="spellEnd"/>
      <w:r w:rsidRPr="00DB72B8">
        <w:rPr>
          <w:bCs/>
          <w:u w:val="single"/>
          <w:lang w:val="en-US"/>
        </w:rPr>
        <w:t xml:space="preserve"> nr 3: </w:t>
      </w:r>
      <w:proofErr w:type="spellStart"/>
      <w:r w:rsidRPr="00DB72B8">
        <w:rPr>
          <w:bCs/>
          <w:u w:val="single"/>
          <w:lang w:val="en-US"/>
        </w:rPr>
        <w:t>Przeglądy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="00127E40">
        <w:rPr>
          <w:bCs/>
          <w:u w:val="single"/>
          <w:lang w:val="en-US"/>
        </w:rPr>
        <w:t>i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napraw</w:t>
      </w:r>
      <w:r w:rsidR="00127E40">
        <w:rPr>
          <w:bCs/>
          <w:u w:val="single"/>
          <w:lang w:val="en-US"/>
        </w:rPr>
        <w:t>y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stanowisk</w:t>
      </w:r>
      <w:proofErr w:type="spellEnd"/>
      <w:r w:rsidRPr="00DB72B8">
        <w:rPr>
          <w:bCs/>
          <w:u w:val="single"/>
          <w:lang w:val="en-US"/>
        </w:rPr>
        <w:t xml:space="preserve"> do </w:t>
      </w:r>
      <w:proofErr w:type="spellStart"/>
      <w:r w:rsidRPr="00DB72B8">
        <w:rPr>
          <w:bCs/>
          <w:u w:val="single"/>
          <w:lang w:val="en-US"/>
        </w:rPr>
        <w:t>znieczulenia</w:t>
      </w:r>
      <w:proofErr w:type="spellEnd"/>
      <w:r w:rsidRPr="00DB72B8">
        <w:rPr>
          <w:bCs/>
          <w:u w:val="single"/>
          <w:lang w:val="en-US"/>
        </w:rPr>
        <w:t xml:space="preserve"> </w:t>
      </w:r>
      <w:proofErr w:type="spellStart"/>
      <w:r w:rsidRPr="00DB72B8">
        <w:rPr>
          <w:bCs/>
          <w:u w:val="single"/>
          <w:lang w:val="en-US"/>
        </w:rPr>
        <w:t>firmy</w:t>
      </w:r>
      <w:proofErr w:type="spellEnd"/>
      <w:r w:rsidRPr="00DB72B8">
        <w:rPr>
          <w:bCs/>
          <w:u w:val="single"/>
          <w:lang w:val="en-US"/>
        </w:rPr>
        <w:t xml:space="preserve"> Mindray. Filia nr 2</w:t>
      </w:r>
    </w:p>
    <w:p w14:paraId="148033B5" w14:textId="77777777" w:rsidR="002D421D" w:rsidRPr="00DB72B8" w:rsidRDefault="002D421D" w:rsidP="002D421D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Wartość netto za wykonanie całości przedmiotu zamówienia wynosi: ………..…………… zł</w:t>
      </w:r>
    </w:p>
    <w:p w14:paraId="1920E86D" w14:textId="77777777" w:rsidR="00DB72B8" w:rsidRPr="00DB72B8" w:rsidRDefault="00DB72B8" w:rsidP="00DB72B8">
      <w:pPr>
        <w:spacing w:after="120" w:line="276" w:lineRule="auto"/>
        <w:contextualSpacing/>
        <w:jc w:val="both"/>
        <w:rPr>
          <w:b/>
        </w:rPr>
      </w:pPr>
      <w:r w:rsidRPr="00DB72B8">
        <w:rPr>
          <w:b/>
        </w:rPr>
        <w:t>(K-1)</w:t>
      </w:r>
      <w:r>
        <w:rPr>
          <w:b/>
        </w:rPr>
        <w:t xml:space="preserve"> </w:t>
      </w:r>
      <w:r w:rsidRPr="00DB72B8">
        <w:rPr>
          <w:b/>
        </w:rPr>
        <w:t>Wartość</w:t>
      </w:r>
      <w:r>
        <w:rPr>
          <w:b/>
        </w:rPr>
        <w:t xml:space="preserve"> </w:t>
      </w:r>
      <w:r w:rsidRPr="00DB72B8">
        <w:rPr>
          <w:b/>
        </w:rPr>
        <w:t>brutto</w:t>
      </w:r>
      <w:r>
        <w:rPr>
          <w:b/>
        </w:rPr>
        <w:t xml:space="preserve"> </w:t>
      </w:r>
      <w:r w:rsidRPr="00DB72B8">
        <w:rPr>
          <w:b/>
        </w:rPr>
        <w:t>za</w:t>
      </w:r>
      <w:r>
        <w:rPr>
          <w:b/>
        </w:rPr>
        <w:t xml:space="preserve"> </w:t>
      </w:r>
      <w:r w:rsidRPr="00DB72B8">
        <w:rPr>
          <w:b/>
        </w:rPr>
        <w:t>wykonanie</w:t>
      </w:r>
      <w:r>
        <w:rPr>
          <w:b/>
        </w:rPr>
        <w:t xml:space="preserve"> </w:t>
      </w:r>
      <w:r w:rsidRPr="00DB72B8">
        <w:rPr>
          <w:b/>
        </w:rPr>
        <w:t>całości</w:t>
      </w:r>
      <w:r>
        <w:rPr>
          <w:b/>
        </w:rPr>
        <w:t xml:space="preserve"> </w:t>
      </w:r>
      <w:r w:rsidRPr="00DB72B8">
        <w:rPr>
          <w:b/>
        </w:rPr>
        <w:t>przedmiotu</w:t>
      </w:r>
      <w:r>
        <w:rPr>
          <w:b/>
        </w:rPr>
        <w:t xml:space="preserve"> </w:t>
      </w:r>
      <w:r w:rsidRPr="00DB72B8">
        <w:rPr>
          <w:b/>
        </w:rPr>
        <w:t>zamówienia</w:t>
      </w:r>
      <w:r>
        <w:rPr>
          <w:b/>
        </w:rPr>
        <w:t xml:space="preserve"> </w:t>
      </w:r>
      <w:r w:rsidRPr="00DB72B8">
        <w:rPr>
          <w:b/>
        </w:rPr>
        <w:t>wynosi:</w:t>
      </w:r>
      <w:r>
        <w:rPr>
          <w:b/>
        </w:rPr>
        <w:t xml:space="preserve"> ..</w:t>
      </w:r>
      <w:r w:rsidRPr="00DB72B8">
        <w:rPr>
          <w:b/>
        </w:rPr>
        <w:t>……….. zł</w:t>
      </w:r>
    </w:p>
    <w:p w14:paraId="3086F491" w14:textId="76EC3B59" w:rsidR="002D421D" w:rsidRPr="00DB72B8" w:rsidRDefault="002D421D" w:rsidP="002D421D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(słownie: …………………………………………………</w:t>
      </w:r>
      <w:r w:rsidR="00DB72B8">
        <w:rPr>
          <w:bCs/>
        </w:rPr>
        <w:t>…..</w:t>
      </w:r>
      <w:r w:rsidRPr="00DB72B8">
        <w:rPr>
          <w:bCs/>
        </w:rPr>
        <w:t>……………………………… zł)</w:t>
      </w:r>
    </w:p>
    <w:p w14:paraId="4461379E" w14:textId="77777777" w:rsidR="002D421D" w:rsidRPr="00DB72B8" w:rsidRDefault="002D421D" w:rsidP="002D421D">
      <w:pPr>
        <w:spacing w:after="120" w:line="276" w:lineRule="auto"/>
        <w:contextualSpacing/>
        <w:jc w:val="both"/>
        <w:rPr>
          <w:bCs/>
        </w:rPr>
      </w:pPr>
      <w:r w:rsidRPr="00DB72B8">
        <w:rPr>
          <w:bCs/>
        </w:rPr>
        <w:t>ww. wartości wyliczone zgodnie z odpowiednią tabelą</w:t>
      </w:r>
      <w:r w:rsidRPr="00DB72B8">
        <w:rPr>
          <w:b/>
          <w:bCs/>
        </w:rPr>
        <w:t xml:space="preserve"> </w:t>
      </w:r>
      <w:r w:rsidRPr="00DB72B8">
        <w:rPr>
          <w:bCs/>
        </w:rPr>
        <w:t>formularza asortymentowo – cenowego/Wykazem urządzeń do serwisowania, stanowiącego załącznik nr 2 do SWZ / załącznik nr 2 do umowy</w:t>
      </w:r>
    </w:p>
    <w:p w14:paraId="609F732D" w14:textId="77777777" w:rsidR="002D421D" w:rsidRPr="00DB72B8" w:rsidRDefault="002D421D" w:rsidP="002D421D">
      <w:pPr>
        <w:rPr>
          <w:color w:val="FF0000"/>
        </w:rPr>
      </w:pPr>
    </w:p>
    <w:p w14:paraId="601269D3" w14:textId="77777777" w:rsidR="002D421D" w:rsidRPr="00DB72B8" w:rsidRDefault="002D421D" w:rsidP="002D421D">
      <w:pPr>
        <w:jc w:val="both"/>
      </w:pPr>
      <w:r w:rsidRPr="00DB72B8">
        <w:t>Czas trwania umowy wynosi:  12 miesięcy od daty zawarcia umowy</w:t>
      </w:r>
    </w:p>
    <w:p w14:paraId="3D72B3BF" w14:textId="77777777" w:rsidR="002D421D" w:rsidRPr="00DB72B8" w:rsidRDefault="002D421D" w:rsidP="002D421D">
      <w:pPr>
        <w:ind w:hanging="284"/>
        <w:jc w:val="both"/>
      </w:pPr>
      <w:r w:rsidRPr="00DB72B8">
        <w:tab/>
        <w:t>Warunki płatności: 60 dni</w:t>
      </w:r>
    </w:p>
    <w:p w14:paraId="74667608" w14:textId="77777777" w:rsidR="002D421D" w:rsidRDefault="002D421D" w:rsidP="002D421D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48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 &gt; 24 h - 48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rPr>
          <w:bCs/>
          <w:iCs/>
          <w:color w:val="000000"/>
          <w:sz w:val="22"/>
          <w:szCs w:val="22"/>
        </w:rPr>
        <w:t xml:space="preserve">,  ≤ 24 h </w:t>
      </w:r>
      <w:r>
        <w:t xml:space="preserve">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19CB1455" w14:textId="77777777" w:rsidR="002D421D" w:rsidRDefault="002D421D" w:rsidP="002D421D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032A821B" w14:textId="0F6A9D82" w:rsidR="00A115EC" w:rsidRDefault="00A115EC" w:rsidP="00A115EC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3 – nie ma tu zastosowania art. 128 ust. 1 Ustawy)</w:t>
      </w:r>
    </w:p>
    <w:p w14:paraId="57A430E6" w14:textId="77777777" w:rsidR="002D421D" w:rsidRDefault="002D421D" w:rsidP="002D421D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 miesięcy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>) od daty podpisania protokołu odbioru</w:t>
      </w:r>
    </w:p>
    <w:p w14:paraId="5947038B" w14:textId="77777777" w:rsidR="002D421D" w:rsidRDefault="002D421D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23A0A070" w:rsidR="005A56FB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 w:rsidR="009F702E"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62EE3C8" w14:textId="77777777" w:rsidR="0079637E" w:rsidRDefault="00281DC6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</w:p>
    <w:p w14:paraId="67A95CAE" w14:textId="77777777" w:rsidR="0079637E" w:rsidRDefault="0079637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993FFB6" w14:textId="77777777" w:rsidR="0079637E" w:rsidRDefault="0079637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6312A0D" w14:textId="77777777" w:rsidR="0079637E" w:rsidRDefault="0079637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7DC5BEAF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EA1FE98" w:rsidR="00D74BC1" w:rsidRDefault="00281DC6">
    <w:pPr>
      <w:pStyle w:val="Nagwek"/>
    </w:pPr>
    <w:r>
      <w:t>Znak sprawy: SZW/DZP/</w:t>
    </w:r>
    <w:r w:rsidR="003602E1">
      <w:t>25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F5EE6"/>
    <w:rsid w:val="00127E40"/>
    <w:rsid w:val="0018410E"/>
    <w:rsid w:val="00195E99"/>
    <w:rsid w:val="001F5C81"/>
    <w:rsid w:val="002569A6"/>
    <w:rsid w:val="00281DC6"/>
    <w:rsid w:val="002B612F"/>
    <w:rsid w:val="002D0B11"/>
    <w:rsid w:val="002D421D"/>
    <w:rsid w:val="00302047"/>
    <w:rsid w:val="0030391A"/>
    <w:rsid w:val="003540CD"/>
    <w:rsid w:val="003602E1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4B3DF1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40C0B"/>
    <w:rsid w:val="007717C3"/>
    <w:rsid w:val="0079637E"/>
    <w:rsid w:val="007D1797"/>
    <w:rsid w:val="0080270C"/>
    <w:rsid w:val="00813379"/>
    <w:rsid w:val="008D29B6"/>
    <w:rsid w:val="00925288"/>
    <w:rsid w:val="00925993"/>
    <w:rsid w:val="00942685"/>
    <w:rsid w:val="0097664B"/>
    <w:rsid w:val="009971F0"/>
    <w:rsid w:val="009E5297"/>
    <w:rsid w:val="009F702E"/>
    <w:rsid w:val="00A115EC"/>
    <w:rsid w:val="00A119B0"/>
    <w:rsid w:val="00A15748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C0860"/>
    <w:rsid w:val="00BE1621"/>
    <w:rsid w:val="00C02BAF"/>
    <w:rsid w:val="00C314A3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57192"/>
    <w:rsid w:val="00D710C9"/>
    <w:rsid w:val="00D74BC1"/>
    <w:rsid w:val="00D81677"/>
    <w:rsid w:val="00D910A1"/>
    <w:rsid w:val="00DB72B8"/>
    <w:rsid w:val="00E106BC"/>
    <w:rsid w:val="00E57579"/>
    <w:rsid w:val="00E67A95"/>
    <w:rsid w:val="00E74623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5</Pages>
  <Words>1228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40</cp:revision>
  <cp:lastPrinted>2007-10-05T06:59:00Z</cp:lastPrinted>
  <dcterms:created xsi:type="dcterms:W3CDTF">2022-10-05T12:38:00Z</dcterms:created>
  <dcterms:modified xsi:type="dcterms:W3CDTF">2025-04-03T08:10:00Z</dcterms:modified>
</cp:coreProperties>
</file>