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779CEC66" w:rsidR="00025386" w:rsidRPr="00B77707" w:rsidRDefault="0093641B" w:rsidP="00025386">
      <w:pPr>
        <w:pStyle w:val="Nagwek4"/>
        <w:rPr>
          <w:b/>
          <w:i w:val="0"/>
        </w:rPr>
      </w:pPr>
      <w:r w:rsidRPr="00A9512F">
        <w:rPr>
          <w:bCs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A9512F">
        <w:rPr>
          <w:bCs/>
          <w:i w:val="0"/>
        </w:rPr>
        <w:t xml:space="preserve">Załącznik nr </w:t>
      </w:r>
      <w:r w:rsidR="00122B29" w:rsidRPr="00A9512F">
        <w:rPr>
          <w:bCs/>
          <w:i w:val="0"/>
        </w:rPr>
        <w:t>4</w:t>
      </w:r>
      <w:r w:rsidR="00000E4C" w:rsidRPr="00996D7C">
        <w:rPr>
          <w:b/>
          <w:i w:val="0"/>
        </w:rPr>
        <w:t xml:space="preserve"> </w:t>
      </w:r>
      <w:r w:rsidR="00000E4C" w:rsidRPr="00A9512F">
        <w:rPr>
          <w:bCs/>
          <w:i w:val="0"/>
        </w:rPr>
        <w:t>do</w:t>
      </w:r>
      <w:r w:rsidR="00000E4C" w:rsidRPr="00996D7C">
        <w:rPr>
          <w:b/>
          <w:i w:val="0"/>
        </w:rPr>
        <w:t xml:space="preserve"> </w:t>
      </w:r>
      <w:r w:rsidR="00000E4C" w:rsidRPr="00A9512F">
        <w:rPr>
          <w:bCs/>
          <w:i w:val="0"/>
        </w:rPr>
        <w:t>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2592A1AD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D10553">
        <w:rPr>
          <w:rFonts w:ascii="Times New Roman" w:eastAsia="Times New Roman" w:hAnsi="Times New Roman"/>
          <w:bCs/>
          <w:sz w:val="24"/>
          <w:szCs w:val="20"/>
          <w:lang w:eastAsia="pl-PL"/>
        </w:rPr>
        <w:t>25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12098F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42682AB" w14:textId="29B4C1AD" w:rsidR="00BD3AC7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,,</w:t>
      </w:r>
      <w:r w:rsidR="00D10553" w:rsidRPr="00D10553">
        <w:t xml:space="preserve"> </w:t>
      </w:r>
      <w:r w:rsidR="00D10553" w:rsidRPr="00D1055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Przeglądy i naprawa stanowisk do znieczulania Filia nr 1 i Filia nr 2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”</w:t>
      </w:r>
    </w:p>
    <w:p w14:paraId="08DEDC20" w14:textId="77777777" w:rsidR="002507D5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B9FC1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2098F"/>
    <w:rsid w:val="00122B29"/>
    <w:rsid w:val="001C2314"/>
    <w:rsid w:val="002507D5"/>
    <w:rsid w:val="00400967"/>
    <w:rsid w:val="004374F2"/>
    <w:rsid w:val="00460705"/>
    <w:rsid w:val="00485239"/>
    <w:rsid w:val="0050161B"/>
    <w:rsid w:val="00513D3B"/>
    <w:rsid w:val="0055145C"/>
    <w:rsid w:val="005624D8"/>
    <w:rsid w:val="005C7CAF"/>
    <w:rsid w:val="00620062"/>
    <w:rsid w:val="00657A47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96D7C"/>
    <w:rsid w:val="00A56A6F"/>
    <w:rsid w:val="00A9512F"/>
    <w:rsid w:val="00B340C2"/>
    <w:rsid w:val="00B77707"/>
    <w:rsid w:val="00BC0860"/>
    <w:rsid w:val="00BD3AC7"/>
    <w:rsid w:val="00BE3BCE"/>
    <w:rsid w:val="00C13349"/>
    <w:rsid w:val="00CA17AF"/>
    <w:rsid w:val="00D10553"/>
    <w:rsid w:val="00D55FC4"/>
    <w:rsid w:val="00D74F30"/>
    <w:rsid w:val="00DC587A"/>
    <w:rsid w:val="00DE73DD"/>
    <w:rsid w:val="00E26D3A"/>
    <w:rsid w:val="00E27ABB"/>
    <w:rsid w:val="00E74623"/>
    <w:rsid w:val="00E86D3B"/>
    <w:rsid w:val="00E96256"/>
    <w:rsid w:val="00F334B4"/>
    <w:rsid w:val="00F4061A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 - Duńska</cp:lastModifiedBy>
  <cp:revision>17</cp:revision>
  <dcterms:created xsi:type="dcterms:W3CDTF">2017-08-01T08:06:00Z</dcterms:created>
  <dcterms:modified xsi:type="dcterms:W3CDTF">2025-04-02T11:22:00Z</dcterms:modified>
</cp:coreProperties>
</file>