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016B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6016BF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FD5490" w:rsidRPr="006016BF">
        <w:rPr>
          <w:rFonts w:ascii="Arial Narrow" w:eastAsia="Times New Roman" w:hAnsi="Arial Narrow" w:cs="Arial"/>
          <w:bCs/>
          <w:szCs w:val="20"/>
          <w:lang w:eastAsia="pl-PL"/>
        </w:rPr>
        <w:t>7</w:t>
      </w:r>
      <w:r w:rsidRPr="006016BF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016BF" w:rsidTr="00D62E6E">
        <w:tc>
          <w:tcPr>
            <w:tcW w:w="2800" w:type="dxa"/>
            <w:shd w:val="clear" w:color="auto" w:fill="auto"/>
          </w:tcPr>
          <w:p w:rsidR="00D62E6E" w:rsidRPr="006016B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016BF">
              <w:rPr>
                <w:rFonts w:ascii="Arial Narrow" w:hAnsi="Arial Narrow" w:cs="Arial"/>
                <w:b/>
                <w:szCs w:val="24"/>
              </w:rPr>
              <w:t>Wykonawca</w:t>
            </w:r>
            <w:r w:rsidRPr="006016BF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6016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6016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016B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6016B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6016BF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6016B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016BF" w:rsidTr="00D62E6E">
        <w:tc>
          <w:tcPr>
            <w:tcW w:w="2800" w:type="dxa"/>
            <w:shd w:val="clear" w:color="auto" w:fill="auto"/>
          </w:tcPr>
          <w:p w:rsidR="00D62E6E" w:rsidRPr="006016B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6016BF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6016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6016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016B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6016B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6016BF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6016BF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6016B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D5490" w:rsidRPr="006016BF" w:rsidTr="0086233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490" w:rsidRPr="006016BF" w:rsidRDefault="00FD5490" w:rsidP="0086233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FD5490" w:rsidRPr="006016BF" w:rsidRDefault="00FD5490" w:rsidP="0086233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6016BF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6016BF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FD5490" w:rsidRPr="006016BF" w:rsidRDefault="00FD5490" w:rsidP="0086233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D5490" w:rsidRPr="006016BF" w:rsidRDefault="00FD5490" w:rsidP="0086233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6016BF" w:rsidRDefault="00FD549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016B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6016BF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6016BF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016BF" w:rsidTr="00D62E6E">
        <w:tc>
          <w:tcPr>
            <w:tcW w:w="2269" w:type="dxa"/>
            <w:shd w:val="clear" w:color="auto" w:fill="auto"/>
          </w:tcPr>
          <w:p w:rsidR="00D62E6E" w:rsidRPr="006016B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6016BF" w:rsidRDefault="00FD549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środków czystości, polimerów, pojemników na igły i ampułki</w:t>
            </w:r>
            <w:r w:rsidR="00D62E6E" w:rsidRPr="006016B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FD5490" w:rsidRPr="006016BF" w:rsidTr="00862332">
        <w:tc>
          <w:tcPr>
            <w:tcW w:w="2269" w:type="dxa"/>
            <w:shd w:val="clear" w:color="auto" w:fill="auto"/>
          </w:tcPr>
          <w:p w:rsidR="00FD5490" w:rsidRPr="006016BF" w:rsidRDefault="00FD5490" w:rsidP="008623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D5490" w:rsidRPr="006016BF" w:rsidRDefault="00FD5490" w:rsidP="008623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35/2025</w:t>
            </w:r>
          </w:p>
        </w:tc>
      </w:tr>
    </w:tbl>
    <w:p w:rsidR="00BC121E" w:rsidRPr="006016BF" w:rsidRDefault="00FD549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6016B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6016BF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6016BF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6016BF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6016BF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6016BF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6016B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6016BF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6016BF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6016BF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6016BF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6016BF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6016BF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6016BF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6016B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016BF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6016BF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6016BF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6016BF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6016BF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Pr="006016BF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6016B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6016BF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6016B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016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016B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016B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6016B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016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016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016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6016B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016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016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016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6016B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6016BF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6016B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6016BF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6016BF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6016B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6016BF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6016BF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6016BF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6016B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016BF" w:rsidTr="00620E37">
        <w:tc>
          <w:tcPr>
            <w:tcW w:w="2660" w:type="dxa"/>
            <w:shd w:val="clear" w:color="auto" w:fill="auto"/>
          </w:tcPr>
          <w:p w:rsidR="00BC121E" w:rsidRPr="006016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6016B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016B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6016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6016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6016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6016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016BF" w:rsidRDefault="00844A96" w:rsidP="00FD549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6016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FD5490" w:rsidRPr="006016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6016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6016BF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6016BF" w:rsidRDefault="00106AC7" w:rsidP="00BC121E">
      <w:pPr>
        <w:rPr>
          <w:rFonts w:ascii="Arial Narrow" w:hAnsi="Arial Narrow"/>
          <w:sz w:val="20"/>
        </w:rPr>
      </w:pPr>
    </w:p>
    <w:sectPr w:rsidR="00106AC7" w:rsidRPr="006016B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85A" w:rsidRDefault="0050485A">
      <w:r>
        <w:separator/>
      </w:r>
    </w:p>
  </w:endnote>
  <w:endnote w:type="continuationSeparator" w:id="0">
    <w:p w:rsidR="0050485A" w:rsidRDefault="005048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6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16B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90" w:rsidRDefault="00FD54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85A" w:rsidRDefault="0050485A">
      <w:r>
        <w:separator/>
      </w:r>
    </w:p>
  </w:footnote>
  <w:footnote w:type="continuationSeparator" w:id="0">
    <w:p w:rsidR="0050485A" w:rsidRDefault="005048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90" w:rsidRDefault="00FD54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90" w:rsidRDefault="00FD54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90" w:rsidRDefault="00FD54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549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485A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016BF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D5490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9A280-D29A-455A-989E-2F9D1E7FF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223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2025-04-09T07:49:00Z</cp:lastPrinted>
  <dcterms:created xsi:type="dcterms:W3CDTF">2025-04-09T07:49:00Z</dcterms:created>
  <dcterms:modified xsi:type="dcterms:W3CDTF">2025-04-09T07:50:00Z</dcterms:modified>
</cp:coreProperties>
</file>