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E0D6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E0D6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E0D64">
        <w:rPr>
          <w:rFonts w:ascii="Arial Narrow" w:hAnsi="Arial Narrow" w:cs="Arial"/>
          <w:bCs/>
          <w:i w:val="0"/>
          <w:szCs w:val="24"/>
        </w:rPr>
        <w:t>3</w:t>
      </w:r>
      <w:r w:rsidR="007666D6" w:rsidRPr="00DE0D6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E0D64" w:rsidTr="00467CA2">
        <w:tc>
          <w:tcPr>
            <w:tcW w:w="2800" w:type="dxa"/>
            <w:shd w:val="clear" w:color="auto" w:fill="auto"/>
          </w:tcPr>
          <w:p w:rsidR="00D520D3" w:rsidRPr="00DE0D6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E0D6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E0D6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E0D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E0D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E0D6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E0D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E0D6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E0D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E0D64" w:rsidTr="00467CA2">
        <w:tc>
          <w:tcPr>
            <w:tcW w:w="2800" w:type="dxa"/>
            <w:shd w:val="clear" w:color="auto" w:fill="auto"/>
          </w:tcPr>
          <w:p w:rsidR="00D520D3" w:rsidRPr="00DE0D6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E0D6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E0D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E0D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E0D6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E0D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E0D6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E0D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E0D6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E0D6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E0D6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E0D6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E0D6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E0D6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E0D6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E0D6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E0D6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E0D6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E0D6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E3C4E" w:rsidRPr="00DE0D64">
        <w:rPr>
          <w:rFonts w:ascii="Arial Narrow" w:hAnsi="Arial Narrow" w:cs="Arial"/>
          <w:sz w:val="24"/>
          <w:szCs w:val="24"/>
        </w:rPr>
        <w:t>(</w:t>
      </w:r>
      <w:proofErr w:type="spellStart"/>
      <w:r w:rsidR="00AE3C4E" w:rsidRPr="00DE0D64">
        <w:rPr>
          <w:rFonts w:ascii="Arial Narrow" w:hAnsi="Arial Narrow" w:cs="Arial"/>
          <w:sz w:val="24"/>
          <w:szCs w:val="24"/>
        </w:rPr>
        <w:t>t.j</w:t>
      </w:r>
      <w:proofErr w:type="spellEnd"/>
      <w:r w:rsidR="00AE3C4E" w:rsidRPr="00DE0D64">
        <w:rPr>
          <w:rFonts w:ascii="Arial Narrow" w:hAnsi="Arial Narrow" w:cs="Arial"/>
          <w:sz w:val="24"/>
          <w:szCs w:val="24"/>
        </w:rPr>
        <w:t>. Dz. U. z 2024 poz. 1320)</w:t>
      </w:r>
      <w:r w:rsidR="00E27ABB"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E0D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E0D64" w:rsidTr="00467CA2">
        <w:tc>
          <w:tcPr>
            <w:tcW w:w="2269" w:type="dxa"/>
            <w:shd w:val="clear" w:color="auto" w:fill="auto"/>
          </w:tcPr>
          <w:p w:rsidR="00D520D3" w:rsidRPr="00DE0D6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E0D64" w:rsidRDefault="00AE3C4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materiałów </w:t>
            </w:r>
            <w:r w:rsidR="00DE0D64" w:rsidRPr="00DE0D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biurowych</w:t>
            </w:r>
            <w:r w:rsidRPr="00DE0D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, urządzeń wielofunkcyjnych i papieru ksero</w:t>
            </w:r>
            <w:r w:rsidR="00D520D3" w:rsidRPr="00DE0D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3C4E" w:rsidRPr="00DE0D64" w:rsidTr="003B4B47">
        <w:tc>
          <w:tcPr>
            <w:tcW w:w="2269" w:type="dxa"/>
            <w:shd w:val="clear" w:color="auto" w:fill="auto"/>
          </w:tcPr>
          <w:p w:rsidR="00AE3C4E" w:rsidRPr="00DE0D64" w:rsidRDefault="00AE3C4E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3C4E" w:rsidRPr="00DE0D64" w:rsidRDefault="00AE3C4E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34/2025</w:t>
            </w:r>
          </w:p>
        </w:tc>
      </w:tr>
    </w:tbl>
    <w:p w:rsidR="00DC652A" w:rsidRPr="00DE0D64" w:rsidRDefault="00AE3C4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E0D6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E0D6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E0D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E0D6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E0D6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E0D6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E0D6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DE0D6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E0D6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E0D6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E0D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E0D6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E0D6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E0D6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E0D6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DE0D6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E0D6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DE0D6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E0D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E0D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E0D6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E0D6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E0D6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E0D6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E0D6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E0D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E0D6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E0D6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E0D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E0D6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E0D6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E0D6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DE0D6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E0D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E0D6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E0D6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E0D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E0D64" w:rsidTr="00467CA2">
        <w:tc>
          <w:tcPr>
            <w:tcW w:w="2660" w:type="dxa"/>
            <w:shd w:val="clear" w:color="auto" w:fill="auto"/>
          </w:tcPr>
          <w:p w:rsidR="00D520D3" w:rsidRPr="00DE0D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E0D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E0D6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E0D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E0D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E0D64" w:rsidRDefault="00D520D3" w:rsidP="00AE3C4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E0D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E3C4E" w:rsidRPr="00DE0D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E0D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E0D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E0D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E0D6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E0D6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5A7" w:rsidRDefault="003265A7" w:rsidP="00025386">
      <w:pPr>
        <w:spacing w:after="0" w:line="240" w:lineRule="auto"/>
      </w:pPr>
      <w:r>
        <w:separator/>
      </w:r>
    </w:p>
  </w:endnote>
  <w:endnote w:type="continuationSeparator" w:id="1">
    <w:p w:rsidR="003265A7" w:rsidRDefault="003265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4E" w:rsidRDefault="00AE3C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D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D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4E" w:rsidRDefault="00AE3C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5A7" w:rsidRDefault="003265A7" w:rsidP="00025386">
      <w:pPr>
        <w:spacing w:after="0" w:line="240" w:lineRule="auto"/>
      </w:pPr>
      <w:r>
        <w:separator/>
      </w:r>
    </w:p>
  </w:footnote>
  <w:footnote w:type="continuationSeparator" w:id="1">
    <w:p w:rsidR="003265A7" w:rsidRDefault="003265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4E" w:rsidRDefault="00AE3C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4E" w:rsidRDefault="00AE3C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4E" w:rsidRDefault="00AE3C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C4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265A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3C4E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0D64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2025-04-04T05:35:00Z</dcterms:created>
  <dcterms:modified xsi:type="dcterms:W3CDTF">2025-04-04T05:35:00Z</dcterms:modified>
</cp:coreProperties>
</file>