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54D2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54D2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B25C1" w:rsidRPr="00754D24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754D2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54D24" w:rsidTr="00D62E6E">
        <w:tc>
          <w:tcPr>
            <w:tcW w:w="2800" w:type="dxa"/>
            <w:shd w:val="clear" w:color="auto" w:fill="auto"/>
          </w:tcPr>
          <w:p w:rsidR="00D62E6E" w:rsidRPr="00754D2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4D2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54D2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54D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54D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54D2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54D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54D2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54D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54D24" w:rsidTr="00D62E6E">
        <w:tc>
          <w:tcPr>
            <w:tcW w:w="2800" w:type="dxa"/>
            <w:shd w:val="clear" w:color="auto" w:fill="auto"/>
          </w:tcPr>
          <w:p w:rsidR="00D62E6E" w:rsidRPr="00754D2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4D2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54D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54D2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54D2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54D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54D2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54D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754D2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B25C1" w:rsidRPr="00754D24" w:rsidTr="003B4B4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B25C1" w:rsidRPr="00754D24" w:rsidRDefault="000B25C1" w:rsidP="003B4B4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B25C1" w:rsidRPr="00754D24" w:rsidRDefault="000B25C1" w:rsidP="003B4B4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54D24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754D2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0B25C1" w:rsidRPr="00754D24" w:rsidRDefault="000B25C1" w:rsidP="003B4B4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B25C1" w:rsidRPr="00754D24" w:rsidRDefault="000B25C1" w:rsidP="003B4B4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54D24" w:rsidRDefault="000B25C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54D2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54D2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54D24" w:rsidTr="00D62E6E">
        <w:tc>
          <w:tcPr>
            <w:tcW w:w="2269" w:type="dxa"/>
            <w:shd w:val="clear" w:color="auto" w:fill="auto"/>
          </w:tcPr>
          <w:p w:rsidR="00D62E6E" w:rsidRPr="00754D2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54D24" w:rsidRDefault="000B25C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urządzeń wielofunkcyjnych i papieru ksero</w:t>
            </w:r>
            <w:r w:rsidR="00D62E6E" w:rsidRPr="00754D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25C1" w:rsidRPr="00754D24" w:rsidTr="003B4B47">
        <w:tc>
          <w:tcPr>
            <w:tcW w:w="2269" w:type="dxa"/>
            <w:shd w:val="clear" w:color="auto" w:fill="auto"/>
          </w:tcPr>
          <w:p w:rsidR="000B25C1" w:rsidRPr="00754D24" w:rsidRDefault="000B25C1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25C1" w:rsidRPr="00754D24" w:rsidRDefault="000B25C1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34/2025</w:t>
            </w:r>
          </w:p>
        </w:tc>
      </w:tr>
    </w:tbl>
    <w:p w:rsidR="00BC121E" w:rsidRPr="00754D24" w:rsidRDefault="000B25C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54D2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54D2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54D2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54D2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54D2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54D2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54D2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754D2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54D2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54D2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4D2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54D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54D2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54D2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754D2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54D2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4D2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54D2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54D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54D2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54D2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54D2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54D2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754D2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54D2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54D2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54D2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54D2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54D2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54D2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54D24" w:rsidTr="00620E37">
        <w:tc>
          <w:tcPr>
            <w:tcW w:w="2660" w:type="dxa"/>
            <w:shd w:val="clear" w:color="auto" w:fill="auto"/>
          </w:tcPr>
          <w:p w:rsidR="00BC121E" w:rsidRPr="00754D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54D2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54D2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54D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54D2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54D24" w:rsidRDefault="00844A96" w:rsidP="000B25C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B25C1"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54D2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754D24" w:rsidRDefault="00106AC7" w:rsidP="00BC121E">
      <w:pPr>
        <w:rPr>
          <w:rFonts w:ascii="Arial Narrow" w:hAnsi="Arial Narrow"/>
        </w:rPr>
      </w:pPr>
    </w:p>
    <w:sectPr w:rsidR="00106AC7" w:rsidRPr="00754D2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FE6" w:rsidRDefault="00690FE6">
      <w:r>
        <w:separator/>
      </w:r>
    </w:p>
  </w:endnote>
  <w:endnote w:type="continuationSeparator" w:id="1">
    <w:p w:rsidR="00690FE6" w:rsidRDefault="00690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4D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5C1" w:rsidRDefault="000B25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FE6" w:rsidRDefault="00690FE6">
      <w:r>
        <w:separator/>
      </w:r>
    </w:p>
  </w:footnote>
  <w:footnote w:type="continuationSeparator" w:id="1">
    <w:p w:rsidR="00690FE6" w:rsidRDefault="00690F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5C1" w:rsidRDefault="000B25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5C1" w:rsidRDefault="000B25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5C1" w:rsidRDefault="000B25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5C1"/>
    <w:rsid w:val="0000184A"/>
    <w:rsid w:val="00007C1C"/>
    <w:rsid w:val="00012997"/>
    <w:rsid w:val="000621A2"/>
    <w:rsid w:val="00067B62"/>
    <w:rsid w:val="000719DC"/>
    <w:rsid w:val="00075CEC"/>
    <w:rsid w:val="000807AB"/>
    <w:rsid w:val="000827E4"/>
    <w:rsid w:val="000B25C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0FE6"/>
    <w:rsid w:val="00697D36"/>
    <w:rsid w:val="006B51E7"/>
    <w:rsid w:val="006D68D8"/>
    <w:rsid w:val="006E0FAA"/>
    <w:rsid w:val="0070113A"/>
    <w:rsid w:val="00736B31"/>
    <w:rsid w:val="00747C6F"/>
    <w:rsid w:val="00753DC1"/>
    <w:rsid w:val="00754D24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2025-04-04T05:36:00Z</dcterms:created>
  <dcterms:modified xsi:type="dcterms:W3CDTF">2025-04-04T05:37:00Z</dcterms:modified>
</cp:coreProperties>
</file>