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430744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30744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0237D4" w:rsidRPr="00430744">
        <w:rPr>
          <w:rFonts w:ascii="Arial Narrow" w:eastAsia="Times New Roman" w:hAnsi="Arial Narrow" w:cs="Arial"/>
          <w:bCs/>
          <w:sz w:val="24"/>
          <w:szCs w:val="20"/>
          <w:lang w:eastAsia="pl-PL"/>
        </w:rPr>
        <w:t>7</w:t>
      </w:r>
      <w:r w:rsidRPr="00430744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430744" w:rsidTr="00D62E6E">
        <w:tc>
          <w:tcPr>
            <w:tcW w:w="2800" w:type="dxa"/>
            <w:shd w:val="clear" w:color="auto" w:fill="auto"/>
          </w:tcPr>
          <w:p w:rsidR="00D62E6E" w:rsidRPr="00430744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3074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3074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43074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43074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3074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30744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3074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3074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3074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430744" w:rsidTr="00D62E6E">
        <w:tc>
          <w:tcPr>
            <w:tcW w:w="2800" w:type="dxa"/>
            <w:shd w:val="clear" w:color="auto" w:fill="auto"/>
          </w:tcPr>
          <w:p w:rsidR="00D62E6E" w:rsidRPr="00430744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3074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43074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43074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3074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30744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3074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3074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3074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43074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237D4" w:rsidRPr="00430744" w:rsidTr="00C86EB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237D4" w:rsidRPr="00430744" w:rsidRDefault="000237D4" w:rsidP="00C86EB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430744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0237D4" w:rsidRPr="00430744" w:rsidRDefault="000237D4" w:rsidP="00C86EB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30744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30744">
              <w:rPr>
                <w:rFonts w:ascii="Arial Narrow" w:eastAsia="Times New Roman" w:hAnsi="Arial Narrow" w:cs="Arial"/>
                <w:lang w:eastAsia="pl-PL"/>
              </w:rPr>
              <w:t>(t.j. Dz. U. z 2024 poz. 1320)</w:t>
            </w:r>
            <w:r w:rsidRPr="00430744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:rsidR="000237D4" w:rsidRPr="00430744" w:rsidRDefault="000237D4" w:rsidP="00C86EB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430744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0237D4" w:rsidRPr="00430744" w:rsidRDefault="000237D4" w:rsidP="00C86EB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430744" w:rsidRDefault="000237D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3074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430744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430744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430744" w:rsidTr="00D62E6E">
        <w:tc>
          <w:tcPr>
            <w:tcW w:w="2269" w:type="dxa"/>
            <w:shd w:val="clear" w:color="auto" w:fill="auto"/>
          </w:tcPr>
          <w:p w:rsidR="00D62E6E" w:rsidRPr="00430744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3074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430744" w:rsidRDefault="000237D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3074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Zakup, dostawa i montaż klimatyzatorów do pomieszczeń szpitala</w:t>
            </w:r>
            <w:r w:rsidR="00D62E6E" w:rsidRPr="0043074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237D4" w:rsidRPr="00430744" w:rsidTr="00C86EB4">
        <w:tc>
          <w:tcPr>
            <w:tcW w:w="2269" w:type="dxa"/>
            <w:shd w:val="clear" w:color="auto" w:fill="auto"/>
          </w:tcPr>
          <w:p w:rsidR="000237D4" w:rsidRPr="00430744" w:rsidRDefault="000237D4" w:rsidP="00C86EB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3074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237D4" w:rsidRPr="00430744" w:rsidRDefault="000237D4" w:rsidP="00C86EB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3074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33/2025</w:t>
            </w:r>
          </w:p>
        </w:tc>
      </w:tr>
    </w:tbl>
    <w:p w:rsidR="00BC121E" w:rsidRPr="00430744" w:rsidRDefault="000237D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3074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43074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430744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430744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43074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430744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430744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430744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43074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3074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430744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430744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430744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430744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430744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30744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43074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3074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430744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430744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430744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430744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30744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430744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3074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3074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3074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3074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3074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3074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43074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3074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3074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3074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3074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43074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3074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3074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3074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3074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430744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430744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430744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430744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43074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430744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430744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430744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430744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430744" w:rsidTr="00620E37">
        <w:tc>
          <w:tcPr>
            <w:tcW w:w="2660" w:type="dxa"/>
            <w:shd w:val="clear" w:color="auto" w:fill="auto"/>
          </w:tcPr>
          <w:p w:rsidR="00BC121E" w:rsidRPr="0043074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430744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3074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430744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3074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43074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43074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43074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43074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3074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430744" w:rsidRDefault="00844A96" w:rsidP="000237D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3074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237D4" w:rsidRPr="0043074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43074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43074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430744" w:rsidRDefault="00106AC7" w:rsidP="00BC121E">
      <w:pPr>
        <w:rPr>
          <w:rFonts w:ascii="Arial Narrow" w:hAnsi="Arial Narrow"/>
        </w:rPr>
      </w:pPr>
    </w:p>
    <w:sectPr w:rsidR="00106AC7" w:rsidRPr="00430744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4BAA" w:rsidRDefault="00724BAA">
      <w:r>
        <w:separator/>
      </w:r>
    </w:p>
  </w:endnote>
  <w:endnote w:type="continuationSeparator" w:id="1">
    <w:p w:rsidR="00724BAA" w:rsidRDefault="00724B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074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074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7D4" w:rsidRDefault="000237D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4BAA" w:rsidRDefault="00724BAA">
      <w:r>
        <w:separator/>
      </w:r>
    </w:p>
  </w:footnote>
  <w:footnote w:type="continuationSeparator" w:id="1">
    <w:p w:rsidR="00724BAA" w:rsidRDefault="00724B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7D4" w:rsidRDefault="000237D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7D4" w:rsidRDefault="000237D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7D4" w:rsidRDefault="000237D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37D4"/>
    <w:rsid w:val="0000184A"/>
    <w:rsid w:val="00007C1C"/>
    <w:rsid w:val="00012997"/>
    <w:rsid w:val="000237D4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0744"/>
    <w:rsid w:val="0043102D"/>
    <w:rsid w:val="00460820"/>
    <w:rsid w:val="004704CB"/>
    <w:rsid w:val="0048671C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24BA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228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2025-04-07T12:01:00Z</dcterms:created>
  <dcterms:modified xsi:type="dcterms:W3CDTF">2025-04-07T12:01:00Z</dcterms:modified>
</cp:coreProperties>
</file>