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5BF8" w14:textId="6C820C2A" w:rsidR="00B36EDA" w:rsidRPr="00AF3F23" w:rsidRDefault="00AF3F23" w:rsidP="00AF3F23">
      <w:pPr>
        <w:tabs>
          <w:tab w:val="left" w:pos="210"/>
          <w:tab w:val="right" w:pos="9498"/>
        </w:tabs>
        <w:spacing w:after="600"/>
        <w:rPr>
          <w:sz w:val="20"/>
          <w:szCs w:val="20"/>
        </w:rPr>
      </w:pPr>
      <w:bookmarkStart w:id="0" w:name="_Hlk53520193"/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18314E" w:rsidRPr="00AF3F23">
        <w:rPr>
          <w:sz w:val="20"/>
          <w:szCs w:val="20"/>
        </w:rPr>
        <w:t>Kraków</w:t>
      </w:r>
      <w:r w:rsidR="00B36EDA" w:rsidRPr="00AF3F23">
        <w:rPr>
          <w:sz w:val="20"/>
          <w:szCs w:val="20"/>
        </w:rPr>
        <w:t xml:space="preserve"> dnia: </w:t>
      </w:r>
      <w:r w:rsidR="002469A1">
        <w:rPr>
          <w:sz w:val="20"/>
          <w:szCs w:val="20"/>
        </w:rPr>
        <w:t>10.04.2025 r.</w:t>
      </w:r>
    </w:p>
    <w:p w14:paraId="67330EA9" w14:textId="77777777" w:rsidR="0018314E" w:rsidRPr="00AF3F23" w:rsidRDefault="0018314E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AF3F23">
        <w:rPr>
          <w:b/>
          <w:bCs/>
          <w:sz w:val="20"/>
          <w:szCs w:val="20"/>
        </w:rPr>
        <w:t>Szpital Miejski Specjalistyczny</w:t>
      </w:r>
    </w:p>
    <w:p w14:paraId="2CC653DE" w14:textId="77777777" w:rsidR="0018314E" w:rsidRPr="00AF3F23" w:rsidRDefault="0018314E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AF3F23">
        <w:rPr>
          <w:b/>
          <w:bCs/>
          <w:sz w:val="20"/>
          <w:szCs w:val="20"/>
        </w:rPr>
        <w:t>im. Gabriela Narutowicza w Krakowie</w:t>
      </w:r>
    </w:p>
    <w:p w14:paraId="53F676B6" w14:textId="77777777" w:rsidR="00B36EDA" w:rsidRPr="00AF3F23" w:rsidRDefault="0018314E" w:rsidP="00B36EDA">
      <w:pPr>
        <w:spacing w:line="360" w:lineRule="auto"/>
        <w:ind w:right="3969"/>
        <w:rPr>
          <w:sz w:val="20"/>
          <w:szCs w:val="20"/>
        </w:rPr>
      </w:pPr>
      <w:r w:rsidRPr="00AF3F23">
        <w:rPr>
          <w:sz w:val="20"/>
          <w:szCs w:val="20"/>
        </w:rPr>
        <w:t>ul. Prądnicka</w:t>
      </w:r>
      <w:r w:rsidR="00B36EDA" w:rsidRPr="00AF3F23">
        <w:rPr>
          <w:sz w:val="20"/>
          <w:szCs w:val="20"/>
        </w:rPr>
        <w:t xml:space="preserve"> </w:t>
      </w:r>
      <w:r w:rsidRPr="00AF3F23">
        <w:rPr>
          <w:sz w:val="20"/>
          <w:szCs w:val="20"/>
        </w:rPr>
        <w:t>35-37</w:t>
      </w:r>
    </w:p>
    <w:p w14:paraId="7B3F65E2" w14:textId="56169047" w:rsidR="00AF3F23" w:rsidRPr="00AF3F23" w:rsidRDefault="0018314E" w:rsidP="00B36EDA">
      <w:pPr>
        <w:ind w:right="3969"/>
        <w:rPr>
          <w:sz w:val="20"/>
          <w:szCs w:val="20"/>
        </w:rPr>
      </w:pPr>
      <w:r w:rsidRPr="00AF3F23">
        <w:rPr>
          <w:sz w:val="20"/>
          <w:szCs w:val="20"/>
        </w:rPr>
        <w:t>31-202</w:t>
      </w:r>
      <w:r w:rsidR="00B36EDA" w:rsidRPr="00AF3F23">
        <w:rPr>
          <w:sz w:val="20"/>
          <w:szCs w:val="20"/>
        </w:rPr>
        <w:t xml:space="preserve"> </w:t>
      </w:r>
      <w:r w:rsidRPr="00AF3F23">
        <w:rPr>
          <w:sz w:val="20"/>
          <w:szCs w:val="20"/>
        </w:rPr>
        <w:t>Kraków</w:t>
      </w:r>
    </w:p>
    <w:p w14:paraId="1BFAFB66" w14:textId="77777777" w:rsidR="00B36EDA" w:rsidRPr="00AF3F2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F3F23" w14:paraId="08081A84" w14:textId="77777777" w:rsidTr="00B36EDA">
        <w:tc>
          <w:tcPr>
            <w:tcW w:w="9923" w:type="dxa"/>
            <w:shd w:val="clear" w:color="auto" w:fill="F2F2F2"/>
            <w:hideMark/>
          </w:tcPr>
          <w:p w14:paraId="068B2A43" w14:textId="375AAA47" w:rsidR="00B36EDA" w:rsidRPr="00AF3F23" w:rsidRDefault="00AF3F23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F3F23">
              <w:rPr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23E0F447" w14:textId="77777777" w:rsidR="00B36EDA" w:rsidRPr="00AF3F2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F3F2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9EE01CF" w14:textId="77777777" w:rsidR="00B36EDA" w:rsidRPr="00AF3F2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7AC84374" w14:textId="77777777" w:rsidR="00B36EDA" w:rsidRPr="00AF3F2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AF3F23">
        <w:rPr>
          <w:rFonts w:eastAsia="Calibri"/>
          <w:sz w:val="20"/>
          <w:szCs w:val="20"/>
          <w:lang w:eastAsia="en-US"/>
        </w:rPr>
        <w:t xml:space="preserve">Dotyczy </w:t>
      </w:r>
      <w:r w:rsidRPr="00AF3F23">
        <w:rPr>
          <w:sz w:val="20"/>
          <w:szCs w:val="20"/>
        </w:rPr>
        <w:t>postępowania o udzielenie zamówienia publicznego</w:t>
      </w:r>
      <w:r w:rsidRPr="00AF3F2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F3F23" w14:paraId="65C21BD0" w14:textId="77777777" w:rsidTr="00B36EDA">
        <w:tc>
          <w:tcPr>
            <w:tcW w:w="2269" w:type="dxa"/>
            <w:shd w:val="clear" w:color="auto" w:fill="auto"/>
          </w:tcPr>
          <w:p w14:paraId="6FD0B080" w14:textId="77777777" w:rsidR="00B36EDA" w:rsidRPr="00AF3F2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41005FA" w14:textId="77777777" w:rsidR="00B36EDA" w:rsidRPr="00AF3F23" w:rsidRDefault="0018314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>Konserwacja i serwis urządzeń instalacji wentylacji i klimatyzacji w obiektach Szpitala II</w:t>
            </w:r>
          </w:p>
        </w:tc>
      </w:tr>
      <w:tr w:rsidR="0018314E" w:rsidRPr="00AF3F23" w14:paraId="264E7C16" w14:textId="77777777" w:rsidTr="001B0C1D">
        <w:tc>
          <w:tcPr>
            <w:tcW w:w="2269" w:type="dxa"/>
            <w:shd w:val="clear" w:color="auto" w:fill="auto"/>
          </w:tcPr>
          <w:p w14:paraId="62B1EC27" w14:textId="77777777" w:rsidR="0018314E" w:rsidRPr="00AF3F23" w:rsidRDefault="0018314E" w:rsidP="001B0C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EBD7C18" w14:textId="77777777" w:rsidR="0018314E" w:rsidRPr="00AF3F23" w:rsidRDefault="0018314E" w:rsidP="001B0C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>ZP/18/2025</w:t>
            </w:r>
          </w:p>
        </w:tc>
      </w:tr>
    </w:tbl>
    <w:p w14:paraId="2BFB29E4" w14:textId="77777777" w:rsidR="00B36EDA" w:rsidRPr="00AF3F2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57BDBDA0" w14:textId="71BC0B9E" w:rsidR="00AF3F23" w:rsidRPr="00AF3F2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0"/>
          <w:szCs w:val="20"/>
        </w:rPr>
      </w:pPr>
      <w:r w:rsidRPr="00AF3F23">
        <w:rPr>
          <w:sz w:val="20"/>
          <w:szCs w:val="20"/>
        </w:rPr>
        <w:t xml:space="preserve">Zamawiający, działając na podstawie art. 253 ust. 1 pkt. 1 i ust. 2 ustawy z dnia 11 września 2019r. Prawo zamówień publicznych </w:t>
      </w:r>
      <w:r w:rsidR="0018314E" w:rsidRPr="00AF3F23">
        <w:rPr>
          <w:sz w:val="20"/>
          <w:szCs w:val="20"/>
        </w:rPr>
        <w:t>(</w:t>
      </w:r>
      <w:proofErr w:type="spellStart"/>
      <w:r w:rsidR="0018314E" w:rsidRPr="00AF3F23">
        <w:rPr>
          <w:sz w:val="20"/>
          <w:szCs w:val="20"/>
        </w:rPr>
        <w:t>t.j</w:t>
      </w:r>
      <w:proofErr w:type="spellEnd"/>
      <w:r w:rsidR="0018314E" w:rsidRPr="00AF3F23">
        <w:rPr>
          <w:sz w:val="20"/>
          <w:szCs w:val="20"/>
        </w:rPr>
        <w:t>. Dz. U. z 2024 poz. 1320)</w:t>
      </w:r>
      <w:r w:rsidRPr="00AF3F2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8314E" w:rsidRPr="00AF3F23" w14:paraId="71EF83FF" w14:textId="77777777" w:rsidTr="0018314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B83A0" w14:textId="77777777" w:rsidR="0018314E" w:rsidRPr="00AF3F23" w:rsidRDefault="0018314E" w:rsidP="001B0C1D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F3F23">
              <w:rPr>
                <w:b/>
                <w:bCs/>
                <w:sz w:val="20"/>
                <w:szCs w:val="20"/>
              </w:rPr>
              <w:t>Część nr 1</w:t>
            </w:r>
            <w:r w:rsidRPr="00AF3F23">
              <w:rPr>
                <w:sz w:val="20"/>
                <w:szCs w:val="20"/>
              </w:rPr>
              <w:t>: Pakiet 1- Konserwacja i eksploatacja urządzeń wentylacji i klimatyzacji w Szpitalu</w:t>
            </w:r>
          </w:p>
          <w:p w14:paraId="06F58EDC" w14:textId="77777777" w:rsidR="0018314E" w:rsidRPr="00AF3F23" w:rsidRDefault="0018314E" w:rsidP="001B0C1D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AF3F23">
              <w:rPr>
                <w:b/>
                <w:sz w:val="20"/>
                <w:szCs w:val="20"/>
              </w:rPr>
              <w:t>Montherm</w:t>
            </w:r>
            <w:proofErr w:type="spellEnd"/>
            <w:r w:rsidRPr="00AF3F23">
              <w:rPr>
                <w:b/>
                <w:sz w:val="20"/>
                <w:szCs w:val="20"/>
              </w:rPr>
              <w:t xml:space="preserve"> Jacek Piwowarczyk</w:t>
            </w:r>
          </w:p>
          <w:p w14:paraId="1576399C" w14:textId="77777777" w:rsidR="0018314E" w:rsidRPr="00AF3F23" w:rsidRDefault="0018314E" w:rsidP="001B0C1D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 xml:space="preserve">Raciechowice 232 </w:t>
            </w:r>
          </w:p>
          <w:p w14:paraId="738CC52C" w14:textId="77777777" w:rsidR="0018314E" w:rsidRPr="00AF3F23" w:rsidRDefault="0018314E" w:rsidP="001B0C1D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>32-415 Raciechowice</w:t>
            </w:r>
          </w:p>
          <w:p w14:paraId="789B1E8A" w14:textId="5C169655" w:rsidR="0018314E" w:rsidRPr="00AF3F23" w:rsidRDefault="0018314E" w:rsidP="001B0C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Oferta spełniająca wymogi Zamawiającego.</w:t>
            </w:r>
          </w:p>
        </w:tc>
      </w:tr>
      <w:tr w:rsidR="0018314E" w:rsidRPr="00AF3F23" w14:paraId="3DCE5BA9" w14:textId="77777777" w:rsidTr="0018314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7D52F" w14:textId="77777777" w:rsidR="0018314E" w:rsidRPr="00AF3F23" w:rsidRDefault="0018314E" w:rsidP="001B0C1D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AF3F23">
              <w:rPr>
                <w:b/>
                <w:bCs/>
                <w:sz w:val="20"/>
                <w:szCs w:val="20"/>
              </w:rPr>
              <w:t>Część nr 2</w:t>
            </w:r>
            <w:r w:rsidRPr="00AF3F23">
              <w:rPr>
                <w:sz w:val="20"/>
                <w:szCs w:val="20"/>
              </w:rPr>
              <w:t>: Pakiet 2- Konserwacja i eksploatacja urządzeń wentylacji i klimatyzacji w Szpitalu - Zespół Bloków Operacyjnych</w:t>
            </w:r>
          </w:p>
          <w:p w14:paraId="1DAA362E" w14:textId="77777777" w:rsidR="0018314E" w:rsidRPr="00AF3F23" w:rsidRDefault="0018314E" w:rsidP="001B0C1D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AF3F23">
              <w:rPr>
                <w:b/>
                <w:sz w:val="20"/>
                <w:szCs w:val="20"/>
              </w:rPr>
              <w:t>Montherm</w:t>
            </w:r>
            <w:proofErr w:type="spellEnd"/>
            <w:r w:rsidRPr="00AF3F23">
              <w:rPr>
                <w:b/>
                <w:sz w:val="20"/>
                <w:szCs w:val="20"/>
              </w:rPr>
              <w:t xml:space="preserve"> Jacek Piwowarczyk</w:t>
            </w:r>
          </w:p>
          <w:p w14:paraId="25ED4ED7" w14:textId="77777777" w:rsidR="0018314E" w:rsidRPr="00AF3F23" w:rsidRDefault="0018314E" w:rsidP="001B0C1D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 xml:space="preserve">Raciechowice 232 </w:t>
            </w:r>
          </w:p>
          <w:p w14:paraId="1BF65690" w14:textId="77777777" w:rsidR="0018314E" w:rsidRPr="00AF3F23" w:rsidRDefault="0018314E" w:rsidP="001B0C1D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>32-415 Raciechowice</w:t>
            </w:r>
          </w:p>
          <w:p w14:paraId="6A7FA448" w14:textId="699220EE" w:rsidR="0018314E" w:rsidRPr="00AF3F23" w:rsidRDefault="0018314E" w:rsidP="001B0C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Oferta spełniająca wymogi Zamawiającego.</w:t>
            </w:r>
          </w:p>
        </w:tc>
      </w:tr>
    </w:tbl>
    <w:p w14:paraId="309F45C0" w14:textId="2520879B" w:rsidR="00B36EDA" w:rsidRPr="00AF3F2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AF3F2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F3F2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F3F23" w14:paraId="6885F9AB" w14:textId="77777777" w:rsidTr="00AF3F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43AB0B" w14:textId="77777777" w:rsidR="00B36EDA" w:rsidRPr="00AF3F2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05AC18" w14:textId="77777777" w:rsidR="00B36EDA" w:rsidRPr="00AF3F2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F3F2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A81286" w14:textId="77777777" w:rsidR="00B36EDA" w:rsidRPr="00AF3F2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F3F2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DB778B" w14:textId="77777777" w:rsidR="00B36EDA" w:rsidRPr="00AF3F2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F3F2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8314E" w:rsidRPr="00AF3F23" w14:paraId="40D547BB" w14:textId="77777777" w:rsidTr="00AF3F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FDCB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1 - Pakiet 1- Konserwacja i eksploatacja urządzeń wentylacji i klimatyzacji w Szpitalu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4B6E" w14:textId="77777777" w:rsidR="0018314E" w:rsidRPr="00AF3F23" w:rsidRDefault="0018314E" w:rsidP="001B0C1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F3F23">
              <w:rPr>
                <w:b/>
                <w:bCs/>
                <w:sz w:val="20"/>
                <w:szCs w:val="20"/>
              </w:rPr>
              <w:t>Montherm</w:t>
            </w:r>
            <w:proofErr w:type="spellEnd"/>
            <w:r w:rsidRPr="00AF3F23">
              <w:rPr>
                <w:b/>
                <w:bCs/>
                <w:sz w:val="20"/>
                <w:szCs w:val="20"/>
              </w:rPr>
              <w:t xml:space="preserve"> Jacek Piwowarczyk</w:t>
            </w:r>
          </w:p>
          <w:p w14:paraId="163AB060" w14:textId="77777777" w:rsidR="0018314E" w:rsidRPr="00AF3F23" w:rsidRDefault="0018314E" w:rsidP="001B0C1D">
            <w:pPr>
              <w:spacing w:line="276" w:lineRule="auto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Raciechowice 232</w:t>
            </w:r>
          </w:p>
          <w:p w14:paraId="648D1EA0" w14:textId="77777777" w:rsidR="0018314E" w:rsidRPr="00AF3F23" w:rsidRDefault="0018314E" w:rsidP="001B0C1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32-415 Raciechowice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D278" w14:textId="77777777" w:rsidR="0018314E" w:rsidRPr="00AF3F23" w:rsidRDefault="0018314E" w:rsidP="001B0C1D">
            <w:pPr>
              <w:spacing w:before="40" w:after="40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1 - Cena - 420.00</w:t>
            </w:r>
          </w:p>
          <w:p w14:paraId="7683001C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2 - Doświadczenie Wykonawcy - 140.00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2D0F" w14:textId="77777777" w:rsidR="0018314E" w:rsidRPr="00AF3F23" w:rsidRDefault="0018314E" w:rsidP="001B0C1D">
            <w:pPr>
              <w:jc w:val="center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 xml:space="preserve">  560,00</w:t>
            </w:r>
          </w:p>
        </w:tc>
      </w:tr>
      <w:tr w:rsidR="0018314E" w:rsidRPr="00AF3F23" w14:paraId="705517AA" w14:textId="77777777" w:rsidTr="00AF3F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9C03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 xml:space="preserve">1 - Pakiet 1- Konserwacja i eksploatacja urządzeń wentylacji i klimatyzacji </w:t>
            </w:r>
            <w:r w:rsidRPr="00AF3F23">
              <w:rPr>
                <w:sz w:val="20"/>
                <w:szCs w:val="20"/>
              </w:rPr>
              <w:lastRenderedPageBreak/>
              <w:t>w Szpitalu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F914" w14:textId="77777777" w:rsidR="0018314E" w:rsidRPr="00AF3F23" w:rsidRDefault="0018314E" w:rsidP="001B0C1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F3F23">
              <w:rPr>
                <w:b/>
                <w:bCs/>
                <w:sz w:val="20"/>
                <w:szCs w:val="20"/>
              </w:rPr>
              <w:lastRenderedPageBreak/>
              <w:t>LeedAir</w:t>
            </w:r>
            <w:proofErr w:type="spellEnd"/>
            <w:r w:rsidRPr="00AF3F2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4E53E0" w14:textId="77777777" w:rsidR="0018314E" w:rsidRPr="00AF3F23" w:rsidRDefault="0018314E" w:rsidP="001B0C1D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AF3F23">
              <w:rPr>
                <w:sz w:val="20"/>
                <w:szCs w:val="20"/>
              </w:rPr>
              <w:t>Dauna</w:t>
            </w:r>
            <w:proofErr w:type="spellEnd"/>
            <w:r w:rsidRPr="00AF3F23">
              <w:rPr>
                <w:sz w:val="20"/>
                <w:szCs w:val="20"/>
              </w:rPr>
              <w:t xml:space="preserve"> 111</w:t>
            </w:r>
          </w:p>
          <w:p w14:paraId="18F48986" w14:textId="77777777" w:rsidR="0018314E" w:rsidRPr="00AF3F23" w:rsidRDefault="0018314E" w:rsidP="001B0C1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30-629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A8A7" w14:textId="77777777" w:rsidR="0018314E" w:rsidRPr="00AF3F23" w:rsidRDefault="0018314E" w:rsidP="001B0C1D">
            <w:pPr>
              <w:spacing w:before="40" w:after="40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1 - Cena - 0.00</w:t>
            </w:r>
          </w:p>
          <w:p w14:paraId="2FEEF9BE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2 - Doświadczenie Wykonawcy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B73A" w14:textId="77777777" w:rsidR="0018314E" w:rsidRPr="00AF3F23" w:rsidRDefault="0018314E" w:rsidP="001B0C1D">
            <w:pPr>
              <w:jc w:val="center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 xml:space="preserve">  0,00</w:t>
            </w:r>
          </w:p>
        </w:tc>
      </w:tr>
      <w:tr w:rsidR="0018314E" w:rsidRPr="00AF3F23" w14:paraId="1E96925A" w14:textId="77777777" w:rsidTr="00AF3F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CEAB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2 - Pakiet 2- Konserwacja i eksploatacja urządzeń wentylacji i klimatyzacji w Szpitalu - Zespół Bloków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3DFA" w14:textId="77777777" w:rsidR="0018314E" w:rsidRPr="00AF3F23" w:rsidRDefault="0018314E" w:rsidP="001B0C1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F3F23">
              <w:rPr>
                <w:b/>
                <w:bCs/>
                <w:sz w:val="20"/>
                <w:szCs w:val="20"/>
              </w:rPr>
              <w:t>Montherm</w:t>
            </w:r>
            <w:proofErr w:type="spellEnd"/>
            <w:r w:rsidRPr="00AF3F23">
              <w:rPr>
                <w:b/>
                <w:bCs/>
                <w:sz w:val="20"/>
                <w:szCs w:val="20"/>
              </w:rPr>
              <w:t xml:space="preserve"> Jacek Piwowarczyk</w:t>
            </w:r>
          </w:p>
          <w:p w14:paraId="4D288114" w14:textId="77777777" w:rsidR="0018314E" w:rsidRPr="00AF3F23" w:rsidRDefault="0018314E" w:rsidP="001B0C1D">
            <w:pPr>
              <w:spacing w:line="276" w:lineRule="auto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Raciechowice 232</w:t>
            </w:r>
          </w:p>
          <w:p w14:paraId="25ECAD44" w14:textId="77777777" w:rsidR="0018314E" w:rsidRPr="00AF3F23" w:rsidRDefault="0018314E" w:rsidP="001B0C1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32-415 Raciechowice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FCABF" w14:textId="77777777" w:rsidR="0018314E" w:rsidRPr="00AF3F23" w:rsidRDefault="0018314E" w:rsidP="001B0C1D">
            <w:pPr>
              <w:spacing w:before="40" w:after="40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1 - Cena - 420.00</w:t>
            </w:r>
          </w:p>
          <w:p w14:paraId="6FD1A7F9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2 - Doświadczenie Wykonawcy - 140.00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EA33" w14:textId="77777777" w:rsidR="0018314E" w:rsidRPr="00AF3F23" w:rsidRDefault="0018314E" w:rsidP="001B0C1D">
            <w:pPr>
              <w:jc w:val="center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 xml:space="preserve">  560,00</w:t>
            </w:r>
          </w:p>
        </w:tc>
      </w:tr>
      <w:tr w:rsidR="0018314E" w:rsidRPr="00AF3F23" w14:paraId="00C63F06" w14:textId="77777777" w:rsidTr="00AF3F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48C9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2 - Pakiet 2- Konserwacja i eksploatacja urządzeń wentylacji i klimatyzacji w Szpitalu - Zespół Bloków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026F" w14:textId="77777777" w:rsidR="0018314E" w:rsidRPr="00AF3F23" w:rsidRDefault="0018314E" w:rsidP="001B0C1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AF3F23">
              <w:rPr>
                <w:b/>
                <w:bCs/>
                <w:sz w:val="20"/>
                <w:szCs w:val="20"/>
              </w:rPr>
              <w:t>LeedAir</w:t>
            </w:r>
            <w:proofErr w:type="spellEnd"/>
            <w:r w:rsidRPr="00AF3F2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06C5E19" w14:textId="77777777" w:rsidR="0018314E" w:rsidRPr="00AF3F23" w:rsidRDefault="0018314E" w:rsidP="001B0C1D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AF3F23">
              <w:rPr>
                <w:sz w:val="20"/>
                <w:szCs w:val="20"/>
              </w:rPr>
              <w:t>Dauna</w:t>
            </w:r>
            <w:proofErr w:type="spellEnd"/>
            <w:r w:rsidRPr="00AF3F23">
              <w:rPr>
                <w:sz w:val="20"/>
                <w:szCs w:val="20"/>
              </w:rPr>
              <w:t xml:space="preserve"> 111</w:t>
            </w:r>
          </w:p>
          <w:p w14:paraId="6862D5FF" w14:textId="77777777" w:rsidR="0018314E" w:rsidRPr="00AF3F23" w:rsidRDefault="0018314E" w:rsidP="001B0C1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30-629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88D93" w14:textId="77777777" w:rsidR="0018314E" w:rsidRPr="00AF3F23" w:rsidRDefault="0018314E" w:rsidP="001B0C1D">
            <w:pPr>
              <w:spacing w:before="40" w:after="40"/>
              <w:rPr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1 - Cena - 0.00</w:t>
            </w:r>
          </w:p>
          <w:p w14:paraId="6D1C167E" w14:textId="77777777" w:rsidR="0018314E" w:rsidRPr="00AF3F23" w:rsidRDefault="0018314E" w:rsidP="001B0C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>2 - Doświadczenie Wykonawcy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D4A9" w14:textId="77777777" w:rsidR="0018314E" w:rsidRPr="00AF3F23" w:rsidRDefault="0018314E" w:rsidP="001B0C1D">
            <w:pPr>
              <w:jc w:val="center"/>
              <w:rPr>
                <w:color w:val="000000"/>
                <w:sz w:val="20"/>
                <w:szCs w:val="20"/>
              </w:rPr>
            </w:pPr>
            <w:r w:rsidRPr="00AF3F23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6E2A9CDD" w14:textId="54A0228A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3A150" w14:textId="77777777" w:rsidR="009A13E6" w:rsidRDefault="009A13E6">
      <w:r>
        <w:separator/>
      </w:r>
    </w:p>
  </w:endnote>
  <w:endnote w:type="continuationSeparator" w:id="0">
    <w:p w14:paraId="42053539" w14:textId="77777777" w:rsidR="009A13E6" w:rsidRDefault="009A1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79E9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DF3F7" w14:textId="013B062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F1D1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95A24" w14:textId="77777777" w:rsidR="009A13E6" w:rsidRDefault="009A13E6">
      <w:r>
        <w:separator/>
      </w:r>
    </w:p>
  </w:footnote>
  <w:footnote w:type="continuationSeparator" w:id="0">
    <w:p w14:paraId="4C1F9339" w14:textId="77777777" w:rsidR="009A13E6" w:rsidRDefault="009A1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92B6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B3B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E9D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3E6"/>
    <w:rsid w:val="0000727E"/>
    <w:rsid w:val="00022322"/>
    <w:rsid w:val="00042497"/>
    <w:rsid w:val="000C1E6F"/>
    <w:rsid w:val="000E4E56"/>
    <w:rsid w:val="0018314E"/>
    <w:rsid w:val="001A1468"/>
    <w:rsid w:val="001B7815"/>
    <w:rsid w:val="00211A34"/>
    <w:rsid w:val="002469A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13E6"/>
    <w:rsid w:val="009F0E5C"/>
    <w:rsid w:val="00A029B8"/>
    <w:rsid w:val="00A91321"/>
    <w:rsid w:val="00AA02AC"/>
    <w:rsid w:val="00AF3F23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E0B5D"/>
  <w15:chartTrackingRefBased/>
  <w15:docId w15:val="{00B64FAE-C824-4EC6-8605-3330FB88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307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2025-04-08T06:50:00Z</dcterms:created>
  <dcterms:modified xsi:type="dcterms:W3CDTF">2025-04-10T05:59:00Z</dcterms:modified>
</cp:coreProperties>
</file>