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38FADF" w14:textId="33164EBF" w:rsidR="005103B9" w:rsidRDefault="006676AE" w:rsidP="00496C86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496C86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3E7376CA" w14:textId="77777777" w:rsidR="00496C86" w:rsidRPr="00496C86" w:rsidRDefault="00496C86" w:rsidP="00496C86">
      <w:pPr>
        <w:rPr>
          <w:lang w:eastAsia="pl-PL"/>
        </w:rPr>
      </w:pPr>
    </w:p>
    <w:p w14:paraId="74FD022B" w14:textId="77777777" w:rsidR="00C4103F" w:rsidRPr="0012157F" w:rsidRDefault="007118F0" w:rsidP="00496C86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9491E90" w14:textId="77777777" w:rsidR="006676AE" w:rsidRPr="0012157F" w:rsidRDefault="00592EAE" w:rsidP="00496C86">
      <w:pPr>
        <w:pStyle w:val="Tekstpodstawowy"/>
        <w:spacing w:after="0"/>
        <w:ind w:left="4111"/>
        <w:rPr>
          <w:rFonts w:ascii="Arial" w:hAnsi="Arial" w:cs="Arial"/>
        </w:rPr>
      </w:pPr>
      <w:r w:rsidRPr="00592EAE">
        <w:rPr>
          <w:rFonts w:ascii="Arial" w:hAnsi="Arial" w:cs="Arial"/>
        </w:rPr>
        <w:t>SZPITAL WOJEWÓDZKI W POZNANIU</w:t>
      </w:r>
    </w:p>
    <w:p w14:paraId="7526465D" w14:textId="77777777" w:rsidR="006676AE" w:rsidRPr="0012157F" w:rsidRDefault="00592EAE" w:rsidP="00496C86">
      <w:pPr>
        <w:pStyle w:val="Tekstpodstawowy"/>
        <w:spacing w:after="0"/>
        <w:ind w:left="4111"/>
        <w:rPr>
          <w:rFonts w:ascii="Arial" w:hAnsi="Arial" w:cs="Arial"/>
        </w:rPr>
      </w:pPr>
      <w:r w:rsidRPr="00592EAE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592EAE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586645A2" w14:textId="77777777" w:rsidR="00F90CD1" w:rsidRDefault="00592EAE" w:rsidP="00496C86">
      <w:pPr>
        <w:pStyle w:val="Tekstpodstawowy"/>
        <w:spacing w:after="0"/>
        <w:ind w:left="4111"/>
        <w:rPr>
          <w:rFonts w:ascii="Arial" w:hAnsi="Arial" w:cs="Arial"/>
        </w:rPr>
      </w:pPr>
      <w:r w:rsidRPr="00592EAE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592EAE">
        <w:rPr>
          <w:rFonts w:ascii="Arial" w:hAnsi="Arial" w:cs="Arial"/>
        </w:rPr>
        <w:t>Poznań</w:t>
      </w:r>
    </w:p>
    <w:p w14:paraId="668A4EC3" w14:textId="77777777" w:rsidR="009169D4" w:rsidRDefault="009169D4" w:rsidP="00496C86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62FC72CB" w14:textId="77777777" w:rsidR="00C4103F" w:rsidRPr="002578E4" w:rsidRDefault="002578E4" w:rsidP="00496C86">
      <w:pPr>
        <w:pStyle w:val="Tekstpodstawowy"/>
        <w:spacing w:after="0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09CCBB6D" w14:textId="77777777" w:rsidR="002578E4" w:rsidRDefault="002578E4" w:rsidP="00496C86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5DDDF617" w14:textId="77777777" w:rsidTr="0018769E">
        <w:tc>
          <w:tcPr>
            <w:tcW w:w="2800" w:type="dxa"/>
            <w:shd w:val="clear" w:color="auto" w:fill="auto"/>
          </w:tcPr>
          <w:p w14:paraId="0E3F0ABC" w14:textId="77777777" w:rsidR="002578E4" w:rsidRPr="00A2540E" w:rsidRDefault="002578E4" w:rsidP="00496C86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38B8260" w14:textId="77777777" w:rsidR="002578E4" w:rsidRPr="00A2540E" w:rsidRDefault="002578E4" w:rsidP="00496C86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A155991" w14:textId="77777777" w:rsidR="002578E4" w:rsidRPr="00A2540E" w:rsidRDefault="002578E4" w:rsidP="00496C86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019EE75" w14:textId="77777777" w:rsidR="002578E4" w:rsidRPr="00A2540E" w:rsidRDefault="002578E4" w:rsidP="00496C86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59068033" w14:textId="77777777" w:rsidTr="0018769E">
        <w:tc>
          <w:tcPr>
            <w:tcW w:w="2800" w:type="dxa"/>
            <w:shd w:val="clear" w:color="auto" w:fill="auto"/>
          </w:tcPr>
          <w:p w14:paraId="2736A64D" w14:textId="77777777" w:rsidR="002578E4" w:rsidRPr="00A2540E" w:rsidRDefault="002578E4" w:rsidP="00496C86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696988F" w14:textId="77777777" w:rsidR="002578E4" w:rsidRPr="00A2540E" w:rsidRDefault="002578E4" w:rsidP="00496C86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A6795D2" w14:textId="77777777" w:rsidR="002578E4" w:rsidRPr="00A2540E" w:rsidRDefault="002578E4" w:rsidP="00496C86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2EB541C" w14:textId="77777777" w:rsidR="002578E4" w:rsidRPr="00A2540E" w:rsidRDefault="002578E4" w:rsidP="00496C86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971100C" w14:textId="77777777" w:rsidR="002578E4" w:rsidRPr="002578E4" w:rsidRDefault="002578E4" w:rsidP="00496C86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592EAE" w:rsidRPr="0012157F" w14:paraId="4C7F63E0" w14:textId="77777777" w:rsidTr="00A22642">
        <w:tc>
          <w:tcPr>
            <w:tcW w:w="9104" w:type="dxa"/>
            <w:shd w:val="clear" w:color="auto" w:fill="D9D9D9"/>
          </w:tcPr>
          <w:p w14:paraId="31818F4D" w14:textId="77777777" w:rsidR="00592EAE" w:rsidRPr="0012157F" w:rsidRDefault="00592EAE" w:rsidP="00496C86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526348E0" w14:textId="77777777" w:rsidR="00592EAE" w:rsidRPr="0012157F" w:rsidRDefault="00592EAE" w:rsidP="00496C8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592EAE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592EAE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592EAE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45EF934A" w14:textId="77777777" w:rsidR="00592EAE" w:rsidRPr="00612283" w:rsidRDefault="00592EAE" w:rsidP="00496C86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12F25687" w14:textId="77777777" w:rsidR="00592EAE" w:rsidRPr="00612283" w:rsidRDefault="00592EAE" w:rsidP="00496C86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75EE27F2" w14:textId="77777777" w:rsidR="00592EAE" w:rsidRPr="0012157F" w:rsidRDefault="00592EAE" w:rsidP="00496C86">
            <w:pPr>
              <w:spacing w:after="0" w:line="240" w:lineRule="auto"/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4E27770B" w14:textId="77777777" w:rsidR="00E50194" w:rsidRDefault="001F027E" w:rsidP="00496C8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3DE1370B" w14:textId="77777777" w:rsidTr="0018769E">
        <w:tc>
          <w:tcPr>
            <w:tcW w:w="2269" w:type="dxa"/>
            <w:shd w:val="clear" w:color="auto" w:fill="auto"/>
          </w:tcPr>
          <w:p w14:paraId="5B0EC5B3" w14:textId="77777777" w:rsidR="002578E4" w:rsidRPr="00A2540E" w:rsidRDefault="002578E4" w:rsidP="00496C86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0C342A9" w14:textId="77777777" w:rsidR="002578E4" w:rsidRPr="00A2540E" w:rsidRDefault="00592EAE" w:rsidP="00496C86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92EA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Sukcesywna dostawa świeżego pieczywa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92EAE" w:rsidRPr="00A2540E" w14:paraId="5093FA8E" w14:textId="77777777" w:rsidTr="00A22642">
        <w:tc>
          <w:tcPr>
            <w:tcW w:w="2269" w:type="dxa"/>
            <w:shd w:val="clear" w:color="auto" w:fill="auto"/>
          </w:tcPr>
          <w:p w14:paraId="04097F2F" w14:textId="77777777" w:rsidR="00592EAE" w:rsidRPr="00A2540E" w:rsidRDefault="00592EAE" w:rsidP="00496C86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B60EDE9" w14:textId="77777777" w:rsidR="00592EAE" w:rsidRPr="00A2540E" w:rsidRDefault="00592EAE" w:rsidP="00496C86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92EA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SZW/DZP/30/2025</w:t>
            </w:r>
          </w:p>
        </w:tc>
      </w:tr>
    </w:tbl>
    <w:p w14:paraId="57FFFD9D" w14:textId="77777777" w:rsidR="002578E4" w:rsidRDefault="002578E4" w:rsidP="00496C86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12B15CAF" w14:textId="77777777" w:rsidR="00F90CD1" w:rsidRDefault="005434B3" w:rsidP="00496C8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592EAE" w:rsidRPr="00592EAE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14:paraId="684F6911" w14:textId="77777777" w:rsidR="00496C86" w:rsidRPr="0012157F" w:rsidRDefault="00496C86" w:rsidP="00496C8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03BBC04F" w14:textId="77777777" w:rsidTr="00650D6C">
        <w:tc>
          <w:tcPr>
            <w:tcW w:w="9104" w:type="dxa"/>
            <w:shd w:val="clear" w:color="auto" w:fill="D9D9D9"/>
          </w:tcPr>
          <w:p w14:paraId="393D6796" w14:textId="77777777" w:rsidR="00E50194" w:rsidRPr="00650D6C" w:rsidRDefault="00650D6C" w:rsidP="00496C8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54CD4FDE" w14:textId="77777777" w:rsidR="00C113BF" w:rsidRPr="0012157F" w:rsidRDefault="00C113BF" w:rsidP="00496C8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637DE830" w14:textId="77777777" w:rsidR="002426FF" w:rsidRPr="00A44833" w:rsidRDefault="002426FF" w:rsidP="00496C86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704172E5" w14:textId="77777777" w:rsidR="00023477" w:rsidRPr="006B53D6" w:rsidRDefault="00023477" w:rsidP="00496C86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19E1A5E4" w14:textId="77777777" w:rsidR="00023477" w:rsidRPr="00992BD8" w:rsidRDefault="00992BD8" w:rsidP="00496C86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00A5E87C" w14:textId="77777777" w:rsidR="00992BD8" w:rsidRPr="00992BD8" w:rsidRDefault="00992BD8" w:rsidP="00496C86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77D4898D" w14:textId="77777777" w:rsidR="00023477" w:rsidRDefault="00C113BF" w:rsidP="00496C8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2FADE262" w14:textId="77777777" w:rsidR="007A2BCB" w:rsidRDefault="00992BD8" w:rsidP="00496C8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3CD287DE" w14:textId="77777777" w:rsidR="0011306C" w:rsidRDefault="007A2BCB" w:rsidP="00496C8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</w:t>
      </w:r>
      <w:r w:rsidRPr="007A2BCB">
        <w:rPr>
          <w:rFonts w:ascii="Arial" w:hAnsi="Arial" w:cs="Arial"/>
          <w:sz w:val="24"/>
          <w:szCs w:val="24"/>
        </w:rPr>
        <w:lastRenderedPageBreak/>
        <w:t>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2024r. poz. 507 z późn. zm.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14:paraId="194E4B9B" w14:textId="77777777" w:rsidR="00496C86" w:rsidRDefault="00496C86" w:rsidP="00496C8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3AF815D5" w14:textId="77777777" w:rsidTr="00CD4DD1">
        <w:tc>
          <w:tcPr>
            <w:tcW w:w="9104" w:type="dxa"/>
            <w:shd w:val="clear" w:color="auto" w:fill="D9D9D9"/>
          </w:tcPr>
          <w:p w14:paraId="73B32750" w14:textId="77777777" w:rsidR="0011306C" w:rsidRPr="00650D6C" w:rsidRDefault="0011306C" w:rsidP="00496C8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5A6A6A43" w14:textId="77777777" w:rsidR="00D2702A" w:rsidRPr="0012157F" w:rsidRDefault="004F23F7" w:rsidP="00496C8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4C5DE5A5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B7D08" w14:textId="77777777" w:rsidR="00D2702A" w:rsidRPr="0012157F" w:rsidRDefault="00D2702A" w:rsidP="00496C86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87CEF" w14:textId="77777777" w:rsidR="00D2702A" w:rsidRPr="0012157F" w:rsidRDefault="00D2702A" w:rsidP="00496C8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592EAE" w:rsidRPr="0012157F" w14:paraId="0A1CF242" w14:textId="77777777" w:rsidTr="00A2264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FB87E" w14:textId="77777777" w:rsidR="00592EAE" w:rsidRPr="0012157F" w:rsidRDefault="00592EAE" w:rsidP="00496C8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92EA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5938A" w14:textId="77777777" w:rsidR="00592EAE" w:rsidRPr="0012157F" w:rsidRDefault="00592EAE" w:rsidP="00496C8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92EAE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0149DFD7" w14:textId="77777777" w:rsidR="00592EAE" w:rsidRPr="0012157F" w:rsidRDefault="00592EAE" w:rsidP="00496C8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92EAE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592EAE" w:rsidRPr="0012157F" w14:paraId="7F12C0A3" w14:textId="77777777" w:rsidTr="00A2264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67578" w14:textId="77777777" w:rsidR="00592EAE" w:rsidRPr="0012157F" w:rsidRDefault="00592EAE" w:rsidP="00496C8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92EA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53102" w14:textId="77777777" w:rsidR="00592EAE" w:rsidRPr="0012157F" w:rsidRDefault="00592EAE" w:rsidP="00496C8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92EAE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6745E298" w14:textId="77777777" w:rsidR="00592EAE" w:rsidRPr="0012157F" w:rsidRDefault="00592EAE" w:rsidP="00496C8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92EAE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592EAE" w:rsidRPr="0012157F" w14:paraId="41F7679D" w14:textId="77777777" w:rsidTr="00A2264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52674" w14:textId="77777777" w:rsidR="00592EAE" w:rsidRPr="0012157F" w:rsidRDefault="00592EAE" w:rsidP="00496C8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92EA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0DFB8" w14:textId="77777777" w:rsidR="00592EAE" w:rsidRPr="0012157F" w:rsidRDefault="00592EAE" w:rsidP="00496C8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92EAE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53A37CCB" w14:textId="77777777" w:rsidR="00592EAE" w:rsidRPr="0012157F" w:rsidRDefault="00592EAE" w:rsidP="00496C8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92EAE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592EAE" w:rsidRPr="0012157F" w14:paraId="27889AA5" w14:textId="77777777" w:rsidTr="00A2264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ED324" w14:textId="77777777" w:rsidR="00592EAE" w:rsidRPr="0012157F" w:rsidRDefault="00592EAE" w:rsidP="00496C8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92EA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6F581" w14:textId="77777777" w:rsidR="00592EAE" w:rsidRPr="0012157F" w:rsidRDefault="00592EAE" w:rsidP="00496C8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92EAE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68051F24" w14:textId="77777777" w:rsidR="00592EAE" w:rsidRPr="0012157F" w:rsidRDefault="00592EAE" w:rsidP="00496C8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92EAE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</w:tbl>
    <w:p w14:paraId="3EA17B5E" w14:textId="77777777" w:rsidR="00E21BB4" w:rsidRPr="0012157F" w:rsidRDefault="00257E73" w:rsidP="00496C8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54068D4E" w14:textId="77777777" w:rsidR="00E21BB4" w:rsidRPr="00E21BB4" w:rsidRDefault="00E21BB4" w:rsidP="00496C86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1A67C01B" w14:textId="77777777" w:rsidR="00C62F57" w:rsidRDefault="00C62F57" w:rsidP="00496C8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19418C53" w14:textId="77777777" w:rsidR="00C62F57" w:rsidRDefault="00C62F57" w:rsidP="00496C8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02B10EB1" w14:textId="77777777" w:rsidR="00721D87" w:rsidRDefault="00E21BB4" w:rsidP="00496C8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5D8D5B2A" w14:textId="77777777" w:rsidR="00721D87" w:rsidRDefault="00E21BB4" w:rsidP="00496C8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12EF4350" w14:textId="77777777" w:rsidR="00721D87" w:rsidRPr="00721D87" w:rsidRDefault="00721D87" w:rsidP="00496C86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7FF61180" w14:textId="77777777" w:rsidR="00721D87" w:rsidRDefault="00E21BB4" w:rsidP="00496C8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1E0A599B" w14:textId="77777777" w:rsidR="00E21BB4" w:rsidRPr="00E21BB4" w:rsidRDefault="00E21BB4" w:rsidP="00496C8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0E1C5DC3" w14:textId="77777777" w:rsidR="00E21BB4" w:rsidRPr="00721D87" w:rsidRDefault="00E21BB4" w:rsidP="00496C86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7145BC22" w14:textId="77777777" w:rsidR="00C62F57" w:rsidRDefault="00257E73" w:rsidP="00496C8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4BE35A99" w14:textId="77777777" w:rsidTr="00CD4DD1">
        <w:tc>
          <w:tcPr>
            <w:tcW w:w="9104" w:type="dxa"/>
            <w:shd w:val="clear" w:color="auto" w:fill="D9D9D9"/>
          </w:tcPr>
          <w:p w14:paraId="1B4F4A55" w14:textId="77777777" w:rsidR="00BE6F04" w:rsidRPr="00650D6C" w:rsidRDefault="00E426EB" w:rsidP="00496C8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6C177081" w14:textId="77777777" w:rsidR="00FE4E2B" w:rsidRDefault="00E426EB" w:rsidP="00496C8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70E70287" w14:textId="77777777" w:rsidR="00496C86" w:rsidRDefault="00496C86" w:rsidP="00496C8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49745B5" w14:textId="77777777" w:rsidR="00496C86" w:rsidRDefault="00496C86" w:rsidP="00496C8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4F1A47A" w14:textId="77777777" w:rsidR="00496C86" w:rsidRPr="00E426EB" w:rsidRDefault="00496C86" w:rsidP="00496C8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79C065C1" w14:textId="77777777" w:rsidTr="00847232">
        <w:tc>
          <w:tcPr>
            <w:tcW w:w="9104" w:type="dxa"/>
            <w:shd w:val="clear" w:color="auto" w:fill="D9D9D9"/>
          </w:tcPr>
          <w:p w14:paraId="5A43E54B" w14:textId="77777777" w:rsidR="00E426EB" w:rsidRPr="00650D6C" w:rsidRDefault="00E426EB" w:rsidP="00496C8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650C9273" w14:textId="77777777" w:rsidR="00E426EB" w:rsidRPr="0012157F" w:rsidRDefault="00E426EB" w:rsidP="00496C8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E5B3100" w14:textId="77777777" w:rsidR="00E426EB" w:rsidRPr="00E426EB" w:rsidRDefault="00E426EB" w:rsidP="00496C8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7B73A410" w14:textId="77777777" w:rsidR="00E426EB" w:rsidRPr="00E426EB" w:rsidRDefault="00E426EB" w:rsidP="00496C86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E69FC91" w14:textId="77777777" w:rsidR="00E426EB" w:rsidRPr="00FF0EBB" w:rsidRDefault="00E426EB" w:rsidP="00496C86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30AF8CD" w14:textId="77777777" w:rsidR="00E426EB" w:rsidRPr="00E426EB" w:rsidRDefault="00E426EB" w:rsidP="00496C86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6F7BE2B" w14:textId="77777777" w:rsidR="00E426EB" w:rsidRPr="00FF0EBB" w:rsidRDefault="00E426EB" w:rsidP="00496C86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9474E76" w14:textId="77777777" w:rsidR="00E426EB" w:rsidRDefault="00E426EB" w:rsidP="00496C8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F99F2B7" w14:textId="77777777" w:rsidR="0012157F" w:rsidRPr="0012157F" w:rsidRDefault="0012157F" w:rsidP="00496C8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00114E5" w14:textId="77777777" w:rsidR="00524951" w:rsidRDefault="00FE4E2B" w:rsidP="00496C8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748B7ACB" w14:textId="77777777" w:rsidR="00524951" w:rsidRDefault="00524951" w:rsidP="00496C86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25F2A347" w14:textId="77777777" w:rsidR="00FE4E2B" w:rsidRPr="0012157F" w:rsidRDefault="00524951" w:rsidP="00496C86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686E9310" w14:textId="77777777" w:rsidR="00484F88" w:rsidRPr="0012157F" w:rsidRDefault="006D536F" w:rsidP="00496C86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8F1AAC" w14:textId="77777777" w:rsidR="00BA1402" w:rsidRDefault="00BA1402" w:rsidP="0038231F">
      <w:pPr>
        <w:spacing w:after="0" w:line="240" w:lineRule="auto"/>
      </w:pPr>
      <w:r>
        <w:separator/>
      </w:r>
    </w:p>
  </w:endnote>
  <w:endnote w:type="continuationSeparator" w:id="0">
    <w:p w14:paraId="01BA0AFF" w14:textId="77777777" w:rsidR="00BA1402" w:rsidRDefault="00BA140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FD1C5" w14:textId="77777777" w:rsidR="00592EAE" w:rsidRDefault="00592EA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6F610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EEA724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8D7F42" w14:textId="77777777" w:rsidR="00592EAE" w:rsidRDefault="00592E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9976C8" w14:textId="77777777" w:rsidR="00BA1402" w:rsidRDefault="00BA1402" w:rsidP="0038231F">
      <w:pPr>
        <w:spacing w:after="0" w:line="240" w:lineRule="auto"/>
      </w:pPr>
      <w:r>
        <w:separator/>
      </w:r>
    </w:p>
  </w:footnote>
  <w:footnote w:type="continuationSeparator" w:id="0">
    <w:p w14:paraId="0A2B8FB4" w14:textId="77777777" w:rsidR="00BA1402" w:rsidRDefault="00BA1402" w:rsidP="0038231F">
      <w:pPr>
        <w:spacing w:after="0" w:line="240" w:lineRule="auto"/>
      </w:pPr>
      <w:r>
        <w:continuationSeparator/>
      </w:r>
    </w:p>
  </w:footnote>
  <w:footnote w:id="1">
    <w:p w14:paraId="068A9A7A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E54EE40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B44BC01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6ED5964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DCE3B" w14:textId="77777777" w:rsidR="00592EAE" w:rsidRDefault="00592E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D8ABE5" w14:textId="77777777" w:rsidR="00592EAE" w:rsidRDefault="00592E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93DB1" w14:textId="77777777" w:rsidR="00592EAE" w:rsidRDefault="00592EA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357067">
    <w:abstractNumId w:val="11"/>
  </w:num>
  <w:num w:numId="2" w16cid:durableId="716977075">
    <w:abstractNumId w:val="0"/>
  </w:num>
  <w:num w:numId="3" w16cid:durableId="375814651">
    <w:abstractNumId w:val="10"/>
  </w:num>
  <w:num w:numId="4" w16cid:durableId="1514144549">
    <w:abstractNumId w:val="13"/>
  </w:num>
  <w:num w:numId="5" w16cid:durableId="1662735851">
    <w:abstractNumId w:val="12"/>
  </w:num>
  <w:num w:numId="6" w16cid:durableId="1574966142">
    <w:abstractNumId w:val="9"/>
  </w:num>
  <w:num w:numId="7" w16cid:durableId="262879458">
    <w:abstractNumId w:val="1"/>
  </w:num>
  <w:num w:numId="8" w16cid:durableId="56779653">
    <w:abstractNumId w:val="6"/>
  </w:num>
  <w:num w:numId="9" w16cid:durableId="942497656">
    <w:abstractNumId w:val="4"/>
  </w:num>
  <w:num w:numId="10" w16cid:durableId="1392272095">
    <w:abstractNumId w:val="7"/>
  </w:num>
  <w:num w:numId="11" w16cid:durableId="1249536281">
    <w:abstractNumId w:val="5"/>
  </w:num>
  <w:num w:numId="12" w16cid:durableId="563563388">
    <w:abstractNumId w:val="8"/>
  </w:num>
  <w:num w:numId="13" w16cid:durableId="535195847">
    <w:abstractNumId w:val="3"/>
  </w:num>
  <w:num w:numId="14" w16cid:durableId="16382970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1402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96C86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92EAE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A140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18D24D"/>
  <w15:docId w15:val="{49D2FB0B-53B6-4941-A62F-B5519BBC1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732</Words>
  <Characters>4396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2</cp:revision>
  <cp:lastPrinted>2016-07-26T10:32:00Z</cp:lastPrinted>
  <dcterms:created xsi:type="dcterms:W3CDTF">2025-04-09T10:01:00Z</dcterms:created>
  <dcterms:modified xsi:type="dcterms:W3CDTF">2025-04-09T10:01:00Z</dcterms:modified>
</cp:coreProperties>
</file>