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77E859" w14:textId="77777777" w:rsidR="00281DC6" w:rsidRPr="001C2FDA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1C2FDA">
        <w:rPr>
          <w:bCs/>
          <w:sz w:val="22"/>
          <w:szCs w:val="22"/>
        </w:rPr>
        <w:t xml:space="preserve">Załącznik nr </w:t>
      </w:r>
      <w:r w:rsidRPr="001C2FDA">
        <w:rPr>
          <w:sz w:val="22"/>
          <w:szCs w:val="22"/>
        </w:rPr>
        <w:t>1</w:t>
      </w:r>
      <w:r w:rsidRPr="001C2FDA">
        <w:rPr>
          <w:b/>
          <w:bCs/>
          <w:sz w:val="22"/>
          <w:szCs w:val="22"/>
        </w:rPr>
        <w:t xml:space="preserve"> </w:t>
      </w:r>
      <w:r w:rsidRPr="001C2FDA">
        <w:rPr>
          <w:bCs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1C2FDA" w14:paraId="1953D575" w14:textId="77777777" w:rsidTr="006014DA">
        <w:tc>
          <w:tcPr>
            <w:tcW w:w="9104" w:type="dxa"/>
            <w:shd w:val="clear" w:color="auto" w:fill="F2F2F2"/>
          </w:tcPr>
          <w:p w14:paraId="3857BF54" w14:textId="77777777" w:rsidR="00281DC6" w:rsidRPr="001C2FDA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1C2FDA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14:paraId="4030981C" w14:textId="77777777" w:rsidR="00281DC6" w:rsidRPr="001C2FDA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23484344" w14:textId="77777777" w:rsidR="00281DC6" w:rsidRPr="001C2FDA" w:rsidRDefault="00281DC6" w:rsidP="0096723F">
      <w:pPr>
        <w:spacing w:after="240"/>
        <w:rPr>
          <w:sz w:val="22"/>
          <w:szCs w:val="22"/>
        </w:rPr>
      </w:pPr>
      <w:r w:rsidRPr="001C2FDA">
        <w:rPr>
          <w:sz w:val="22"/>
          <w:szCs w:val="22"/>
        </w:rPr>
        <w:t xml:space="preserve">Nawiązując do toczącego się postępowania o udzielenie zamówienia publicznego prowadzonego </w:t>
      </w:r>
      <w:r w:rsidRPr="001C2FDA">
        <w:rPr>
          <w:sz w:val="22"/>
          <w:szCs w:val="22"/>
        </w:rPr>
        <w:br/>
        <w:t xml:space="preserve">w trybie </w:t>
      </w:r>
      <w:r w:rsidR="0096723F" w:rsidRPr="001C2FDA">
        <w:rPr>
          <w:bCs/>
          <w:sz w:val="22"/>
          <w:szCs w:val="22"/>
        </w:rPr>
        <w:t>podstawowym bez negocjacji</w:t>
      </w:r>
      <w:r w:rsidR="0096723F" w:rsidRPr="001C2FDA">
        <w:rPr>
          <w:sz w:val="22"/>
          <w:szCs w:val="22"/>
        </w:rPr>
        <w:t>, o którym mowa w art. 275 pkt 1 ustawy Pzp.</w:t>
      </w:r>
      <w:r w:rsidRPr="001C2FDA">
        <w:rPr>
          <w:sz w:val="22"/>
          <w:szCs w:val="22"/>
        </w:rPr>
        <w:t xml:space="preserve"> pn.: </w:t>
      </w:r>
    </w:p>
    <w:p w14:paraId="139C6E80" w14:textId="25283D5E" w:rsidR="00817EBB" w:rsidRDefault="0088090A" w:rsidP="00817EBB">
      <w:pPr>
        <w:jc w:val="center"/>
        <w:rPr>
          <w:b/>
          <w:bCs/>
          <w:sz w:val="28"/>
          <w:szCs w:val="28"/>
        </w:rPr>
      </w:pPr>
      <w:r w:rsidRPr="0088090A">
        <w:rPr>
          <w:b/>
          <w:bCs/>
          <w:sz w:val="28"/>
          <w:szCs w:val="28"/>
        </w:rPr>
        <w:t>Zakup i dostawa środków czystości do Szpitala Wojewódzkiego w Poznaniu</w:t>
      </w:r>
      <w:r w:rsidR="007F79F3">
        <w:rPr>
          <w:b/>
          <w:bCs/>
          <w:sz w:val="28"/>
          <w:szCs w:val="28"/>
        </w:rPr>
        <w:t xml:space="preserve"> - powtórka</w:t>
      </w:r>
    </w:p>
    <w:p w14:paraId="0DA430F5" w14:textId="77777777" w:rsidR="0088090A" w:rsidRPr="001C2FDA" w:rsidRDefault="0088090A" w:rsidP="00817EBB">
      <w:pPr>
        <w:jc w:val="center"/>
        <w:rPr>
          <w:sz w:val="22"/>
          <w:szCs w:val="22"/>
        </w:rPr>
      </w:pPr>
    </w:p>
    <w:p w14:paraId="424082B8" w14:textId="74C7821E" w:rsidR="00281DC6" w:rsidRPr="001C2FDA" w:rsidRDefault="00281DC6" w:rsidP="00AF0614">
      <w:pPr>
        <w:spacing w:after="120" w:line="276" w:lineRule="auto"/>
        <w:jc w:val="both"/>
        <w:rPr>
          <w:sz w:val="22"/>
          <w:szCs w:val="22"/>
        </w:rPr>
      </w:pPr>
      <w:r w:rsidRPr="001C2FDA">
        <w:rPr>
          <w:sz w:val="22"/>
          <w:szCs w:val="22"/>
        </w:rPr>
        <w:t>my niżej podpisani</w:t>
      </w:r>
      <w:r w:rsidR="00AF0614" w:rsidRPr="001C2FDA">
        <w:rPr>
          <w:sz w:val="22"/>
          <w:szCs w:val="22"/>
        </w:rPr>
        <w:t xml:space="preserve"> </w:t>
      </w:r>
      <w:r w:rsidRPr="001C2FDA">
        <w:rPr>
          <w:sz w:val="22"/>
          <w:szCs w:val="22"/>
        </w:rPr>
        <w:t>działając w imieniu i na rzecz:</w:t>
      </w:r>
    </w:p>
    <w:p w14:paraId="3FE39AFF" w14:textId="77777777" w:rsidR="00281DC6" w:rsidRPr="001C2FDA" w:rsidRDefault="00281DC6" w:rsidP="00281DC6">
      <w:pPr>
        <w:spacing w:after="100"/>
        <w:rPr>
          <w:b/>
          <w:sz w:val="22"/>
          <w:szCs w:val="22"/>
        </w:rPr>
      </w:pPr>
      <w:r w:rsidRPr="001C2FDA">
        <w:rPr>
          <w:b/>
          <w:sz w:val="22"/>
          <w:szCs w:val="22"/>
        </w:rPr>
        <w:t>Nazwa i adres Wykonawcy</w:t>
      </w:r>
      <w:r w:rsidRPr="001C2FDA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4"/>
        <w:gridCol w:w="6140"/>
      </w:tblGrid>
      <w:tr w:rsidR="00281DC6" w:rsidRPr="001C2FDA" w14:paraId="03945564" w14:textId="77777777" w:rsidTr="006014DA">
        <w:trPr>
          <w:trHeight w:val="333"/>
        </w:trPr>
        <w:tc>
          <w:tcPr>
            <w:tcW w:w="2814" w:type="dxa"/>
            <w:shd w:val="clear" w:color="auto" w:fill="auto"/>
            <w:vAlign w:val="center"/>
          </w:tcPr>
          <w:p w14:paraId="19BDED6C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40" w:type="dxa"/>
            <w:shd w:val="clear" w:color="auto" w:fill="auto"/>
          </w:tcPr>
          <w:p w14:paraId="264A1856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1C2FDA" w14:paraId="5BB1662E" w14:textId="77777777" w:rsidTr="006014DA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79053A7F" w14:textId="47C5827F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t xml:space="preserve">Adres </w:t>
            </w:r>
            <w:r w:rsidRPr="001C2FDA">
              <w:br/>
              <w:t>(</w:t>
            </w:r>
            <w:r w:rsidR="00AF0614" w:rsidRPr="001C2FDA">
              <w:t xml:space="preserve">ulica, kod, poczta, </w:t>
            </w:r>
            <w:r w:rsidRPr="001C2FDA">
              <w:rPr>
                <w:sz w:val="22"/>
                <w:szCs w:val="22"/>
              </w:rPr>
              <w:t>województwo</w:t>
            </w:r>
            <w:r w:rsidRPr="001C2FDA">
              <w:t>)</w:t>
            </w:r>
          </w:p>
        </w:tc>
        <w:tc>
          <w:tcPr>
            <w:tcW w:w="6140" w:type="dxa"/>
            <w:shd w:val="clear" w:color="auto" w:fill="auto"/>
          </w:tcPr>
          <w:p w14:paraId="58A20BF4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1C2FDA" w14:paraId="5E4F9A14" w14:textId="77777777" w:rsidTr="006014DA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3FA9EB0C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 xml:space="preserve">REGON </w:t>
            </w:r>
            <w:r w:rsidRPr="001C2FDA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74AAFA42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1C2FDA" w14:paraId="6F303E75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2ED6E4E2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1C2FDA">
              <w:rPr>
                <w:rFonts w:eastAsia="Calibri"/>
                <w:sz w:val="22"/>
                <w:szCs w:val="22"/>
              </w:rPr>
              <w:t xml:space="preserve">NIP </w:t>
            </w:r>
            <w:r w:rsidRPr="001C2FDA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05176FFF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1C2FDA" w14:paraId="2821B8D1" w14:textId="77777777" w:rsidTr="006014DA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28D910E2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40" w:type="dxa"/>
            <w:shd w:val="clear" w:color="auto" w:fill="auto"/>
          </w:tcPr>
          <w:p w14:paraId="2A6963AD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1C2FDA" w14:paraId="0D68C466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565B4C66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0" w:type="dxa"/>
            <w:shd w:val="clear" w:color="auto" w:fill="auto"/>
          </w:tcPr>
          <w:p w14:paraId="078ED407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1C2FDA" w14:paraId="5452FD81" w14:textId="77777777" w:rsidTr="006014DA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55FE8EA0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1C2FDA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1C2FDA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40" w:type="dxa"/>
            <w:shd w:val="clear" w:color="auto" w:fill="auto"/>
          </w:tcPr>
          <w:p w14:paraId="21B2682B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1C2FDA" w14:paraId="43BBED88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0ED42D6F" w14:textId="1863937A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Osoba, nr telefonu, e-mail do kontaktu w sprawie realizacji umowy</w:t>
            </w:r>
          </w:p>
        </w:tc>
        <w:tc>
          <w:tcPr>
            <w:tcW w:w="6140" w:type="dxa"/>
            <w:shd w:val="clear" w:color="auto" w:fill="auto"/>
          </w:tcPr>
          <w:p w14:paraId="7CDFC08E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2EEB017F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1C2FDA">
              <w:t>……………………………………………</w:t>
            </w:r>
          </w:p>
          <w:p w14:paraId="08A52CFF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sz w:val="22"/>
                <w:szCs w:val="22"/>
              </w:rPr>
            </w:pPr>
            <w:r w:rsidRPr="001C2FDA">
              <w:rPr>
                <w:sz w:val="22"/>
                <w:szCs w:val="22"/>
              </w:rPr>
              <w:t>tel.                                          e-mail:</w:t>
            </w:r>
          </w:p>
        </w:tc>
      </w:tr>
    </w:tbl>
    <w:p w14:paraId="20A420E8" w14:textId="77777777" w:rsidR="00740C0B" w:rsidRPr="001C2FDA" w:rsidRDefault="00740C0B">
      <w:pPr>
        <w:spacing w:line="360" w:lineRule="auto"/>
        <w:jc w:val="both"/>
      </w:pPr>
    </w:p>
    <w:p w14:paraId="538F2997" w14:textId="28CBEE99" w:rsidR="00281DC6" w:rsidRPr="001C2FDA" w:rsidRDefault="00281DC6" w:rsidP="003A0ECF">
      <w:pPr>
        <w:numPr>
          <w:ilvl w:val="0"/>
          <w:numId w:val="35"/>
        </w:numPr>
        <w:ind w:left="284" w:hanging="284"/>
        <w:contextualSpacing/>
        <w:jc w:val="both"/>
        <w:rPr>
          <w:sz w:val="22"/>
        </w:rPr>
      </w:pPr>
      <w:r w:rsidRPr="001C2FDA">
        <w:rPr>
          <w:b/>
          <w:sz w:val="22"/>
        </w:rPr>
        <w:t>SKŁADAMY OFERTĘ</w:t>
      </w:r>
      <w:r w:rsidRPr="001C2FDA">
        <w:rPr>
          <w:sz w:val="22"/>
        </w:rPr>
        <w:t xml:space="preserve"> na wykonanie przedmiotu zamówienia zgodnie ze Specyfikacją Warunków Zamówienia</w:t>
      </w:r>
      <w:r w:rsidR="00982D6C">
        <w:rPr>
          <w:sz w:val="22"/>
        </w:rPr>
        <w:t xml:space="preserve"> oraz wzorem umowy</w:t>
      </w:r>
      <w:r w:rsidRPr="001C2FDA">
        <w:rPr>
          <w:sz w:val="22"/>
        </w:rPr>
        <w:t>, stosując niżej wymienione stawki:</w:t>
      </w:r>
    </w:p>
    <w:p w14:paraId="42716EBD" w14:textId="77777777" w:rsidR="008826A8" w:rsidRDefault="008826A8" w:rsidP="003A0ECF">
      <w:pPr>
        <w:spacing w:line="276" w:lineRule="auto"/>
        <w:ind w:left="284"/>
        <w:contextualSpacing/>
        <w:jc w:val="both"/>
        <w:rPr>
          <w:bCs/>
          <w:sz w:val="22"/>
          <w:u w:val="single"/>
        </w:rPr>
      </w:pPr>
      <w:bookmarkStart w:id="2" w:name="_Hlk64876004"/>
    </w:p>
    <w:p w14:paraId="1EECE02D" w14:textId="77777777" w:rsidR="00281DC6" w:rsidRPr="001C2FDA" w:rsidRDefault="00281DC6" w:rsidP="003A0ECF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Wartość netto za wykonanie całości przedmiotu zamówienia wynosi: ………………… zł</w:t>
      </w:r>
    </w:p>
    <w:p w14:paraId="734D92FE" w14:textId="33D0DF91" w:rsidR="00B00FE0" w:rsidRPr="00B00FE0" w:rsidRDefault="00B00FE0" w:rsidP="003A0ECF">
      <w:pPr>
        <w:spacing w:line="276" w:lineRule="auto"/>
        <w:ind w:hanging="284"/>
        <w:jc w:val="both"/>
        <w:rPr>
          <w:sz w:val="22"/>
          <w:szCs w:val="22"/>
        </w:rPr>
      </w:pPr>
      <w:r w:rsidRPr="00B00FE0">
        <w:rPr>
          <w:sz w:val="22"/>
          <w:szCs w:val="22"/>
        </w:rPr>
        <w:t xml:space="preserve">    </w:t>
      </w:r>
      <w:r w:rsidRPr="00B00FE0">
        <w:rPr>
          <w:sz w:val="22"/>
          <w:szCs w:val="22"/>
        </w:rPr>
        <w:tab/>
      </w:r>
      <w:r>
        <w:rPr>
          <w:sz w:val="22"/>
          <w:szCs w:val="22"/>
        </w:rPr>
        <w:t xml:space="preserve">    </w:t>
      </w:r>
      <w:r w:rsidRPr="00B00FE0">
        <w:rPr>
          <w:sz w:val="22"/>
          <w:szCs w:val="22"/>
        </w:rPr>
        <w:t xml:space="preserve"> stawka  podatku VAT wynosi  ......%, kwota podatku VAT wynosi ........................... zł</w:t>
      </w:r>
    </w:p>
    <w:p w14:paraId="0060D2A7" w14:textId="48B24FF4" w:rsidR="00281DC6" w:rsidRPr="001C2FDA" w:rsidRDefault="00281DC6" w:rsidP="003A0ECF">
      <w:pPr>
        <w:spacing w:line="276" w:lineRule="auto"/>
        <w:ind w:left="284"/>
        <w:contextualSpacing/>
        <w:jc w:val="both"/>
        <w:rPr>
          <w:b/>
          <w:sz w:val="22"/>
        </w:rPr>
      </w:pPr>
      <w:r w:rsidRPr="001C2FDA">
        <w:rPr>
          <w:b/>
          <w:sz w:val="22"/>
        </w:rPr>
        <w:t>Wartość brutto za wykonanie całości przedmiotu zamówienia wynosi: ……………….. zł</w:t>
      </w:r>
    </w:p>
    <w:p w14:paraId="1D7DFBE7" w14:textId="77777777" w:rsidR="00281DC6" w:rsidRPr="001C2FDA" w:rsidRDefault="00281DC6" w:rsidP="003A0ECF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(słownie: ………………………………………………………………………………… zł)</w:t>
      </w:r>
    </w:p>
    <w:p w14:paraId="05359F58" w14:textId="77777777" w:rsidR="00281DC6" w:rsidRPr="001C2FDA" w:rsidRDefault="00281DC6" w:rsidP="003A0ECF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Wyliczona zgodnie z odpowiednią tabelą formularza asortymentowo – cenowego</w:t>
      </w:r>
    </w:p>
    <w:p w14:paraId="752EAD56" w14:textId="77777777" w:rsidR="00281DC6" w:rsidRPr="001C2FDA" w:rsidRDefault="00281DC6" w:rsidP="003A0ECF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 xml:space="preserve">Termin wykonania umowy: </w:t>
      </w:r>
      <w:r w:rsidR="00AA7E40" w:rsidRPr="001C2FDA">
        <w:rPr>
          <w:bCs/>
          <w:sz w:val="22"/>
        </w:rPr>
        <w:t>12</w:t>
      </w:r>
      <w:r w:rsidRPr="001C2FDA">
        <w:rPr>
          <w:bCs/>
          <w:sz w:val="22"/>
        </w:rPr>
        <w:t xml:space="preserve"> miesięcy od daty zawarcia umowy</w:t>
      </w:r>
    </w:p>
    <w:p w14:paraId="1ABCA931" w14:textId="77777777" w:rsidR="00281DC6" w:rsidRPr="001C2FDA" w:rsidRDefault="00281DC6" w:rsidP="003A0ECF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Warunki płatności: 60 dni</w:t>
      </w:r>
    </w:p>
    <w:p w14:paraId="758BF028" w14:textId="390FC47F" w:rsidR="00D02757" w:rsidRPr="001C2FDA" w:rsidRDefault="00D02757" w:rsidP="003A0ECF">
      <w:pPr>
        <w:spacing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Cs/>
          <w:sz w:val="22"/>
        </w:rPr>
        <w:t xml:space="preserve">Termin realizacji zamówienia: </w:t>
      </w:r>
      <w:r w:rsidRPr="001C2FDA">
        <w:rPr>
          <w:bCs/>
          <w:sz w:val="22"/>
          <w:szCs w:val="22"/>
        </w:rPr>
        <w:t xml:space="preserve">realizacja dostaw w ciągu max. </w:t>
      </w:r>
      <w:r w:rsidR="00817EBB">
        <w:rPr>
          <w:bCs/>
          <w:sz w:val="22"/>
          <w:szCs w:val="22"/>
        </w:rPr>
        <w:t>5 dni roboczych</w:t>
      </w:r>
      <w:r w:rsidRPr="001C2FDA">
        <w:rPr>
          <w:bCs/>
          <w:sz w:val="22"/>
          <w:szCs w:val="22"/>
        </w:rPr>
        <w:t xml:space="preserve"> od momentu złożenia zamówienia </w:t>
      </w:r>
    </w:p>
    <w:p w14:paraId="7AA5412C" w14:textId="77777777" w:rsidR="003A0ECF" w:rsidRDefault="003A0ECF" w:rsidP="003A0ECF">
      <w:pPr>
        <w:spacing w:line="276" w:lineRule="auto"/>
        <w:ind w:left="284"/>
        <w:contextualSpacing/>
        <w:jc w:val="both"/>
        <w:rPr>
          <w:bCs/>
          <w:sz w:val="22"/>
          <w:u w:val="single"/>
        </w:rPr>
      </w:pPr>
    </w:p>
    <w:bookmarkEnd w:id="2"/>
    <w:p w14:paraId="27A7B74A" w14:textId="77777777" w:rsidR="00281DC6" w:rsidRPr="001C2FDA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1C2FDA">
        <w:rPr>
          <w:b/>
          <w:sz w:val="22"/>
        </w:rPr>
        <w:t>OŚWIADCZAMY</w:t>
      </w:r>
      <w:r w:rsidRPr="001C2FDA">
        <w:rPr>
          <w:sz w:val="22"/>
        </w:rPr>
        <w:t>, że:</w:t>
      </w:r>
    </w:p>
    <w:p w14:paraId="7E4749BF" w14:textId="176A0A65" w:rsidR="00281DC6" w:rsidRPr="001C2FDA" w:rsidRDefault="00281DC6" w:rsidP="004340C7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1C2FDA">
        <w:rPr>
          <w:sz w:val="22"/>
        </w:rPr>
        <w:t xml:space="preserve">zapoznaliśmy się ze Specyfikacją Warunków Zamówienia i uznajemy się za związanych </w:t>
      </w:r>
      <w:r w:rsidR="004340C7" w:rsidRPr="001C2FDA">
        <w:rPr>
          <w:sz w:val="22"/>
        </w:rPr>
        <w:t xml:space="preserve">niniejszą ofertą na czas </w:t>
      </w:r>
      <w:r w:rsidR="004340C7">
        <w:rPr>
          <w:sz w:val="22"/>
        </w:rPr>
        <w:t xml:space="preserve">w niej </w:t>
      </w:r>
      <w:r w:rsidR="004340C7" w:rsidRPr="001C2FDA">
        <w:rPr>
          <w:sz w:val="22"/>
        </w:rPr>
        <w:t xml:space="preserve">wskazany </w:t>
      </w:r>
    </w:p>
    <w:p w14:paraId="0FE52006" w14:textId="77777777" w:rsidR="00281DC6" w:rsidRPr="001C2FDA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1C2FDA">
        <w:rPr>
          <w:sz w:val="22"/>
        </w:rPr>
        <w:t>zamierzamy / nie zamierzamy powierzyć realizację następujących części zamówienia podwykonawcom*:</w:t>
      </w:r>
    </w:p>
    <w:p w14:paraId="640A2E90" w14:textId="77777777" w:rsidR="00281DC6" w:rsidRPr="001C2FDA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1C2FDA" w14:paraId="68855124" w14:textId="77777777" w:rsidTr="006014D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5A946D7" w14:textId="77777777" w:rsidR="00281DC6" w:rsidRPr="001C2FDA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C2FDA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A0FA1F5" w14:textId="77777777" w:rsidR="00281DC6" w:rsidRPr="001C2FDA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C2FDA">
              <w:rPr>
                <w:sz w:val="20"/>
                <w:szCs w:val="20"/>
              </w:rPr>
              <w:t xml:space="preserve">Opis części zamówienia, którą Wykonawca </w:t>
            </w:r>
          </w:p>
          <w:p w14:paraId="44C53DF2" w14:textId="77777777" w:rsidR="00281DC6" w:rsidRPr="001C2FDA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C2FDA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DE65630" w14:textId="77777777" w:rsidR="00281DC6" w:rsidRPr="001C2FDA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C2FDA">
              <w:rPr>
                <w:sz w:val="20"/>
                <w:szCs w:val="20"/>
              </w:rPr>
              <w:t>Nazwa Podwykonawcy</w:t>
            </w:r>
          </w:p>
        </w:tc>
      </w:tr>
      <w:tr w:rsidR="00281DC6" w:rsidRPr="001C2FDA" w14:paraId="41F90868" w14:textId="77777777" w:rsidTr="006014D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86CCE2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6EEF24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D90748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1C2FDA" w14:paraId="307B02DA" w14:textId="77777777" w:rsidTr="006014D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C460EA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C6B066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6A0628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A292242" w14:textId="77777777" w:rsidR="00281DC6" w:rsidRPr="001C2FDA" w:rsidRDefault="00281DC6" w:rsidP="005E5656">
      <w:pPr>
        <w:numPr>
          <w:ilvl w:val="0"/>
          <w:numId w:val="36"/>
        </w:numPr>
        <w:spacing w:line="276" w:lineRule="auto"/>
        <w:ind w:left="641" w:hanging="357"/>
        <w:contextualSpacing/>
        <w:jc w:val="both"/>
        <w:rPr>
          <w:sz w:val="22"/>
          <w:szCs w:val="22"/>
        </w:rPr>
      </w:pPr>
      <w:r w:rsidRPr="001C2FDA">
        <w:rPr>
          <w:sz w:val="22"/>
          <w:szCs w:val="22"/>
        </w:rPr>
        <w:t>wypełniliśmy obowiązki informacyjne przewidziane w art. 13 lub art. 14 RODO</w:t>
      </w:r>
      <w:r w:rsidRPr="001C2FDA">
        <w:rPr>
          <w:sz w:val="22"/>
          <w:szCs w:val="22"/>
          <w:vertAlign w:val="superscript"/>
        </w:rPr>
        <w:footnoteReference w:id="2"/>
      </w:r>
      <w:r w:rsidRPr="001C2FDA">
        <w:rPr>
          <w:sz w:val="22"/>
          <w:szCs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C2FDA">
        <w:rPr>
          <w:sz w:val="22"/>
          <w:szCs w:val="22"/>
          <w:vertAlign w:val="superscript"/>
        </w:rPr>
        <w:footnoteReference w:id="3"/>
      </w:r>
      <w:r w:rsidRPr="001C2FDA">
        <w:rPr>
          <w:sz w:val="22"/>
          <w:szCs w:val="22"/>
        </w:rPr>
        <w:t>.</w:t>
      </w:r>
    </w:p>
    <w:p w14:paraId="17143F9B" w14:textId="77777777" w:rsidR="00851BC9" w:rsidRPr="001C2FDA" w:rsidRDefault="00851BC9" w:rsidP="005E5656">
      <w:pPr>
        <w:pStyle w:val="Akapitzlist"/>
        <w:numPr>
          <w:ilvl w:val="0"/>
          <w:numId w:val="36"/>
        </w:numPr>
        <w:spacing w:line="276" w:lineRule="auto"/>
        <w:rPr>
          <w:sz w:val="22"/>
          <w:szCs w:val="22"/>
        </w:rPr>
      </w:pPr>
      <w:r w:rsidRPr="001C2FDA">
        <w:rPr>
          <w:sz w:val="22"/>
          <w:szCs w:val="22"/>
        </w:rPr>
        <w:t>nie podlegam wykluczeniu z postępowania na podstawie art.108 ust 1 pkt 1-6 ustawy Pzp.</w:t>
      </w:r>
    </w:p>
    <w:p w14:paraId="7ED8DA12" w14:textId="77777777" w:rsidR="00851BC9" w:rsidRPr="001C2FDA" w:rsidRDefault="00851BC9" w:rsidP="00851BC9">
      <w:pPr>
        <w:pStyle w:val="Akapitzlist"/>
        <w:numPr>
          <w:ilvl w:val="0"/>
          <w:numId w:val="36"/>
        </w:numPr>
        <w:spacing w:line="276" w:lineRule="auto"/>
        <w:rPr>
          <w:sz w:val="22"/>
          <w:szCs w:val="22"/>
        </w:rPr>
      </w:pPr>
      <w:r w:rsidRPr="001C2FDA">
        <w:rPr>
          <w:sz w:val="22"/>
          <w:szCs w:val="22"/>
        </w:rPr>
        <w:t>nie podlegam wykluczeniu z postępowania na podstawie art. 109 ust. 1 pkt 4 ustawy Pzp</w:t>
      </w:r>
    </w:p>
    <w:p w14:paraId="6032F0A7" w14:textId="4B369557" w:rsidR="00851BC9" w:rsidRPr="001C2FDA" w:rsidRDefault="00851BC9" w:rsidP="00851BC9">
      <w:pPr>
        <w:pStyle w:val="Akapitzlist"/>
        <w:numPr>
          <w:ilvl w:val="0"/>
          <w:numId w:val="36"/>
        </w:numPr>
        <w:spacing w:line="276" w:lineRule="auto"/>
        <w:jc w:val="both"/>
        <w:rPr>
          <w:sz w:val="22"/>
          <w:szCs w:val="22"/>
        </w:rPr>
      </w:pPr>
      <w:r w:rsidRPr="001C2FDA">
        <w:rPr>
          <w:sz w:val="22"/>
          <w:szCs w:val="22"/>
        </w:rPr>
        <w:t>nie podlegam wykluczeniu z postępowania na podstawie art. 7 ust. 1 ustawy z dnia 13</w:t>
      </w:r>
      <w:r w:rsidR="0054651B">
        <w:rPr>
          <w:sz w:val="22"/>
          <w:szCs w:val="22"/>
        </w:rPr>
        <w:t xml:space="preserve"> </w:t>
      </w:r>
      <w:r w:rsidRPr="001C2FDA">
        <w:rPr>
          <w:sz w:val="22"/>
          <w:szCs w:val="22"/>
        </w:rPr>
        <w:t>kwietnia 2022r. o szczególnych rozwiązaniach w zakresie przeciwdziałania wspieraniu agresji na Ukrainę oraz służących ochronie bezpieczeństwa narodowego</w:t>
      </w:r>
    </w:p>
    <w:p w14:paraId="1D472A49" w14:textId="6CD00222" w:rsidR="00035C9A" w:rsidRPr="001C2FDA" w:rsidRDefault="004340C7" w:rsidP="00DD60BC">
      <w:pPr>
        <w:numPr>
          <w:ilvl w:val="0"/>
          <w:numId w:val="36"/>
        </w:numPr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035C9A" w:rsidRPr="001C2FDA">
        <w:rPr>
          <w:sz w:val="22"/>
          <w:szCs w:val="22"/>
        </w:rPr>
        <w:t>świadczam, że nie podlegam wykluczeniu z postępowania na podstawie art. 5k rozporządzenia Rady (UE) nr 833/2014 z dnia 31 lipca 2014r. dotyczącego środków ograniczających w związku z działaniami Rosji destabilizującymi sytuację na Ukrainie</w:t>
      </w:r>
    </w:p>
    <w:p w14:paraId="4E2DF069" w14:textId="4157E979" w:rsidR="00441C4D" w:rsidRPr="001C2FDA" w:rsidRDefault="00441C4D" w:rsidP="00441C4D">
      <w:pPr>
        <w:numPr>
          <w:ilvl w:val="0"/>
          <w:numId w:val="36"/>
        </w:numPr>
        <w:jc w:val="both"/>
        <w:rPr>
          <w:sz w:val="22"/>
          <w:szCs w:val="22"/>
        </w:rPr>
      </w:pPr>
      <w:r w:rsidRPr="001C2FDA">
        <w:rPr>
          <w:sz w:val="22"/>
          <w:szCs w:val="22"/>
        </w:rPr>
        <w:t xml:space="preserve">oświadczam, że cały oferowany przez nas asortyment </w:t>
      </w:r>
      <w:r w:rsidR="0042122E" w:rsidRPr="001C2FDA">
        <w:rPr>
          <w:sz w:val="22"/>
          <w:szCs w:val="22"/>
        </w:rPr>
        <w:t>spełnia lub przewyższa</w:t>
      </w:r>
      <w:r w:rsidRPr="001C2FDA">
        <w:rPr>
          <w:sz w:val="22"/>
          <w:szCs w:val="22"/>
        </w:rPr>
        <w:t xml:space="preserve"> wszystkie parametry określone przez Zamawiającego w SWZ i </w:t>
      </w:r>
      <w:r w:rsidR="0042122E" w:rsidRPr="001C2FDA">
        <w:rPr>
          <w:sz w:val="22"/>
          <w:szCs w:val="22"/>
        </w:rPr>
        <w:t>posiada wszelkie wymagane przepisami dopuszczenia do użytkowania w jednostkach służby zdrowia</w:t>
      </w:r>
      <w:r w:rsidRPr="001C2FDA">
        <w:rPr>
          <w:sz w:val="22"/>
          <w:szCs w:val="22"/>
        </w:rPr>
        <w:t xml:space="preserve"> - (jeśli wymagają tego stosowne przepisy prawa) i zobowiązujemy się je dostarczyć na każde wezwanie Zamawiającego</w:t>
      </w:r>
      <w:r w:rsidR="0042122E" w:rsidRPr="001C2FDA">
        <w:rPr>
          <w:sz w:val="22"/>
          <w:szCs w:val="22"/>
        </w:rPr>
        <w:t xml:space="preserve"> (wraz z dokumentami potwierdzającymi oferowane parametry)</w:t>
      </w:r>
      <w:r w:rsidRPr="001C2FDA">
        <w:rPr>
          <w:sz w:val="22"/>
          <w:szCs w:val="22"/>
        </w:rPr>
        <w:t>,</w:t>
      </w:r>
    </w:p>
    <w:p w14:paraId="536CC755" w14:textId="77777777" w:rsidR="00441C4D" w:rsidRPr="001C2FDA" w:rsidRDefault="00441C4D" w:rsidP="0057598D">
      <w:pPr>
        <w:numPr>
          <w:ilvl w:val="0"/>
          <w:numId w:val="36"/>
        </w:numPr>
        <w:jc w:val="both"/>
        <w:rPr>
          <w:sz w:val="22"/>
          <w:szCs w:val="22"/>
        </w:rPr>
      </w:pPr>
      <w:r w:rsidRPr="001C2FDA">
        <w:rPr>
          <w:sz w:val="22"/>
          <w:szCs w:val="22"/>
        </w:rPr>
        <w:t>oświadczam, że w cenie oferty zostały uwzględnione wszystkie koszty wykonania zamówienia i realizacji przyszłego świadczenia umownego, i że cena oferty nie ma charakteru ceny rażąco niskiej (ceny dumpingowej).</w:t>
      </w:r>
    </w:p>
    <w:p w14:paraId="0F27E3E5" w14:textId="77777777" w:rsidR="00281DC6" w:rsidRPr="001C2FDA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085E7DC5" w14:textId="77777777" w:rsidR="00281DC6" w:rsidRPr="001C2FDA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1C2FDA">
        <w:rPr>
          <w:b/>
          <w:sz w:val="22"/>
          <w:szCs w:val="22"/>
        </w:rPr>
        <w:t>OŚWIADCZAMY</w:t>
      </w:r>
      <w:r w:rsidRPr="001C2FDA">
        <w:rPr>
          <w:bCs/>
          <w:sz w:val="22"/>
          <w:szCs w:val="22"/>
        </w:rPr>
        <w:t>, że wybór naszej oferty</w:t>
      </w:r>
      <w:r w:rsidRPr="001C2FDA">
        <w:rPr>
          <w:bCs/>
          <w:sz w:val="22"/>
          <w:szCs w:val="22"/>
          <w:vertAlign w:val="superscript"/>
        </w:rPr>
        <w:t>*</w:t>
      </w:r>
      <w:r w:rsidRPr="001C2FDA">
        <w:rPr>
          <w:bCs/>
          <w:sz w:val="22"/>
          <w:szCs w:val="22"/>
        </w:rPr>
        <w:t>:</w:t>
      </w:r>
    </w:p>
    <w:p w14:paraId="2C0B9D2C" w14:textId="77777777" w:rsidR="00281DC6" w:rsidRPr="001C2FDA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/>
          <w:sz w:val="22"/>
          <w:szCs w:val="22"/>
        </w:rPr>
        <w:t xml:space="preserve">□ </w:t>
      </w:r>
      <w:r w:rsidRPr="001C2FDA">
        <w:rPr>
          <w:b/>
          <w:sz w:val="22"/>
          <w:szCs w:val="22"/>
          <w:u w:val="single"/>
        </w:rPr>
        <w:t>nie będzie</w:t>
      </w:r>
      <w:r w:rsidRPr="001C2FDA">
        <w:rPr>
          <w:bCs/>
          <w:sz w:val="22"/>
          <w:szCs w:val="22"/>
        </w:rPr>
        <w:t xml:space="preserve"> prowadzić u Zamawiającego do powstania obowiązku podatkowego zgodnie z ustawą z dnia 11 marca 2014 r. </w:t>
      </w:r>
      <w:r w:rsidR="007E6FF3" w:rsidRPr="001C2FDA">
        <w:rPr>
          <w:bCs/>
          <w:sz w:val="22"/>
          <w:szCs w:val="22"/>
        </w:rPr>
        <w:t>o podatku od towarów i usług (t</w:t>
      </w:r>
      <w:r w:rsidRPr="001C2FDA">
        <w:rPr>
          <w:bCs/>
          <w:sz w:val="22"/>
          <w:szCs w:val="22"/>
        </w:rPr>
        <w:t>j. Dz. U. z 2020r. poz. 106)</w:t>
      </w:r>
    </w:p>
    <w:p w14:paraId="54997A13" w14:textId="77777777" w:rsidR="00281DC6" w:rsidRPr="001C2FDA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1EED039F" w14:textId="77777777" w:rsidR="00281DC6" w:rsidRPr="001C2FDA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/>
          <w:sz w:val="22"/>
          <w:szCs w:val="22"/>
        </w:rPr>
        <w:t xml:space="preserve">□ </w:t>
      </w:r>
      <w:r w:rsidRPr="001C2FDA">
        <w:rPr>
          <w:b/>
          <w:sz w:val="22"/>
          <w:szCs w:val="22"/>
          <w:u w:val="single"/>
        </w:rPr>
        <w:t>będzie prowadzić</w:t>
      </w:r>
      <w:r w:rsidRPr="001C2FDA">
        <w:rPr>
          <w:bCs/>
          <w:sz w:val="22"/>
          <w:szCs w:val="22"/>
        </w:rPr>
        <w:t xml:space="preserve"> u Zamawiającego do powstania obowiązku podatkowego zgodnie z ustawą </w:t>
      </w:r>
      <w:r w:rsidRPr="001C2FDA">
        <w:rPr>
          <w:bCs/>
          <w:sz w:val="22"/>
          <w:szCs w:val="22"/>
        </w:rPr>
        <w:br/>
        <w:t xml:space="preserve">z dnia 11 marca 2014 r. </w:t>
      </w:r>
      <w:r w:rsidR="007E6FF3" w:rsidRPr="001C2FDA">
        <w:rPr>
          <w:bCs/>
          <w:sz w:val="22"/>
          <w:szCs w:val="22"/>
        </w:rPr>
        <w:t>o podatku od towarów i usług (t</w:t>
      </w:r>
      <w:r w:rsidRPr="001C2FDA">
        <w:rPr>
          <w:bCs/>
          <w:sz w:val="22"/>
          <w:szCs w:val="22"/>
        </w:rPr>
        <w:t>j. Dz. U. z 2020r. poz. 106), wobec czego wskazujemy nazwę (rodzaj) towaru lub usługi, których dostawa lub świadczenie będzie prowadzić do obowiązku jego powstania oraz ich wartość bez kwoty podatku: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D967B4" w14:paraId="6D519C7B" w14:textId="77777777" w:rsidTr="006014DA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40F57B1" w14:textId="77777777" w:rsidR="00281DC6" w:rsidRPr="00D967B4" w:rsidRDefault="00281DC6" w:rsidP="00D967B4">
            <w:pPr>
              <w:snapToGrid w:val="0"/>
              <w:jc w:val="center"/>
              <w:rPr>
                <w:sz w:val="18"/>
                <w:szCs w:val="18"/>
              </w:rPr>
            </w:pPr>
            <w:r w:rsidRPr="00D967B4">
              <w:rPr>
                <w:sz w:val="18"/>
                <w:szCs w:val="18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BA41045" w14:textId="77777777" w:rsidR="00281DC6" w:rsidRPr="00D967B4" w:rsidRDefault="00281DC6" w:rsidP="00D967B4">
            <w:pPr>
              <w:snapToGrid w:val="0"/>
              <w:jc w:val="center"/>
              <w:rPr>
                <w:sz w:val="18"/>
                <w:szCs w:val="18"/>
              </w:rPr>
            </w:pPr>
            <w:r w:rsidRPr="00D967B4">
              <w:rPr>
                <w:sz w:val="18"/>
                <w:szCs w:val="18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0110148" w14:textId="77777777" w:rsidR="00281DC6" w:rsidRPr="00D967B4" w:rsidRDefault="00281DC6" w:rsidP="00D967B4">
            <w:pPr>
              <w:snapToGrid w:val="0"/>
              <w:jc w:val="center"/>
              <w:rPr>
                <w:sz w:val="18"/>
                <w:szCs w:val="18"/>
              </w:rPr>
            </w:pPr>
            <w:r w:rsidRPr="00D967B4">
              <w:rPr>
                <w:sz w:val="18"/>
                <w:szCs w:val="18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76AF54E" w14:textId="77777777" w:rsidR="00281DC6" w:rsidRPr="00D967B4" w:rsidRDefault="00281DC6" w:rsidP="00D967B4">
            <w:pPr>
              <w:snapToGrid w:val="0"/>
              <w:jc w:val="center"/>
              <w:rPr>
                <w:sz w:val="18"/>
                <w:szCs w:val="18"/>
              </w:rPr>
            </w:pPr>
            <w:r w:rsidRPr="00D967B4">
              <w:rPr>
                <w:sz w:val="18"/>
                <w:szCs w:val="18"/>
              </w:rPr>
              <w:t>Stawka podatku od towarów i usług, która zgodnie z wiedzą Wykonawcy, będzie miała zastosowanie</w:t>
            </w:r>
          </w:p>
        </w:tc>
      </w:tr>
      <w:tr w:rsidR="00281DC6" w:rsidRPr="001C2FDA" w14:paraId="3F7DF325" w14:textId="77777777" w:rsidTr="006014D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D1125" w14:textId="77777777" w:rsidR="00281DC6" w:rsidRPr="001C2FDA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79907" w14:textId="77777777" w:rsidR="00281DC6" w:rsidRPr="001C2FDA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65A43" w14:textId="77777777" w:rsidR="00281DC6" w:rsidRPr="001C2FDA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1A96F" w14:textId="77777777" w:rsidR="00281DC6" w:rsidRPr="001C2FDA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7C564A90" w14:textId="77777777" w:rsidR="00281DC6" w:rsidRPr="001C2FDA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15777924" w14:textId="77777777" w:rsidR="00281DC6" w:rsidRPr="001C2FDA" w:rsidRDefault="00281DC6" w:rsidP="00D967B4">
      <w:pPr>
        <w:numPr>
          <w:ilvl w:val="0"/>
          <w:numId w:val="35"/>
        </w:numPr>
        <w:ind w:left="284" w:hanging="284"/>
        <w:contextualSpacing/>
        <w:jc w:val="both"/>
        <w:rPr>
          <w:sz w:val="22"/>
          <w:szCs w:val="22"/>
        </w:rPr>
      </w:pPr>
      <w:r w:rsidRPr="001C2FDA">
        <w:rPr>
          <w:b/>
          <w:sz w:val="22"/>
          <w:szCs w:val="22"/>
        </w:rPr>
        <w:t>WSZELKĄ KORESPONDENCJĘ</w:t>
      </w:r>
      <w:r w:rsidRPr="001C2FDA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1C2FDA" w14:paraId="44E1770E" w14:textId="77777777" w:rsidTr="006014DA">
        <w:tc>
          <w:tcPr>
            <w:tcW w:w="2521" w:type="dxa"/>
            <w:shd w:val="clear" w:color="auto" w:fill="auto"/>
            <w:vAlign w:val="center"/>
          </w:tcPr>
          <w:p w14:paraId="236F1340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742486D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1C2FDA" w14:paraId="6A46103E" w14:textId="77777777" w:rsidTr="006014DA">
        <w:tc>
          <w:tcPr>
            <w:tcW w:w="2521" w:type="dxa"/>
            <w:shd w:val="clear" w:color="auto" w:fill="auto"/>
            <w:vAlign w:val="center"/>
          </w:tcPr>
          <w:p w14:paraId="18A13EDD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7CF5518A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1C2FDA" w14:paraId="44F10029" w14:textId="77777777" w:rsidTr="006014DA">
        <w:tc>
          <w:tcPr>
            <w:tcW w:w="2521" w:type="dxa"/>
            <w:shd w:val="clear" w:color="auto" w:fill="auto"/>
            <w:vAlign w:val="center"/>
          </w:tcPr>
          <w:p w14:paraId="1CEA1722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5B862973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1C2FDA" w14:paraId="5EF6BFC4" w14:textId="77777777" w:rsidTr="006014DA">
        <w:tc>
          <w:tcPr>
            <w:tcW w:w="2521" w:type="dxa"/>
            <w:shd w:val="clear" w:color="auto" w:fill="auto"/>
            <w:vAlign w:val="center"/>
          </w:tcPr>
          <w:p w14:paraId="6CA0077F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524C94D6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3B279CDE" w14:textId="77777777" w:rsidR="00281DC6" w:rsidRPr="001C2FDA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2E7E5F29" w14:textId="77777777" w:rsidR="00281DC6" w:rsidRPr="001C2FDA" w:rsidRDefault="00281DC6" w:rsidP="00E753F8">
      <w:pPr>
        <w:numPr>
          <w:ilvl w:val="0"/>
          <w:numId w:val="35"/>
        </w:numPr>
        <w:ind w:left="284" w:hanging="284"/>
        <w:contextualSpacing/>
        <w:rPr>
          <w:rFonts w:ascii="Arial" w:eastAsia="Calibri" w:hAnsi="Arial" w:cs="Arial"/>
          <w:b/>
          <w:sz w:val="22"/>
          <w:szCs w:val="22"/>
          <w:lang w:val="en-US" w:eastAsia="en-US"/>
        </w:rPr>
      </w:pPr>
      <w:r w:rsidRPr="001C2FDA">
        <w:rPr>
          <w:rFonts w:eastAsia="Calibri"/>
          <w:b/>
          <w:sz w:val="22"/>
          <w:szCs w:val="22"/>
          <w:lang w:val="en-US" w:eastAsia="en-US"/>
        </w:rPr>
        <w:t>Informacja</w:t>
      </w:r>
    </w:p>
    <w:p w14:paraId="3AEF28AA" w14:textId="77777777" w:rsidR="00E753F8" w:rsidRPr="005758FD" w:rsidRDefault="00E753F8" w:rsidP="00E753F8">
      <w:pPr>
        <w:contextualSpacing/>
        <w:jc w:val="both"/>
        <w:rPr>
          <w:rFonts w:eastAsia="Calibri"/>
          <w:lang w:eastAsia="en-US"/>
        </w:rPr>
      </w:pPr>
      <w:r w:rsidRPr="005758FD">
        <w:rPr>
          <w:rFonts w:eastAsia="Calibri"/>
          <w:lang w:eastAsia="en-US"/>
        </w:rPr>
        <w:t>Czy Wykonawca jest mikroprzedsiębiorstwem bądź małym lub średnim przedsiębiorstwem?</w:t>
      </w:r>
    </w:p>
    <w:p w14:paraId="03F7CC17" w14:textId="77777777" w:rsidR="00E753F8" w:rsidRPr="00D915F8" w:rsidRDefault="00E753F8" w:rsidP="00E753F8">
      <w:pPr>
        <w:ind w:left="360"/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u w:val="single"/>
          <w:lang w:eastAsia="en-US"/>
        </w:rPr>
        <w:t>Odpowiedź Wykonawcy:</w:t>
      </w:r>
    </w:p>
    <w:p w14:paraId="545D4906" w14:textId="77777777" w:rsidR="00E753F8" w:rsidRPr="00D915F8" w:rsidRDefault="00E753F8" w:rsidP="00E753F8">
      <w:pPr>
        <w:ind w:left="360"/>
        <w:contextualSpacing/>
        <w:rPr>
          <w:rFonts w:eastAsia="Calibri"/>
          <w:i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 xml:space="preserve">Rodzaj Wykonawcy: </w:t>
      </w:r>
      <w:r w:rsidRPr="00D915F8">
        <w:rPr>
          <w:rFonts w:eastAsia="Calibri"/>
          <w:i/>
          <w:sz w:val="22"/>
          <w:szCs w:val="22"/>
          <w:lang w:eastAsia="en-US"/>
        </w:rPr>
        <w:t>(niepotrzebne skreślić - właściwe zaznaczyć)</w:t>
      </w:r>
    </w:p>
    <w:p w14:paraId="19C74DA3" w14:textId="77777777" w:rsidR="00E753F8" w:rsidRPr="00D915F8" w:rsidRDefault="00E753F8" w:rsidP="00E753F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Mikroprzedsiębiorstwo</w:t>
      </w:r>
    </w:p>
    <w:p w14:paraId="0DFA339F" w14:textId="77777777" w:rsidR="00E753F8" w:rsidRPr="00D915F8" w:rsidRDefault="00E753F8" w:rsidP="00E753F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Małe przedsiębiorstwo</w:t>
      </w:r>
    </w:p>
    <w:p w14:paraId="529B003A" w14:textId="77777777" w:rsidR="00E753F8" w:rsidRPr="00D915F8" w:rsidRDefault="00E753F8" w:rsidP="00E753F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Średnie przedsiębiorstwo</w:t>
      </w:r>
    </w:p>
    <w:p w14:paraId="1F648405" w14:textId="77777777" w:rsidR="00E753F8" w:rsidRPr="00D915F8" w:rsidRDefault="00E753F8" w:rsidP="00E753F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Jednoosobowa działalność gospodarcza</w:t>
      </w:r>
    </w:p>
    <w:p w14:paraId="6E296A36" w14:textId="77777777" w:rsidR="00E753F8" w:rsidRPr="00D915F8" w:rsidRDefault="00E753F8" w:rsidP="00E753F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Osoba fizyczna nieprowadząca działalności gospodarczej</w:t>
      </w:r>
    </w:p>
    <w:p w14:paraId="45DC94E0" w14:textId="77777777" w:rsidR="00E753F8" w:rsidRPr="00D915F8" w:rsidRDefault="00E753F8" w:rsidP="00E753F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Inny rodzaj</w:t>
      </w:r>
    </w:p>
    <w:p w14:paraId="3A482792" w14:textId="77777777" w:rsidR="00E753F8" w:rsidRDefault="00E753F8" w:rsidP="00E753F8">
      <w:pPr>
        <w:ind w:left="360"/>
        <w:rPr>
          <w:rFonts w:eastAsia="Calibri"/>
          <w:i/>
          <w:sz w:val="18"/>
          <w:szCs w:val="18"/>
          <w:lang w:eastAsia="en-US"/>
        </w:rPr>
      </w:pPr>
    </w:p>
    <w:p w14:paraId="7D22EFD7" w14:textId="77777777" w:rsidR="00E753F8" w:rsidRPr="00281DC6" w:rsidRDefault="00E753F8" w:rsidP="00E753F8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40580936" w14:textId="77777777" w:rsidR="00E753F8" w:rsidRPr="00281DC6" w:rsidRDefault="00E753F8" w:rsidP="00E753F8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0C662B12" w14:textId="77777777" w:rsidR="00E753F8" w:rsidRPr="00281DC6" w:rsidRDefault="00E753F8" w:rsidP="00E753F8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468F0BD5" w14:textId="77777777" w:rsidR="00E753F8" w:rsidRPr="00281DC6" w:rsidRDefault="00E753F8" w:rsidP="00E753F8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78C5D05A" w14:textId="77777777" w:rsidR="00E753F8" w:rsidRPr="00281DC6" w:rsidRDefault="00E753F8" w:rsidP="00E753F8">
      <w:pPr>
        <w:ind w:left="644"/>
        <w:contextualSpacing/>
        <w:jc w:val="both"/>
        <w:rPr>
          <w:b/>
          <w:sz w:val="22"/>
          <w:szCs w:val="22"/>
        </w:rPr>
      </w:pPr>
    </w:p>
    <w:p w14:paraId="57D71510" w14:textId="77777777" w:rsidR="00E753F8" w:rsidRDefault="00E753F8" w:rsidP="00E753F8">
      <w:pPr>
        <w:pStyle w:val="Tekstpodstawowy2"/>
        <w:rPr>
          <w:szCs w:val="24"/>
          <w:u w:val="dotted"/>
        </w:rPr>
      </w:pPr>
    </w:p>
    <w:p w14:paraId="714FF721" w14:textId="77777777" w:rsidR="00E753F8" w:rsidRDefault="00E753F8" w:rsidP="00E753F8">
      <w:pPr>
        <w:pStyle w:val="Tekstpodstawowy2"/>
        <w:rPr>
          <w:szCs w:val="24"/>
          <w:u w:val="dotted"/>
        </w:rPr>
      </w:pPr>
    </w:p>
    <w:p w14:paraId="23C8918B" w14:textId="77777777" w:rsidR="00E753F8" w:rsidRDefault="00E753F8" w:rsidP="00E753F8">
      <w:pPr>
        <w:jc w:val="both"/>
      </w:pPr>
      <w:r w:rsidRPr="00240A85">
        <w:t>………………… dnia ……………………….</w:t>
      </w:r>
    </w:p>
    <w:p w14:paraId="60845258" w14:textId="77777777" w:rsidR="00E753F8" w:rsidRDefault="00E753F8" w:rsidP="00E753F8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…………………………………..</w:t>
      </w:r>
    </w:p>
    <w:p w14:paraId="4F57D36F" w14:textId="77777777" w:rsidR="00E753F8" w:rsidRPr="00240A85" w:rsidRDefault="00E753F8" w:rsidP="00E753F8">
      <w:pPr>
        <w:jc w:val="both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podpis</w:t>
      </w:r>
    </w:p>
    <w:p w14:paraId="068579BB" w14:textId="1C065B74" w:rsidR="00281DC6" w:rsidRDefault="00281DC6" w:rsidP="00E753F8">
      <w:pPr>
        <w:spacing w:line="360" w:lineRule="auto"/>
        <w:contextualSpacing/>
        <w:jc w:val="both"/>
      </w:pPr>
    </w:p>
    <w:sectPr w:rsidR="00281DC6" w:rsidSect="000D1C69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051B11" w14:textId="77777777" w:rsidR="003F1416" w:rsidRDefault="003F1416">
      <w:r>
        <w:separator/>
      </w:r>
    </w:p>
  </w:endnote>
  <w:endnote w:type="continuationSeparator" w:id="0">
    <w:p w14:paraId="08B749BA" w14:textId="77777777" w:rsidR="003F1416" w:rsidRDefault="003F14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F73E91" w14:textId="77777777" w:rsidR="003E2272" w:rsidRDefault="00004396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E227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55C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A27F281" w14:textId="77777777" w:rsidR="003E2272" w:rsidRDefault="003E2272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9BBA8C" w14:textId="77777777" w:rsidR="003F1416" w:rsidRDefault="003F1416">
      <w:r>
        <w:separator/>
      </w:r>
    </w:p>
  </w:footnote>
  <w:footnote w:type="continuationSeparator" w:id="0">
    <w:p w14:paraId="06BA049B" w14:textId="77777777" w:rsidR="003F1416" w:rsidRDefault="003F1416">
      <w:r>
        <w:continuationSeparator/>
      </w:r>
    </w:p>
  </w:footnote>
  <w:footnote w:id="1">
    <w:p w14:paraId="474993FA" w14:textId="77777777" w:rsidR="003E2272" w:rsidRPr="00173016" w:rsidRDefault="003E2272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6CBEB14A" w14:textId="77777777" w:rsidR="003E2272" w:rsidRPr="00173016" w:rsidRDefault="003E2272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6AA45685" w14:textId="77777777" w:rsidR="003E2272" w:rsidRDefault="003E2272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3D982939" w14:textId="77777777" w:rsidR="003E2272" w:rsidRPr="00173016" w:rsidRDefault="003E2272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17241AF" w14:textId="77777777" w:rsidR="003E2272" w:rsidRPr="00173016" w:rsidRDefault="003E2272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CCBA9E" w14:textId="58936495" w:rsidR="003E2272" w:rsidRDefault="00365350">
    <w:pPr>
      <w:pStyle w:val="Nagwek"/>
    </w:pPr>
    <w:r w:rsidRPr="002118DD">
      <w:t>Znak sprawy: SZW/DZP/</w:t>
    </w:r>
    <w:r w:rsidR="007F79F3">
      <w:t>31/</w:t>
    </w:r>
    <w:r w:rsidR="002118DD" w:rsidRPr="002118DD">
      <w:t>202</w:t>
    </w:r>
    <w:r w:rsidR="00B00FE0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2CA0150"/>
    <w:multiLevelType w:val="hybridMultilevel"/>
    <w:tmpl w:val="F768F4DC"/>
    <w:lvl w:ilvl="0" w:tplc="1A2C7812">
      <w:start w:val="1"/>
      <w:numFmt w:val="bullet"/>
      <w:lvlText w:val="▪"/>
      <w:lvlJc w:val="left"/>
      <w:pPr>
        <w:ind w:left="1429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219173993">
    <w:abstractNumId w:val="9"/>
  </w:num>
  <w:num w:numId="2" w16cid:durableId="652181044">
    <w:abstractNumId w:val="20"/>
  </w:num>
  <w:num w:numId="3" w16cid:durableId="1962300565">
    <w:abstractNumId w:val="22"/>
  </w:num>
  <w:num w:numId="4" w16cid:durableId="1777947914">
    <w:abstractNumId w:val="5"/>
  </w:num>
  <w:num w:numId="5" w16cid:durableId="381174676">
    <w:abstractNumId w:val="26"/>
  </w:num>
  <w:num w:numId="6" w16cid:durableId="199174873">
    <w:abstractNumId w:val="6"/>
  </w:num>
  <w:num w:numId="7" w16cid:durableId="323551442">
    <w:abstractNumId w:val="7"/>
  </w:num>
  <w:num w:numId="8" w16cid:durableId="634675489">
    <w:abstractNumId w:val="30"/>
  </w:num>
  <w:num w:numId="9" w16cid:durableId="1762605806">
    <w:abstractNumId w:val="4"/>
  </w:num>
  <w:num w:numId="10" w16cid:durableId="960191789">
    <w:abstractNumId w:val="29"/>
  </w:num>
  <w:num w:numId="11" w16cid:durableId="1254360287">
    <w:abstractNumId w:val="24"/>
  </w:num>
  <w:num w:numId="12" w16cid:durableId="817381231">
    <w:abstractNumId w:val="11"/>
  </w:num>
  <w:num w:numId="13" w16cid:durableId="969282570">
    <w:abstractNumId w:val="23"/>
  </w:num>
  <w:num w:numId="14" w16cid:durableId="475074004">
    <w:abstractNumId w:val="36"/>
  </w:num>
  <w:num w:numId="15" w16cid:durableId="616371743">
    <w:abstractNumId w:val="21"/>
  </w:num>
  <w:num w:numId="16" w16cid:durableId="77677677">
    <w:abstractNumId w:val="35"/>
  </w:num>
  <w:num w:numId="17" w16cid:durableId="633871464">
    <w:abstractNumId w:val="10"/>
  </w:num>
  <w:num w:numId="18" w16cid:durableId="870386778">
    <w:abstractNumId w:val="15"/>
  </w:num>
  <w:num w:numId="19" w16cid:durableId="363141903">
    <w:abstractNumId w:val="33"/>
  </w:num>
  <w:num w:numId="20" w16cid:durableId="2014187669">
    <w:abstractNumId w:val="1"/>
  </w:num>
  <w:num w:numId="21" w16cid:durableId="829177905">
    <w:abstractNumId w:val="27"/>
  </w:num>
  <w:num w:numId="22" w16cid:durableId="1054767897">
    <w:abstractNumId w:val="2"/>
  </w:num>
  <w:num w:numId="23" w16cid:durableId="167327427">
    <w:abstractNumId w:val="12"/>
  </w:num>
  <w:num w:numId="24" w16cid:durableId="1914973871">
    <w:abstractNumId w:val="31"/>
  </w:num>
  <w:num w:numId="25" w16cid:durableId="625738956">
    <w:abstractNumId w:val="8"/>
  </w:num>
  <w:num w:numId="26" w16cid:durableId="1588269716">
    <w:abstractNumId w:val="14"/>
  </w:num>
  <w:num w:numId="27" w16cid:durableId="1835603141">
    <w:abstractNumId w:val="18"/>
  </w:num>
  <w:num w:numId="28" w16cid:durableId="1320765338">
    <w:abstractNumId w:val="16"/>
  </w:num>
  <w:num w:numId="29" w16cid:durableId="1080951730">
    <w:abstractNumId w:val="3"/>
  </w:num>
  <w:num w:numId="30" w16cid:durableId="968972734">
    <w:abstractNumId w:val="17"/>
  </w:num>
  <w:num w:numId="31" w16cid:durableId="577136974">
    <w:abstractNumId w:val="0"/>
  </w:num>
  <w:num w:numId="32" w16cid:durableId="1588340396">
    <w:abstractNumId w:val="25"/>
  </w:num>
  <w:num w:numId="33" w16cid:durableId="241110705">
    <w:abstractNumId w:val="19"/>
  </w:num>
  <w:num w:numId="34" w16cid:durableId="410279859">
    <w:abstractNumId w:val="28"/>
  </w:num>
  <w:num w:numId="35" w16cid:durableId="370037301">
    <w:abstractNumId w:val="34"/>
  </w:num>
  <w:num w:numId="36" w16cid:durableId="257910045">
    <w:abstractNumId w:val="32"/>
  </w:num>
  <w:num w:numId="37" w16cid:durableId="1902716100">
    <w:abstractNumId w:val="13"/>
  </w:num>
  <w:num w:numId="38" w16cid:durableId="517475960">
    <w:abstractNumId w:val="37"/>
  </w:num>
  <w:num w:numId="39" w16cid:durableId="10310314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04396"/>
    <w:rsid w:val="00035C9A"/>
    <w:rsid w:val="000572DC"/>
    <w:rsid w:val="00057F93"/>
    <w:rsid w:val="00063B6A"/>
    <w:rsid w:val="00071FE3"/>
    <w:rsid w:val="000A0964"/>
    <w:rsid w:val="000B09F8"/>
    <w:rsid w:val="000C05AA"/>
    <w:rsid w:val="000D1C69"/>
    <w:rsid w:val="00111F10"/>
    <w:rsid w:val="00135545"/>
    <w:rsid w:val="001442F8"/>
    <w:rsid w:val="00182264"/>
    <w:rsid w:val="0018410E"/>
    <w:rsid w:val="0018481A"/>
    <w:rsid w:val="001B00F0"/>
    <w:rsid w:val="001C2FDA"/>
    <w:rsid w:val="00202DDE"/>
    <w:rsid w:val="002118DD"/>
    <w:rsid w:val="002779AD"/>
    <w:rsid w:val="00281DC6"/>
    <w:rsid w:val="002933E9"/>
    <w:rsid w:val="002C061E"/>
    <w:rsid w:val="002C54C1"/>
    <w:rsid w:val="0030391A"/>
    <w:rsid w:val="00311C3A"/>
    <w:rsid w:val="003201DF"/>
    <w:rsid w:val="0034112D"/>
    <w:rsid w:val="00365350"/>
    <w:rsid w:val="00372470"/>
    <w:rsid w:val="00391021"/>
    <w:rsid w:val="0039528D"/>
    <w:rsid w:val="003A0ECF"/>
    <w:rsid w:val="003A20E3"/>
    <w:rsid w:val="003A652F"/>
    <w:rsid w:val="003C1648"/>
    <w:rsid w:val="003C5284"/>
    <w:rsid w:val="003D408B"/>
    <w:rsid w:val="003E2272"/>
    <w:rsid w:val="003F1416"/>
    <w:rsid w:val="00412A27"/>
    <w:rsid w:val="00414F69"/>
    <w:rsid w:val="0042122E"/>
    <w:rsid w:val="00422F2E"/>
    <w:rsid w:val="0042619A"/>
    <w:rsid w:val="004340C7"/>
    <w:rsid w:val="00441C4D"/>
    <w:rsid w:val="00443C09"/>
    <w:rsid w:val="004456FF"/>
    <w:rsid w:val="00460383"/>
    <w:rsid w:val="004934D7"/>
    <w:rsid w:val="004A2566"/>
    <w:rsid w:val="004C49CC"/>
    <w:rsid w:val="004D59A4"/>
    <w:rsid w:val="004F0198"/>
    <w:rsid w:val="00535E57"/>
    <w:rsid w:val="0054651B"/>
    <w:rsid w:val="00552544"/>
    <w:rsid w:val="0056722E"/>
    <w:rsid w:val="0057598D"/>
    <w:rsid w:val="005A192D"/>
    <w:rsid w:val="005A70C7"/>
    <w:rsid w:val="005B2336"/>
    <w:rsid w:val="005B3234"/>
    <w:rsid w:val="005B4C0B"/>
    <w:rsid w:val="005D19FC"/>
    <w:rsid w:val="005E5656"/>
    <w:rsid w:val="006014DA"/>
    <w:rsid w:val="00612A15"/>
    <w:rsid w:val="00613B65"/>
    <w:rsid w:val="0069440E"/>
    <w:rsid w:val="006A0EFD"/>
    <w:rsid w:val="006C2561"/>
    <w:rsid w:val="006D760D"/>
    <w:rsid w:val="006F290E"/>
    <w:rsid w:val="007059CC"/>
    <w:rsid w:val="0071529D"/>
    <w:rsid w:val="007329BE"/>
    <w:rsid w:val="00740C0B"/>
    <w:rsid w:val="00750615"/>
    <w:rsid w:val="007717C3"/>
    <w:rsid w:val="007E6FF3"/>
    <w:rsid w:val="007F79F3"/>
    <w:rsid w:val="008022B8"/>
    <w:rsid w:val="00815E8E"/>
    <w:rsid w:val="00817EBB"/>
    <w:rsid w:val="00821F87"/>
    <w:rsid w:val="008404A5"/>
    <w:rsid w:val="00850465"/>
    <w:rsid w:val="00851BC9"/>
    <w:rsid w:val="00852FF7"/>
    <w:rsid w:val="00865D7F"/>
    <w:rsid w:val="00870C1C"/>
    <w:rsid w:val="0088090A"/>
    <w:rsid w:val="008826A8"/>
    <w:rsid w:val="008D4CF2"/>
    <w:rsid w:val="008F24C9"/>
    <w:rsid w:val="009020E3"/>
    <w:rsid w:val="0091177D"/>
    <w:rsid w:val="00915BDC"/>
    <w:rsid w:val="00950AB6"/>
    <w:rsid w:val="0096723F"/>
    <w:rsid w:val="00982D6C"/>
    <w:rsid w:val="009A493B"/>
    <w:rsid w:val="009B4573"/>
    <w:rsid w:val="009C3252"/>
    <w:rsid w:val="00A270EB"/>
    <w:rsid w:val="00A945E1"/>
    <w:rsid w:val="00AA7E40"/>
    <w:rsid w:val="00AB0BDE"/>
    <w:rsid w:val="00AB1127"/>
    <w:rsid w:val="00AC5DFA"/>
    <w:rsid w:val="00AE3969"/>
    <w:rsid w:val="00AF0614"/>
    <w:rsid w:val="00AF0DAF"/>
    <w:rsid w:val="00AF5C6C"/>
    <w:rsid w:val="00AF61A7"/>
    <w:rsid w:val="00B00FE0"/>
    <w:rsid w:val="00B16CA2"/>
    <w:rsid w:val="00B22010"/>
    <w:rsid w:val="00B22D6B"/>
    <w:rsid w:val="00B41204"/>
    <w:rsid w:val="00B548D9"/>
    <w:rsid w:val="00B5559D"/>
    <w:rsid w:val="00BD36AA"/>
    <w:rsid w:val="00BF72BF"/>
    <w:rsid w:val="00C3455C"/>
    <w:rsid w:val="00C671F7"/>
    <w:rsid w:val="00CA0475"/>
    <w:rsid w:val="00CA579C"/>
    <w:rsid w:val="00CA7C6C"/>
    <w:rsid w:val="00CB2BE7"/>
    <w:rsid w:val="00D02757"/>
    <w:rsid w:val="00D164C5"/>
    <w:rsid w:val="00D4533E"/>
    <w:rsid w:val="00D74BC1"/>
    <w:rsid w:val="00D90764"/>
    <w:rsid w:val="00D967B4"/>
    <w:rsid w:val="00DD60BC"/>
    <w:rsid w:val="00DD7FE7"/>
    <w:rsid w:val="00E53DF4"/>
    <w:rsid w:val="00E753F8"/>
    <w:rsid w:val="00E81DD8"/>
    <w:rsid w:val="00E90381"/>
    <w:rsid w:val="00E90A00"/>
    <w:rsid w:val="00EE5C63"/>
    <w:rsid w:val="00F2537A"/>
    <w:rsid w:val="00F65855"/>
    <w:rsid w:val="00F70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F5260B"/>
  <w15:docId w15:val="{27D2FD97-8A1A-4E61-BC59-9D5A2CB44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1C6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D1C6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0D1C6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0D1C6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0D1C6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0D1C6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link w:val="Tekstpodstawowy2Znak"/>
    <w:rsid w:val="000D1C6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0D1C6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0D1C6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0D1C6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0D1C6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0D1C69"/>
  </w:style>
  <w:style w:type="paragraph" w:styleId="Stopka">
    <w:name w:val="footer"/>
    <w:basedOn w:val="Normalny"/>
    <w:rsid w:val="000D1C6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0D1C6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0D1C6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851BC9"/>
    <w:pPr>
      <w:ind w:left="720"/>
      <w:contextualSpacing/>
    </w:pPr>
  </w:style>
  <w:style w:type="character" w:customStyle="1" w:styleId="Tekstpodstawowy2Znak">
    <w:name w:val="Tekst podstawowy 2 Znak"/>
    <w:basedOn w:val="Domylnaczcionkaakapitu"/>
    <w:link w:val="Tekstpodstawowy2"/>
    <w:rsid w:val="00E753F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6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1AABB0-E972-40B0-A94E-422C65DDA3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90</TotalTime>
  <Pages>3</Pages>
  <Words>763</Words>
  <Characters>4580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Ewa Nieboj</dc:creator>
  <cp:keywords/>
  <dc:description/>
  <cp:lastModifiedBy>Monika Mińska</cp:lastModifiedBy>
  <cp:revision>44</cp:revision>
  <cp:lastPrinted>2007-10-05T06:59:00Z</cp:lastPrinted>
  <dcterms:created xsi:type="dcterms:W3CDTF">2023-01-29T14:17:00Z</dcterms:created>
  <dcterms:modified xsi:type="dcterms:W3CDTF">2025-04-09T11:19:00Z</dcterms:modified>
</cp:coreProperties>
</file>