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90794" w14:textId="5B298756" w:rsidR="005103B9" w:rsidRDefault="006676AE" w:rsidP="00604C2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4C2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B5038B5" w14:textId="77777777" w:rsidR="00604C2D" w:rsidRDefault="00604C2D" w:rsidP="00604C2D">
      <w:pPr>
        <w:rPr>
          <w:lang w:eastAsia="pl-PL"/>
        </w:rPr>
      </w:pPr>
    </w:p>
    <w:p w14:paraId="2684A1F8" w14:textId="77777777" w:rsidR="00C4103F" w:rsidRPr="0012157F" w:rsidRDefault="007118F0" w:rsidP="00604C2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9465B78" w14:textId="77777777" w:rsidR="006676AE" w:rsidRPr="0012157F" w:rsidRDefault="00893DF0" w:rsidP="00604C2D">
      <w:pPr>
        <w:pStyle w:val="Tekstpodstawowy"/>
        <w:spacing w:after="0"/>
        <w:ind w:left="4111"/>
        <w:rPr>
          <w:rFonts w:ascii="Arial" w:hAnsi="Arial" w:cs="Arial"/>
        </w:rPr>
      </w:pPr>
      <w:r w:rsidRPr="00893DF0">
        <w:rPr>
          <w:rFonts w:ascii="Arial" w:hAnsi="Arial" w:cs="Arial"/>
        </w:rPr>
        <w:t>SZPITAL WOJEWÓDZKI W POZNANIU</w:t>
      </w:r>
    </w:p>
    <w:p w14:paraId="2B2FE329" w14:textId="77777777" w:rsidR="006676AE" w:rsidRPr="0012157F" w:rsidRDefault="00893DF0" w:rsidP="00604C2D">
      <w:pPr>
        <w:pStyle w:val="Tekstpodstawowy"/>
        <w:spacing w:after="0"/>
        <w:ind w:left="4111"/>
        <w:rPr>
          <w:rFonts w:ascii="Arial" w:hAnsi="Arial" w:cs="Arial"/>
        </w:rPr>
      </w:pPr>
      <w:r w:rsidRPr="00893DF0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93DF0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72A6A31" w14:textId="77777777" w:rsidR="00F90CD1" w:rsidRDefault="00893DF0" w:rsidP="00604C2D">
      <w:pPr>
        <w:pStyle w:val="Tekstpodstawowy"/>
        <w:spacing w:after="0"/>
        <w:ind w:left="4111"/>
        <w:rPr>
          <w:rFonts w:ascii="Arial" w:hAnsi="Arial" w:cs="Arial"/>
        </w:rPr>
      </w:pPr>
      <w:r w:rsidRPr="00893DF0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93DF0">
        <w:rPr>
          <w:rFonts w:ascii="Arial" w:hAnsi="Arial" w:cs="Arial"/>
        </w:rPr>
        <w:t>Poznań</w:t>
      </w:r>
    </w:p>
    <w:p w14:paraId="6138D2E2" w14:textId="77777777" w:rsidR="009169D4" w:rsidRDefault="009169D4" w:rsidP="00604C2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BFF1652" w14:textId="77777777" w:rsidR="00C4103F" w:rsidRPr="002578E4" w:rsidRDefault="002578E4" w:rsidP="00604C2D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408290B" w14:textId="77777777" w:rsidR="002578E4" w:rsidRDefault="002578E4" w:rsidP="00604C2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D8F32CB" w14:textId="77777777" w:rsidTr="0018769E">
        <w:tc>
          <w:tcPr>
            <w:tcW w:w="2800" w:type="dxa"/>
            <w:shd w:val="clear" w:color="auto" w:fill="auto"/>
          </w:tcPr>
          <w:p w14:paraId="281B825C" w14:textId="77777777" w:rsidR="002578E4" w:rsidRPr="00A2540E" w:rsidRDefault="002578E4" w:rsidP="00604C2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64C476" w14:textId="77777777" w:rsidR="002578E4" w:rsidRPr="00A2540E" w:rsidRDefault="002578E4" w:rsidP="00604C2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D1AFD2" w14:textId="77777777" w:rsidR="002578E4" w:rsidRPr="00A2540E" w:rsidRDefault="002578E4" w:rsidP="00604C2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2D3AC" w14:textId="77777777" w:rsidR="002578E4" w:rsidRPr="00A2540E" w:rsidRDefault="002578E4" w:rsidP="00604C2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358547B" w14:textId="77777777" w:rsidTr="0018769E">
        <w:tc>
          <w:tcPr>
            <w:tcW w:w="2800" w:type="dxa"/>
            <w:shd w:val="clear" w:color="auto" w:fill="auto"/>
          </w:tcPr>
          <w:p w14:paraId="699C7042" w14:textId="77777777" w:rsidR="002578E4" w:rsidRPr="00A2540E" w:rsidRDefault="002578E4" w:rsidP="00604C2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8B7E00" w14:textId="77777777" w:rsidR="002578E4" w:rsidRPr="00A2540E" w:rsidRDefault="002578E4" w:rsidP="00604C2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F6DA0AA" w14:textId="77777777" w:rsidR="002578E4" w:rsidRPr="00A2540E" w:rsidRDefault="002578E4" w:rsidP="00604C2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B96B5B" w14:textId="77777777" w:rsidR="002578E4" w:rsidRPr="00A2540E" w:rsidRDefault="002578E4" w:rsidP="00604C2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EADC507" w14:textId="77777777" w:rsidR="002578E4" w:rsidRPr="002578E4" w:rsidRDefault="002578E4" w:rsidP="00604C2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93DF0" w:rsidRPr="0012157F" w14:paraId="4709D0D4" w14:textId="77777777" w:rsidTr="007F29A1">
        <w:tc>
          <w:tcPr>
            <w:tcW w:w="9104" w:type="dxa"/>
            <w:shd w:val="clear" w:color="auto" w:fill="D9D9D9"/>
          </w:tcPr>
          <w:p w14:paraId="6B6C8F48" w14:textId="77777777" w:rsidR="00893DF0" w:rsidRPr="0012157F" w:rsidRDefault="00893DF0" w:rsidP="00604C2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EC1B32B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93DF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93DF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93DF0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80355C2" w14:textId="77777777" w:rsidR="00893DF0" w:rsidRPr="00612283" w:rsidRDefault="00893DF0" w:rsidP="00604C2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2FDC4DA" w14:textId="77777777" w:rsidR="00893DF0" w:rsidRPr="00612283" w:rsidRDefault="00893DF0" w:rsidP="00604C2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C759CB5" w14:textId="77777777" w:rsidR="00893DF0" w:rsidRPr="0012157F" w:rsidRDefault="00893DF0" w:rsidP="00604C2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E9D1F45" w14:textId="77777777" w:rsidR="00E50194" w:rsidRDefault="001F027E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05A13B4" w14:textId="77777777" w:rsidTr="0018769E">
        <w:tc>
          <w:tcPr>
            <w:tcW w:w="2269" w:type="dxa"/>
            <w:shd w:val="clear" w:color="auto" w:fill="auto"/>
          </w:tcPr>
          <w:p w14:paraId="4CC57421" w14:textId="77777777" w:rsidR="002578E4" w:rsidRPr="00A2540E" w:rsidRDefault="002578E4" w:rsidP="00604C2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04FC91" w14:textId="77777777" w:rsidR="002578E4" w:rsidRPr="00A2540E" w:rsidRDefault="00893DF0" w:rsidP="00604C2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3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środków czystości do Szpitala Wojewódzkiego w Poznaniu - powtórka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3DF0" w:rsidRPr="00A2540E" w14:paraId="7A296B81" w14:textId="77777777" w:rsidTr="007F29A1">
        <w:tc>
          <w:tcPr>
            <w:tcW w:w="2269" w:type="dxa"/>
            <w:shd w:val="clear" w:color="auto" w:fill="auto"/>
          </w:tcPr>
          <w:p w14:paraId="0AB2AFBE" w14:textId="77777777" w:rsidR="00893DF0" w:rsidRPr="00A2540E" w:rsidRDefault="00893DF0" w:rsidP="00604C2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0CCD37" w14:textId="77777777" w:rsidR="00893DF0" w:rsidRPr="00A2540E" w:rsidRDefault="00893DF0" w:rsidP="00604C2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93DF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SZW/DZP/31/2025</w:t>
            </w:r>
          </w:p>
        </w:tc>
      </w:tr>
    </w:tbl>
    <w:p w14:paraId="220E1A5E" w14:textId="77777777" w:rsidR="002578E4" w:rsidRDefault="002578E4" w:rsidP="00604C2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2164E36" w14:textId="77777777" w:rsidR="00F90CD1" w:rsidRPr="0012157F" w:rsidRDefault="005434B3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93DF0" w:rsidRPr="00893DF0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63E51262" w14:textId="77777777" w:rsidTr="00650D6C">
        <w:tc>
          <w:tcPr>
            <w:tcW w:w="9104" w:type="dxa"/>
            <w:shd w:val="clear" w:color="auto" w:fill="D9D9D9"/>
          </w:tcPr>
          <w:p w14:paraId="7CC31AB8" w14:textId="77777777" w:rsidR="00E50194" w:rsidRPr="00650D6C" w:rsidRDefault="00650D6C" w:rsidP="00604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5FF1816" w14:textId="77777777" w:rsidR="00C113BF" w:rsidRPr="0012157F" w:rsidRDefault="00C113BF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64BDFB5" w14:textId="77777777" w:rsidR="002426FF" w:rsidRPr="00A44833" w:rsidRDefault="002426FF" w:rsidP="00604C2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7D1E2D2" w14:textId="77777777" w:rsidR="00023477" w:rsidRPr="006B53D6" w:rsidRDefault="00023477" w:rsidP="00604C2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39F75161" w14:textId="77777777" w:rsidR="00023477" w:rsidRPr="00992BD8" w:rsidRDefault="00992BD8" w:rsidP="00604C2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FF9CDD4" w14:textId="77777777" w:rsidR="00992BD8" w:rsidRPr="00992BD8" w:rsidRDefault="00992BD8" w:rsidP="00604C2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D5A24D2" w14:textId="77777777" w:rsidR="00023477" w:rsidRDefault="00C113BF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64347DB" w14:textId="77777777" w:rsidR="007A2BCB" w:rsidRDefault="00992BD8" w:rsidP="00604C2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2885E8" w14:textId="77777777" w:rsidR="0011306C" w:rsidRDefault="007A2BCB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686EF0D2" w14:textId="77777777" w:rsidR="00604C2D" w:rsidRDefault="00604C2D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320C7067" w14:textId="77777777" w:rsidTr="00CD4DD1">
        <w:tc>
          <w:tcPr>
            <w:tcW w:w="9104" w:type="dxa"/>
            <w:shd w:val="clear" w:color="auto" w:fill="D9D9D9"/>
          </w:tcPr>
          <w:p w14:paraId="23A5FDF5" w14:textId="77777777" w:rsidR="0011306C" w:rsidRPr="00650D6C" w:rsidRDefault="0011306C" w:rsidP="00604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240F570" w14:textId="77777777" w:rsidR="00D2702A" w:rsidRPr="0012157F" w:rsidRDefault="004F23F7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55FAF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4913F" w14:textId="77777777" w:rsidR="00D2702A" w:rsidRPr="0012157F" w:rsidRDefault="00D2702A" w:rsidP="00604C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E344" w14:textId="77777777" w:rsidR="00D2702A" w:rsidRPr="0012157F" w:rsidRDefault="00D2702A" w:rsidP="00604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93DF0" w:rsidRPr="0012157F" w14:paraId="785CDAF1" w14:textId="77777777" w:rsidTr="007F29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E73D6" w14:textId="77777777" w:rsidR="00893DF0" w:rsidRPr="0012157F" w:rsidRDefault="00893DF0" w:rsidP="00604C2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BAC0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3DF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F1F21B4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93DF0" w:rsidRPr="0012157F" w14:paraId="0AE0C387" w14:textId="77777777" w:rsidTr="007F29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8469D" w14:textId="77777777" w:rsidR="00893DF0" w:rsidRPr="0012157F" w:rsidRDefault="00893DF0" w:rsidP="00604C2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9C0A2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3DF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EF0119E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93DF0" w:rsidRPr="0012157F" w14:paraId="13E9AEB9" w14:textId="77777777" w:rsidTr="007F29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9BF86" w14:textId="77777777" w:rsidR="00893DF0" w:rsidRPr="0012157F" w:rsidRDefault="00893DF0" w:rsidP="00604C2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5B55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3DF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12BDBC33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893DF0" w:rsidRPr="0012157F" w14:paraId="2F87E85B" w14:textId="77777777" w:rsidTr="007F29A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0998C" w14:textId="77777777" w:rsidR="00893DF0" w:rsidRPr="0012157F" w:rsidRDefault="00893DF0" w:rsidP="00604C2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3505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93DF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252049D" w14:textId="77777777" w:rsidR="00893DF0" w:rsidRPr="0012157F" w:rsidRDefault="00893DF0" w:rsidP="00604C2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3DF0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0BE9C56D" w14:textId="77777777" w:rsidR="00E21BB4" w:rsidRPr="0012157F" w:rsidRDefault="00257E73" w:rsidP="00604C2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22479C53" w14:textId="77777777" w:rsidR="00E21BB4" w:rsidRPr="00E21BB4" w:rsidRDefault="00E21BB4" w:rsidP="00604C2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44D8B2" w14:textId="77777777" w:rsidR="00C62F57" w:rsidRDefault="00C62F57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C39F583" w14:textId="77777777" w:rsidR="00C62F57" w:rsidRDefault="00C62F57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68C7C0E" w14:textId="77777777" w:rsidR="00721D87" w:rsidRDefault="00E21BB4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67FFA48" w14:textId="77777777" w:rsidR="00721D87" w:rsidRDefault="00E21BB4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6B163CA" w14:textId="77777777" w:rsidR="00721D87" w:rsidRPr="00721D87" w:rsidRDefault="00721D87" w:rsidP="00604C2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E4E08BC" w14:textId="77777777" w:rsidR="00721D87" w:rsidRDefault="00E21BB4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2B1F1A9" w14:textId="77777777" w:rsidR="00E21BB4" w:rsidRPr="00E21BB4" w:rsidRDefault="00E21BB4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F90A050" w14:textId="77777777" w:rsidR="00E21BB4" w:rsidRPr="00721D87" w:rsidRDefault="00E21BB4" w:rsidP="00604C2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A62CE38" w14:textId="77777777" w:rsidR="00C62F57" w:rsidRDefault="00257E73" w:rsidP="00604C2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FCF589D" w14:textId="77777777" w:rsidTr="00CD4DD1">
        <w:tc>
          <w:tcPr>
            <w:tcW w:w="9104" w:type="dxa"/>
            <w:shd w:val="clear" w:color="auto" w:fill="D9D9D9"/>
          </w:tcPr>
          <w:p w14:paraId="0B8DF3D1" w14:textId="77777777" w:rsidR="00BE6F04" w:rsidRPr="00650D6C" w:rsidRDefault="00E426EB" w:rsidP="00604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0876803" w14:textId="77777777" w:rsidR="00FE4E2B" w:rsidRDefault="00E426EB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0A9858FE" w14:textId="77777777" w:rsidR="00604C2D" w:rsidRDefault="00604C2D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D400E7" w14:textId="77777777" w:rsidR="00604C2D" w:rsidRPr="00E426EB" w:rsidRDefault="00604C2D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F6642AB" w14:textId="77777777" w:rsidTr="00847232">
        <w:tc>
          <w:tcPr>
            <w:tcW w:w="9104" w:type="dxa"/>
            <w:shd w:val="clear" w:color="auto" w:fill="D9D9D9"/>
          </w:tcPr>
          <w:p w14:paraId="55AE00EC" w14:textId="77777777" w:rsidR="00E426EB" w:rsidRPr="00650D6C" w:rsidRDefault="00E426EB" w:rsidP="00604C2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611840EF" w14:textId="77777777" w:rsidR="00E426EB" w:rsidRPr="0012157F" w:rsidRDefault="00E426EB" w:rsidP="00604C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A7FEE1B" w14:textId="77777777" w:rsidR="00E426EB" w:rsidRPr="00E426EB" w:rsidRDefault="00E426EB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8DE877C" w14:textId="77777777" w:rsidR="00E426EB" w:rsidRPr="00E426EB" w:rsidRDefault="00E426EB" w:rsidP="00604C2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005553" w14:textId="77777777" w:rsidR="00E426EB" w:rsidRPr="00FF0EBB" w:rsidRDefault="00E426EB" w:rsidP="00604C2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3D60A40" w14:textId="77777777" w:rsidR="00E426EB" w:rsidRPr="00E426EB" w:rsidRDefault="00E426EB" w:rsidP="00604C2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53FC75" w14:textId="77777777" w:rsidR="00E426EB" w:rsidRPr="00FF0EBB" w:rsidRDefault="00E426EB" w:rsidP="00604C2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2091215" w14:textId="77777777" w:rsidR="00E426EB" w:rsidRDefault="00E426EB" w:rsidP="00604C2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0799F5" w14:textId="77777777" w:rsidR="0012157F" w:rsidRPr="0012157F" w:rsidRDefault="0012157F" w:rsidP="00604C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A9F5D0" w14:textId="77777777" w:rsidR="00524951" w:rsidRDefault="00FE4E2B" w:rsidP="00604C2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2481409" w14:textId="77777777" w:rsidR="00524951" w:rsidRDefault="00524951" w:rsidP="00604C2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23597A0" w14:textId="77777777" w:rsidR="00FE4E2B" w:rsidRPr="0012157F" w:rsidRDefault="00524951" w:rsidP="00604C2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D06C6CA" w14:textId="77777777" w:rsidR="00484F88" w:rsidRPr="0012157F" w:rsidRDefault="006D536F" w:rsidP="00604C2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B8D41" w14:textId="77777777" w:rsidR="002463BA" w:rsidRDefault="002463BA" w:rsidP="0038231F">
      <w:pPr>
        <w:spacing w:after="0" w:line="240" w:lineRule="auto"/>
      </w:pPr>
      <w:r>
        <w:separator/>
      </w:r>
    </w:p>
  </w:endnote>
  <w:endnote w:type="continuationSeparator" w:id="0">
    <w:p w14:paraId="212766A5" w14:textId="77777777" w:rsidR="002463BA" w:rsidRDefault="002463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76DC" w14:textId="77777777" w:rsidR="00893DF0" w:rsidRDefault="00893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BFCE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72C0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AB76" w14:textId="77777777" w:rsidR="00893DF0" w:rsidRDefault="00893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52A86" w14:textId="77777777" w:rsidR="002463BA" w:rsidRDefault="002463BA" w:rsidP="0038231F">
      <w:pPr>
        <w:spacing w:after="0" w:line="240" w:lineRule="auto"/>
      </w:pPr>
      <w:r>
        <w:separator/>
      </w:r>
    </w:p>
  </w:footnote>
  <w:footnote w:type="continuationSeparator" w:id="0">
    <w:p w14:paraId="26599FE6" w14:textId="77777777" w:rsidR="002463BA" w:rsidRDefault="002463BA" w:rsidP="0038231F">
      <w:pPr>
        <w:spacing w:after="0" w:line="240" w:lineRule="auto"/>
      </w:pPr>
      <w:r>
        <w:continuationSeparator/>
      </w:r>
    </w:p>
  </w:footnote>
  <w:footnote w:id="1">
    <w:p w14:paraId="55F5E6E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A8797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B47ED7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6DF36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FDA5" w14:textId="77777777" w:rsidR="00893DF0" w:rsidRDefault="00893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BCF16" w14:textId="77777777" w:rsidR="00893DF0" w:rsidRDefault="00893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C7EFE" w14:textId="77777777" w:rsidR="00893DF0" w:rsidRDefault="00893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40660">
    <w:abstractNumId w:val="11"/>
  </w:num>
  <w:num w:numId="2" w16cid:durableId="1038507466">
    <w:abstractNumId w:val="0"/>
  </w:num>
  <w:num w:numId="3" w16cid:durableId="1583905305">
    <w:abstractNumId w:val="10"/>
  </w:num>
  <w:num w:numId="4" w16cid:durableId="1901095852">
    <w:abstractNumId w:val="13"/>
  </w:num>
  <w:num w:numId="5" w16cid:durableId="101069422">
    <w:abstractNumId w:val="12"/>
  </w:num>
  <w:num w:numId="6" w16cid:durableId="1405032519">
    <w:abstractNumId w:val="9"/>
  </w:num>
  <w:num w:numId="7" w16cid:durableId="584530926">
    <w:abstractNumId w:val="1"/>
  </w:num>
  <w:num w:numId="8" w16cid:durableId="1323661901">
    <w:abstractNumId w:val="6"/>
  </w:num>
  <w:num w:numId="9" w16cid:durableId="553003607">
    <w:abstractNumId w:val="4"/>
  </w:num>
  <w:num w:numId="10" w16cid:durableId="2138182151">
    <w:abstractNumId w:val="7"/>
  </w:num>
  <w:num w:numId="11" w16cid:durableId="997273087">
    <w:abstractNumId w:val="5"/>
  </w:num>
  <w:num w:numId="12" w16cid:durableId="1519781395">
    <w:abstractNumId w:val="8"/>
  </w:num>
  <w:num w:numId="13" w16cid:durableId="984629857">
    <w:abstractNumId w:val="3"/>
  </w:num>
  <w:num w:numId="14" w16cid:durableId="1124889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3B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463BA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4C2D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3DF0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A3DBF"/>
  <w15:docId w15:val="{63C9C2F1-D6F8-4226-A997-4F2CEA2C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2025-04-09T11:54:00Z</dcterms:created>
  <dcterms:modified xsi:type="dcterms:W3CDTF">2025-04-09T11:54:00Z</dcterms:modified>
</cp:coreProperties>
</file>