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84F48" w14:textId="77777777" w:rsidR="00890B92" w:rsidRPr="00C71F23" w:rsidRDefault="00045F20" w:rsidP="00890B92">
      <w:pPr>
        <w:spacing w:after="240"/>
        <w:jc w:val="right"/>
        <w:rPr>
          <w:sz w:val="24"/>
          <w:szCs w:val="24"/>
        </w:rPr>
      </w:pPr>
      <w:r w:rsidRPr="00045F20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045F20">
        <w:rPr>
          <w:sz w:val="24"/>
          <w:szCs w:val="24"/>
        </w:rPr>
        <w:t>2025-04-11</w:t>
      </w:r>
    </w:p>
    <w:p w14:paraId="1796574C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D9FC5CA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573C5A6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5726777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0F82B4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BA2188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451BA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10467B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045F20" w:rsidRPr="00045F20">
        <w:rPr>
          <w:b/>
          <w:sz w:val="24"/>
          <w:szCs w:val="24"/>
        </w:rPr>
        <w:t>ZP/8/2025</w:t>
      </w:r>
      <w:r w:rsidR="00A80738" w:rsidRPr="00C71F23">
        <w:rPr>
          <w:sz w:val="24"/>
          <w:szCs w:val="24"/>
        </w:rPr>
        <w:tab/>
        <w:t xml:space="preserve"> </w:t>
      </w:r>
    </w:p>
    <w:p w14:paraId="706CA47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EE438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A11A8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82DB39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7B20E60E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3826AAD0" w14:textId="346A73BD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045F20" w:rsidRPr="00045F20">
        <w:rPr>
          <w:sz w:val="22"/>
          <w:szCs w:val="22"/>
        </w:rPr>
        <w:t>podstawowy</w:t>
      </w:r>
      <w:r w:rsidR="00264AF1">
        <w:rPr>
          <w:sz w:val="22"/>
          <w:szCs w:val="22"/>
        </w:rPr>
        <w:t>m</w:t>
      </w:r>
      <w:r w:rsidR="00045F20" w:rsidRPr="00045F20">
        <w:rPr>
          <w:sz w:val="22"/>
          <w:szCs w:val="22"/>
        </w:rPr>
        <w:t xml:space="preserve"> bez negocjacji - art. 275 pkt. 1 ustawy </w:t>
      </w:r>
      <w:proofErr w:type="spellStart"/>
      <w:r w:rsidR="00045F20" w:rsidRPr="00045F20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3E73ADA0" w14:textId="77777777" w:rsidR="00A80738" w:rsidRPr="00264AF1" w:rsidRDefault="00045F20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264AF1">
        <w:rPr>
          <w:b/>
          <w:i/>
          <w:iCs/>
          <w:sz w:val="22"/>
          <w:szCs w:val="22"/>
        </w:rPr>
        <w:t>Zakup i dostawa środków do utrzymania czystości I</w:t>
      </w:r>
    </w:p>
    <w:p w14:paraId="76D8B893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5F20" w:rsidRPr="00C71F23" w14:paraId="4191D2EF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2DDD5B" w14:textId="77777777" w:rsidR="00045F20" w:rsidRPr="00C71F23" w:rsidRDefault="00045F20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5F20">
              <w:rPr>
                <w:sz w:val="24"/>
                <w:szCs w:val="24"/>
              </w:rPr>
              <w:t>części 1 zamówienia w wysokości 8 364.00 zł brutto;</w:t>
            </w:r>
          </w:p>
        </w:tc>
      </w:tr>
      <w:tr w:rsidR="00045F20" w:rsidRPr="00C71F23" w14:paraId="08DC954F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5603CD" w14:textId="77777777" w:rsidR="00045F20" w:rsidRPr="00C71F23" w:rsidRDefault="00045F20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5F20">
              <w:rPr>
                <w:sz w:val="24"/>
                <w:szCs w:val="24"/>
              </w:rPr>
              <w:t>części 2 zamówienia w wysokości 60 094.23 zł brutto;</w:t>
            </w:r>
          </w:p>
        </w:tc>
      </w:tr>
      <w:tr w:rsidR="00045F20" w:rsidRPr="00C71F23" w14:paraId="13551BE2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58B644" w14:textId="77777777" w:rsidR="00045F20" w:rsidRPr="00C71F23" w:rsidRDefault="00045F20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5F20">
              <w:rPr>
                <w:sz w:val="24"/>
                <w:szCs w:val="24"/>
              </w:rPr>
              <w:t>części 3 zamówienia w wysokości 213 081.26 zł brutto;</w:t>
            </w:r>
          </w:p>
        </w:tc>
      </w:tr>
      <w:tr w:rsidR="00045F20" w:rsidRPr="00C71F23" w14:paraId="0CD9197E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1B6406" w14:textId="77777777" w:rsidR="00045F20" w:rsidRPr="00C71F23" w:rsidRDefault="00045F20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5F20">
              <w:rPr>
                <w:sz w:val="24"/>
                <w:szCs w:val="24"/>
              </w:rPr>
              <w:t>części 4 zamówienia w wysokości 7 387.20 zł brutto;</w:t>
            </w:r>
          </w:p>
        </w:tc>
      </w:tr>
      <w:tr w:rsidR="00045F20" w:rsidRPr="00C71F23" w14:paraId="2ADC27D2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B3AC0B" w14:textId="77777777" w:rsidR="00045F20" w:rsidRPr="00C71F23" w:rsidRDefault="00045F20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5F20">
              <w:rPr>
                <w:sz w:val="24"/>
                <w:szCs w:val="24"/>
              </w:rPr>
              <w:t>części 5 zamówienia w wysokości 3 813.00 zł brutto;</w:t>
            </w:r>
          </w:p>
        </w:tc>
      </w:tr>
    </w:tbl>
    <w:p w14:paraId="539ED375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E080EC6" w14:textId="77777777" w:rsidR="00264AF1" w:rsidRPr="00C71F23" w:rsidRDefault="00264AF1" w:rsidP="00A80738">
      <w:pPr>
        <w:spacing w:before="120" w:after="120"/>
        <w:jc w:val="both"/>
        <w:rPr>
          <w:sz w:val="22"/>
          <w:szCs w:val="22"/>
        </w:rPr>
      </w:pPr>
    </w:p>
    <w:p w14:paraId="3F7BA0A0" w14:textId="754F8CB6" w:rsidR="00C236D3" w:rsidRPr="00264AF1" w:rsidRDefault="00264AF1" w:rsidP="00264AF1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  <w:r>
        <w:rPr>
          <w:i/>
          <w:szCs w:val="24"/>
        </w:rPr>
        <w:br/>
      </w:r>
      <w:r w:rsidR="00045F20" w:rsidRPr="00264AF1">
        <w:rPr>
          <w:i/>
          <w:iCs/>
          <w:szCs w:val="24"/>
        </w:rPr>
        <w:t>Monika</w:t>
      </w:r>
      <w:r w:rsidR="00A80738" w:rsidRPr="00264AF1">
        <w:rPr>
          <w:i/>
          <w:iCs/>
          <w:szCs w:val="24"/>
        </w:rPr>
        <w:t xml:space="preserve"> </w:t>
      </w:r>
      <w:r w:rsidR="00045F20" w:rsidRPr="00264AF1">
        <w:rPr>
          <w:i/>
          <w:iCs/>
          <w:szCs w:val="24"/>
        </w:rPr>
        <w:t>Duraj</w:t>
      </w:r>
    </w:p>
    <w:sectPr w:rsidR="00C236D3" w:rsidRPr="00264AF1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8F5E5" w14:textId="77777777" w:rsidR="00D43F8C" w:rsidRDefault="00D43F8C">
      <w:r>
        <w:separator/>
      </w:r>
    </w:p>
  </w:endnote>
  <w:endnote w:type="continuationSeparator" w:id="0">
    <w:p w14:paraId="7A713DC9" w14:textId="77777777" w:rsidR="00D43F8C" w:rsidRDefault="00D43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AA5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BD32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2D2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7AB301">
        <v:line id="_x0000_s1025" style="position:absolute;left:0;text-align:left;z-index:251657728" from="-3.85pt,8.7pt" to="455.15pt,8.7pt"/>
      </w:pict>
    </w:r>
  </w:p>
  <w:p w14:paraId="3356C673" w14:textId="558B434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B87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54D3F4" w14:textId="77777777" w:rsidR="009F189D" w:rsidRDefault="009F189D">
    <w:pPr>
      <w:pStyle w:val="Stopka"/>
      <w:tabs>
        <w:tab w:val="clear" w:pos="4536"/>
      </w:tabs>
      <w:jc w:val="center"/>
    </w:pPr>
  </w:p>
  <w:p w14:paraId="4E53F0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8A2AD" w14:textId="77777777" w:rsidR="00D43F8C" w:rsidRDefault="00D43F8C">
      <w:r>
        <w:separator/>
      </w:r>
    </w:p>
  </w:footnote>
  <w:footnote w:type="continuationSeparator" w:id="0">
    <w:p w14:paraId="7CC09A41" w14:textId="77777777" w:rsidR="00D43F8C" w:rsidRDefault="00D43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29E74" w14:textId="77777777" w:rsidR="00045F20" w:rsidRDefault="00045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1BA07" w14:textId="77777777" w:rsidR="00045F20" w:rsidRDefault="00045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04E84" w14:textId="77777777" w:rsidR="00045F20" w:rsidRDefault="00045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F8C"/>
    <w:rsid w:val="00007727"/>
    <w:rsid w:val="00017720"/>
    <w:rsid w:val="00035488"/>
    <w:rsid w:val="00045F20"/>
    <w:rsid w:val="000D7F25"/>
    <w:rsid w:val="000E00E5"/>
    <w:rsid w:val="00173B20"/>
    <w:rsid w:val="001C69FF"/>
    <w:rsid w:val="002169F0"/>
    <w:rsid w:val="0023318D"/>
    <w:rsid w:val="00264AF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43F8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F5EA3A"/>
  <w15:chartTrackingRefBased/>
  <w15:docId w15:val="{BC5E28FF-ABEE-4EB7-8205-4893C6B7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2025-04-11T06:03:00Z</dcterms:created>
  <dcterms:modified xsi:type="dcterms:W3CDTF">2025-04-11T06:04:00Z</dcterms:modified>
</cp:coreProperties>
</file>