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8B025C" w:rsidRDefault="00D62E6E" w:rsidP="008B025C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8B025C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8B025C">
        <w:rPr>
          <w:rFonts w:ascii="Arial Narrow" w:eastAsia="Times New Roman" w:hAnsi="Arial Narrow" w:cs="Arial"/>
          <w:bCs/>
          <w:szCs w:val="20"/>
          <w:lang w:eastAsia="pl-PL"/>
        </w:rPr>
        <w:t>2</w:t>
      </w:r>
      <w:r w:rsidRPr="008B025C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104" w:type="dxa"/>
        <w:tblInd w:w="108" w:type="dxa"/>
        <w:tblLook w:val="04A0"/>
      </w:tblPr>
      <w:tblGrid>
        <w:gridCol w:w="2800"/>
        <w:gridCol w:w="6272"/>
        <w:gridCol w:w="32"/>
      </w:tblGrid>
      <w:tr w:rsidR="00D62E6E" w:rsidRPr="008B025C" w:rsidTr="008B025C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8B025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8B025C">
              <w:rPr>
                <w:rFonts w:ascii="Arial Narrow" w:hAnsi="Arial Narrow" w:cs="Arial"/>
                <w:b/>
                <w:szCs w:val="24"/>
              </w:rPr>
              <w:t>Wykonawca</w:t>
            </w:r>
            <w:r w:rsidRPr="008B025C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8B025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8B025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8B025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B025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8B025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8B025C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8B025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8B025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8B025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D62E6E" w:rsidRPr="008B025C" w:rsidTr="008B025C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8B025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8B025C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8B025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8B025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8B025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B025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8B025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8B025C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8B025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115B50" w:rsidRPr="008B025C" w:rsidTr="008B02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15B50" w:rsidRPr="008B025C" w:rsidRDefault="00115B50" w:rsidP="00E942B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8B025C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115B50" w:rsidRPr="008B025C" w:rsidRDefault="00115B50" w:rsidP="00E942B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8B025C">
              <w:rPr>
                <w:rFonts w:ascii="Arial Narrow" w:eastAsia="Times New Roman" w:hAnsi="Arial Narrow" w:cs="Arial"/>
                <w:sz w:val="20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:rsidR="00115B50" w:rsidRPr="008B025C" w:rsidRDefault="00115B50" w:rsidP="00E942B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8B025C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15B50" w:rsidRPr="008B025C" w:rsidRDefault="00115B50" w:rsidP="00E942B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8B025C" w:rsidRDefault="00115B50" w:rsidP="008B025C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B025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8B025C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8B025C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8B025C" w:rsidTr="00D62E6E">
        <w:tc>
          <w:tcPr>
            <w:tcW w:w="2269" w:type="dxa"/>
            <w:shd w:val="clear" w:color="auto" w:fill="auto"/>
          </w:tcPr>
          <w:p w:rsidR="00D62E6E" w:rsidRPr="008B025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B025C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8B025C" w:rsidRDefault="00115B5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8B025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Zakup monitorów</w:t>
            </w:r>
            <w:r w:rsidR="00D62E6E" w:rsidRPr="008B025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115B50" w:rsidRPr="008B025C" w:rsidTr="00E942BC">
        <w:tc>
          <w:tcPr>
            <w:tcW w:w="2269" w:type="dxa"/>
            <w:shd w:val="clear" w:color="auto" w:fill="auto"/>
          </w:tcPr>
          <w:p w:rsidR="00115B50" w:rsidRPr="008B025C" w:rsidRDefault="00115B50" w:rsidP="00E942B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B025C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15B50" w:rsidRPr="008B025C" w:rsidRDefault="00115B50" w:rsidP="00E942B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8B025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40/2025</w:t>
            </w:r>
          </w:p>
        </w:tc>
      </w:tr>
    </w:tbl>
    <w:p w:rsidR="00BC121E" w:rsidRPr="008B025C" w:rsidRDefault="00115B50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8B025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8B025C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8B025C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8B025C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8B025C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8B025C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8B025C" w:rsidRDefault="001E180B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8B025C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8B025C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8B025C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8B025C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3030B3" w:rsidRPr="008B025C">
        <w:rPr>
          <w:rFonts w:ascii="Arial Narrow" w:eastAsia="Times New Roman" w:hAnsi="Arial Narrow" w:cs="Arial"/>
          <w:szCs w:val="24"/>
          <w:lang w:eastAsia="pl-PL"/>
        </w:rPr>
        <w:t>t.j. Dz.U. 2024 poz. 1616</w:t>
      </w:r>
      <w:r w:rsidR="00BC121E" w:rsidRPr="008B025C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8B025C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8B025C" w:rsidRDefault="001E180B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B025C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8B025C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8B025C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8B025C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3030B3" w:rsidRPr="008B025C">
        <w:rPr>
          <w:rFonts w:ascii="Arial Narrow" w:eastAsia="Times New Roman" w:hAnsi="Arial Narrow" w:cs="Arial"/>
          <w:szCs w:val="24"/>
          <w:lang w:eastAsia="pl-PL"/>
        </w:rPr>
        <w:t>t.j. Dz.U. 2024 poz. 1616</w:t>
      </w:r>
      <w:r w:rsidR="00BC121E" w:rsidRPr="008B025C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8B025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B025C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8B025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B02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B025C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B02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B025C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B02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B025C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8B025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B02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B025C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B02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B02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8B025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8B025C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8B025C" w:rsidRDefault="00BC121E" w:rsidP="008B025C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8B025C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8B02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8B025C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8B025C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8B025C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8B025C" w:rsidTr="00620E37">
        <w:tc>
          <w:tcPr>
            <w:tcW w:w="2660" w:type="dxa"/>
            <w:shd w:val="clear" w:color="auto" w:fill="auto"/>
          </w:tcPr>
          <w:p w:rsidR="00BC121E" w:rsidRPr="008B025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8B025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8B025C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8B025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8B025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8B025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8B025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8B025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8B025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8B025C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B025C" w:rsidRDefault="00844A96" w:rsidP="00115B5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8B025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115B50" w:rsidRPr="008B025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B025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8B025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8B025C" w:rsidRDefault="00106AC7" w:rsidP="008B025C">
      <w:pPr>
        <w:rPr>
          <w:rFonts w:ascii="Arial Narrow" w:hAnsi="Arial Narrow"/>
          <w:sz w:val="20"/>
        </w:rPr>
      </w:pPr>
    </w:p>
    <w:sectPr w:rsidR="00106AC7" w:rsidRPr="008B025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2CD" w:rsidRDefault="006452CD">
      <w:r>
        <w:separator/>
      </w:r>
    </w:p>
  </w:endnote>
  <w:endnote w:type="continuationSeparator" w:id="1">
    <w:p w:rsidR="006452CD" w:rsidRDefault="006452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1E180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1E180B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E180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E180B">
      <w:rPr>
        <w:rStyle w:val="Numerstrony"/>
        <w:rFonts w:ascii="Arial" w:hAnsi="Arial"/>
        <w:sz w:val="18"/>
        <w:szCs w:val="18"/>
      </w:rPr>
      <w:fldChar w:fldCharType="separate"/>
    </w:r>
    <w:r w:rsidR="008B025C">
      <w:rPr>
        <w:rStyle w:val="Numerstrony"/>
        <w:rFonts w:ascii="Arial" w:hAnsi="Arial"/>
        <w:noProof/>
        <w:sz w:val="18"/>
        <w:szCs w:val="18"/>
      </w:rPr>
      <w:t>1</w:t>
    </w:r>
    <w:r w:rsidR="001E180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E180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E180B">
      <w:rPr>
        <w:rStyle w:val="Numerstrony"/>
        <w:rFonts w:ascii="Arial" w:hAnsi="Arial"/>
        <w:sz w:val="18"/>
        <w:szCs w:val="18"/>
      </w:rPr>
      <w:fldChar w:fldCharType="separate"/>
    </w:r>
    <w:r w:rsidR="008B025C">
      <w:rPr>
        <w:rStyle w:val="Numerstrony"/>
        <w:rFonts w:ascii="Arial" w:hAnsi="Arial"/>
        <w:noProof/>
        <w:sz w:val="18"/>
        <w:szCs w:val="18"/>
      </w:rPr>
      <w:t>2</w:t>
    </w:r>
    <w:r w:rsidR="001E180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B50" w:rsidRDefault="00115B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2CD" w:rsidRDefault="006452CD">
      <w:r>
        <w:separator/>
      </w:r>
    </w:p>
  </w:footnote>
  <w:footnote w:type="continuationSeparator" w:id="1">
    <w:p w:rsidR="006452CD" w:rsidRDefault="006452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B50" w:rsidRDefault="00115B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B50" w:rsidRDefault="00115B5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B50" w:rsidRDefault="00115B5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5B5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15B50"/>
    <w:rsid w:val="00147532"/>
    <w:rsid w:val="001614BA"/>
    <w:rsid w:val="001E180B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452CD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025C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032E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221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2025-04-14T08:17:00Z</dcterms:created>
  <dcterms:modified xsi:type="dcterms:W3CDTF">2025-04-14T08:19:00Z</dcterms:modified>
</cp:coreProperties>
</file>