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EC708D" w:rsidRDefault="00471EB8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EC708D">
        <w:rPr>
          <w:rFonts w:ascii="Arial Narrow" w:hAnsi="Arial Narrow" w:cs="Arial"/>
          <w:sz w:val="22"/>
        </w:rPr>
        <w:t>Bydgoszcz</w:t>
      </w:r>
      <w:r w:rsidR="00B36EDA" w:rsidRPr="00EC708D">
        <w:rPr>
          <w:rFonts w:ascii="Arial Narrow" w:hAnsi="Arial Narrow" w:cs="Arial"/>
          <w:sz w:val="22"/>
        </w:rPr>
        <w:t xml:space="preserve"> dnia: </w:t>
      </w:r>
      <w:r w:rsidRPr="00EC708D">
        <w:rPr>
          <w:rFonts w:ascii="Arial Narrow" w:hAnsi="Arial Narrow" w:cs="Arial"/>
          <w:sz w:val="22"/>
        </w:rPr>
        <w:t>2025-04-15</w:t>
      </w:r>
    </w:p>
    <w:p w:rsidR="00B36EDA" w:rsidRPr="00EC708D" w:rsidRDefault="00471EB8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EC708D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EC708D" w:rsidRDefault="00471EB8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EC708D">
        <w:rPr>
          <w:rFonts w:ascii="Arial Narrow" w:hAnsi="Arial Narrow" w:cs="Arial"/>
          <w:sz w:val="22"/>
        </w:rPr>
        <w:t>Powstańców Warszawy</w:t>
      </w:r>
      <w:r w:rsidR="00B36EDA" w:rsidRPr="00EC708D">
        <w:rPr>
          <w:rFonts w:ascii="Arial Narrow" w:hAnsi="Arial Narrow" w:cs="Arial"/>
          <w:sz w:val="22"/>
        </w:rPr>
        <w:t xml:space="preserve"> </w:t>
      </w:r>
      <w:r w:rsidRPr="00EC708D">
        <w:rPr>
          <w:rFonts w:ascii="Arial Narrow" w:hAnsi="Arial Narrow" w:cs="Arial"/>
          <w:sz w:val="22"/>
        </w:rPr>
        <w:t>5</w:t>
      </w:r>
    </w:p>
    <w:p w:rsidR="00B36EDA" w:rsidRPr="00EC708D" w:rsidRDefault="00471EB8" w:rsidP="00B36EDA">
      <w:pPr>
        <w:ind w:right="3969"/>
        <w:rPr>
          <w:rFonts w:ascii="Arial Narrow" w:hAnsi="Arial Narrow" w:cs="Arial"/>
          <w:sz w:val="22"/>
        </w:rPr>
      </w:pPr>
      <w:r w:rsidRPr="00EC708D">
        <w:rPr>
          <w:rFonts w:ascii="Arial Narrow" w:hAnsi="Arial Narrow" w:cs="Arial"/>
          <w:sz w:val="22"/>
        </w:rPr>
        <w:t>85-681</w:t>
      </w:r>
      <w:r w:rsidR="00B36EDA" w:rsidRPr="00EC708D">
        <w:rPr>
          <w:rFonts w:ascii="Arial Narrow" w:hAnsi="Arial Narrow" w:cs="Arial"/>
          <w:sz w:val="22"/>
        </w:rPr>
        <w:t xml:space="preserve"> </w:t>
      </w:r>
      <w:r w:rsidRPr="00EC708D">
        <w:rPr>
          <w:rFonts w:ascii="Arial Narrow" w:hAnsi="Arial Narrow" w:cs="Arial"/>
          <w:sz w:val="22"/>
        </w:rPr>
        <w:t>Bydgoszcz</w:t>
      </w:r>
    </w:p>
    <w:p w:rsidR="00B36EDA" w:rsidRPr="00EC708D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EC708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EC708D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EC708D" w:rsidRPr="00EC708D" w:rsidRDefault="00EC708D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</w:p>
    <w:p w:rsidR="00B36EDA" w:rsidRPr="00EC708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EC708D" w:rsidTr="00B36EDA">
        <w:tc>
          <w:tcPr>
            <w:tcW w:w="9923" w:type="dxa"/>
            <w:shd w:val="clear" w:color="auto" w:fill="F2F2F2"/>
            <w:hideMark/>
          </w:tcPr>
          <w:p w:rsidR="00B36EDA" w:rsidRPr="00EC708D" w:rsidRDefault="00EC708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EC708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EC708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EC708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EC708D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EC708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EC708D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EC708D">
        <w:rPr>
          <w:rFonts w:ascii="Arial Narrow" w:hAnsi="Arial Narrow" w:cs="Arial"/>
          <w:sz w:val="22"/>
        </w:rPr>
        <w:t>postępowania o udzielenie zamówienia publicznego</w:t>
      </w:r>
      <w:r w:rsidRPr="00EC708D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EC708D" w:rsidTr="00B36EDA">
        <w:tc>
          <w:tcPr>
            <w:tcW w:w="2269" w:type="dxa"/>
            <w:shd w:val="clear" w:color="auto" w:fill="auto"/>
          </w:tcPr>
          <w:p w:rsidR="00B36EDA" w:rsidRPr="00EC708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EC708D" w:rsidRDefault="00471EB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2"/>
              </w:rPr>
              <w:t>Dostawy sukcesywne rękawic chirurgicznych na okres 24 miesięcy</w:t>
            </w:r>
          </w:p>
        </w:tc>
      </w:tr>
      <w:tr w:rsidR="00471EB8" w:rsidRPr="00EC708D" w:rsidTr="00A80BE2">
        <w:tc>
          <w:tcPr>
            <w:tcW w:w="2269" w:type="dxa"/>
            <w:shd w:val="clear" w:color="auto" w:fill="auto"/>
          </w:tcPr>
          <w:p w:rsidR="00471EB8" w:rsidRPr="00EC708D" w:rsidRDefault="00471EB8" w:rsidP="00A80B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71EB8" w:rsidRPr="00EC708D" w:rsidRDefault="00471EB8" w:rsidP="00A80B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2"/>
              </w:rPr>
              <w:t>13/2025</w:t>
            </w:r>
          </w:p>
        </w:tc>
      </w:tr>
    </w:tbl>
    <w:p w:rsidR="00B36EDA" w:rsidRPr="00EC708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EC708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EC708D">
        <w:rPr>
          <w:rFonts w:ascii="Arial Narrow" w:hAnsi="Arial Narrow" w:cs="Arial"/>
          <w:sz w:val="22"/>
        </w:rPr>
        <w:t xml:space="preserve">Zamawiający, </w:t>
      </w:r>
      <w:r w:rsidR="00471EB8" w:rsidRPr="00EC708D">
        <w:rPr>
          <w:rFonts w:ascii="Arial Narrow" w:hAnsi="Arial Narrow" w:cs="Arial"/>
          <w:b/>
          <w:sz w:val="22"/>
        </w:rPr>
        <w:t>10WSzKzP SPZOZ</w:t>
      </w:r>
      <w:r w:rsidRPr="00EC708D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471EB8" w:rsidRPr="00EC708D">
        <w:rPr>
          <w:rFonts w:ascii="Arial Narrow" w:hAnsi="Arial Narrow" w:cs="Arial"/>
          <w:sz w:val="22"/>
        </w:rPr>
        <w:t>(</w:t>
      </w:r>
      <w:proofErr w:type="spellStart"/>
      <w:r w:rsidR="00471EB8" w:rsidRPr="00EC708D">
        <w:rPr>
          <w:rFonts w:ascii="Arial Narrow" w:hAnsi="Arial Narrow" w:cs="Arial"/>
          <w:sz w:val="22"/>
        </w:rPr>
        <w:t>t.j</w:t>
      </w:r>
      <w:proofErr w:type="spellEnd"/>
      <w:r w:rsidR="00471EB8" w:rsidRPr="00EC708D">
        <w:rPr>
          <w:rFonts w:ascii="Arial Narrow" w:hAnsi="Arial Narrow" w:cs="Arial"/>
          <w:sz w:val="22"/>
        </w:rPr>
        <w:t>. Dz. U. z 2024 poz. 1320)</w:t>
      </w:r>
      <w:r w:rsidRPr="00EC708D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Pr="00EC708D">
        <w:rPr>
          <w:rFonts w:ascii="Arial Narrow" w:hAnsi="Arial Narrow" w:cs="Arial"/>
          <w:sz w:val="22"/>
        </w:rPr>
        <w:t>Pzp</w:t>
      </w:r>
      <w:proofErr w:type="spellEnd"/>
      <w:r w:rsidRPr="00EC708D">
        <w:rPr>
          <w:rFonts w:ascii="Arial Narrow" w:hAnsi="Arial Narrow" w:cs="Arial"/>
          <w:sz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471EB8" w:rsidRPr="00EC708D" w:rsidTr="00471E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EC708D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EC708D">
              <w:rPr>
                <w:rFonts w:ascii="Arial Narrow" w:hAnsi="Arial Narrow" w:cs="Arial"/>
                <w:sz w:val="22"/>
              </w:rPr>
              <w:t xml:space="preserve">: </w:t>
            </w:r>
            <w:r w:rsidRPr="00EC708D">
              <w:rPr>
                <w:rFonts w:ascii="Arial Narrow" w:hAnsi="Arial Narrow" w:cs="Arial"/>
                <w:sz w:val="22"/>
              </w:rPr>
              <w:t>Rękawice chirurgiczne lateksowe pudrowane</w:t>
            </w:r>
          </w:p>
          <w:p w:rsidR="00471EB8" w:rsidRPr="00EC708D" w:rsidRDefault="00471EB8" w:rsidP="00EC708D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C708D">
              <w:rPr>
                <w:rFonts w:ascii="Arial Narrow" w:hAnsi="Arial Narrow" w:cs="Arial"/>
                <w:b/>
                <w:sz w:val="22"/>
              </w:rPr>
              <w:t>Zarys International Group spółka z ograniczoną odpowiedzialnością spółka komandytowa</w:t>
            </w:r>
          </w:p>
          <w:p w:rsidR="00471EB8" w:rsidRPr="00EC708D" w:rsidRDefault="00471EB8" w:rsidP="00EC708D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Pod Borem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Cs/>
                <w:sz w:val="22"/>
              </w:rPr>
              <w:t>18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471EB8" w:rsidRPr="00EC708D" w:rsidRDefault="00471EB8" w:rsidP="00EC708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41-808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Cs/>
                <w:sz w:val="22"/>
              </w:rPr>
              <w:t>Zabrze</w:t>
            </w:r>
          </w:p>
          <w:p w:rsidR="00471EB8" w:rsidRPr="00EC708D" w:rsidRDefault="00471EB8" w:rsidP="00A80BE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EC708D">
              <w:rPr>
                <w:rFonts w:ascii="Arial Narrow" w:hAnsi="Arial Narrow" w:cs="Arial"/>
                <w:b/>
                <w:sz w:val="22"/>
              </w:rPr>
              <w:t>119 448.00 zł</w:t>
            </w:r>
            <w:r w:rsidRPr="00EC708D">
              <w:rPr>
                <w:rFonts w:ascii="Arial Narrow" w:hAnsi="Arial Narrow" w:cs="Arial"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EC708D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1EB8" w:rsidRPr="00EC708D" w:rsidRDefault="00471EB8" w:rsidP="00A80BE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EC708D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EC708D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1EB8" w:rsidRPr="00EC708D" w:rsidRDefault="00471EB8" w:rsidP="00A80BE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71EB8" w:rsidRPr="00EC708D" w:rsidTr="00471E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EC708D">
              <w:rPr>
                <w:rFonts w:ascii="Arial Narrow" w:hAnsi="Arial Narrow" w:cs="Arial"/>
                <w:b/>
                <w:bCs/>
                <w:sz w:val="22"/>
              </w:rPr>
              <w:t>2</w:t>
            </w:r>
            <w:r w:rsidRPr="00EC708D">
              <w:rPr>
                <w:rFonts w:ascii="Arial Narrow" w:hAnsi="Arial Narrow" w:cs="Arial"/>
                <w:sz w:val="22"/>
              </w:rPr>
              <w:t xml:space="preserve">: </w:t>
            </w:r>
            <w:r w:rsidRPr="00EC708D">
              <w:rPr>
                <w:rFonts w:ascii="Arial Narrow" w:hAnsi="Arial Narrow" w:cs="Arial"/>
                <w:sz w:val="22"/>
              </w:rPr>
              <w:t xml:space="preserve">Rękawice chirurgiczne lateksowe </w:t>
            </w:r>
            <w:proofErr w:type="spellStart"/>
            <w:r w:rsidRPr="00EC708D">
              <w:rPr>
                <w:rFonts w:ascii="Arial Narrow" w:hAnsi="Arial Narrow" w:cs="Arial"/>
                <w:sz w:val="22"/>
              </w:rPr>
              <w:t>bezpudrowe</w:t>
            </w:r>
            <w:proofErr w:type="spellEnd"/>
          </w:p>
          <w:p w:rsidR="00471EB8" w:rsidRPr="00EC708D" w:rsidRDefault="00471EB8" w:rsidP="00EC708D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C708D">
              <w:rPr>
                <w:rFonts w:ascii="Arial Narrow" w:hAnsi="Arial Narrow" w:cs="Arial"/>
                <w:b/>
                <w:sz w:val="22"/>
              </w:rPr>
              <w:t>Zarys International Group spółka z ograniczoną odpowiedzialnością spółka komandytowa</w:t>
            </w:r>
          </w:p>
          <w:p w:rsidR="00471EB8" w:rsidRPr="00EC708D" w:rsidRDefault="00471EB8" w:rsidP="00EC708D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Pod Borem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Cs/>
                <w:sz w:val="22"/>
              </w:rPr>
              <w:t>18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471EB8" w:rsidRPr="00EC708D" w:rsidRDefault="00471EB8" w:rsidP="00EC708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41-808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Cs/>
                <w:sz w:val="22"/>
              </w:rPr>
              <w:t>Zabrze</w:t>
            </w:r>
          </w:p>
          <w:p w:rsidR="00471EB8" w:rsidRPr="00EC708D" w:rsidRDefault="00471EB8" w:rsidP="00A80BE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EC708D">
              <w:rPr>
                <w:rFonts w:ascii="Arial Narrow" w:hAnsi="Arial Narrow" w:cs="Arial"/>
                <w:b/>
                <w:sz w:val="22"/>
              </w:rPr>
              <w:t>43 740.00 zł</w:t>
            </w:r>
            <w:r w:rsidRPr="00EC708D">
              <w:rPr>
                <w:rFonts w:ascii="Arial Narrow" w:hAnsi="Arial Narrow" w:cs="Arial"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EC708D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1EB8" w:rsidRPr="00EC708D" w:rsidRDefault="00471EB8" w:rsidP="00A80BE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EC708D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EC708D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1EB8" w:rsidRPr="00EC708D" w:rsidRDefault="00471EB8" w:rsidP="00A80BE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71EB8" w:rsidRPr="00EC708D" w:rsidTr="00471E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EC708D">
              <w:rPr>
                <w:rFonts w:ascii="Arial Narrow" w:hAnsi="Arial Narrow" w:cs="Arial"/>
                <w:b/>
                <w:bCs/>
                <w:sz w:val="22"/>
              </w:rPr>
              <w:t>3</w:t>
            </w:r>
            <w:r w:rsidRPr="00EC708D">
              <w:rPr>
                <w:rFonts w:ascii="Arial Narrow" w:hAnsi="Arial Narrow" w:cs="Arial"/>
                <w:sz w:val="22"/>
              </w:rPr>
              <w:t xml:space="preserve">: </w:t>
            </w:r>
            <w:r w:rsidRPr="00EC708D">
              <w:rPr>
                <w:rFonts w:ascii="Arial Narrow" w:hAnsi="Arial Narrow" w:cs="Arial"/>
                <w:sz w:val="22"/>
              </w:rPr>
              <w:t xml:space="preserve">Rękawice chirurgiczne </w:t>
            </w:r>
            <w:proofErr w:type="spellStart"/>
            <w:r w:rsidRPr="00EC708D">
              <w:rPr>
                <w:rFonts w:ascii="Arial Narrow" w:hAnsi="Arial Narrow" w:cs="Arial"/>
                <w:sz w:val="22"/>
              </w:rPr>
              <w:t>bezpudrowe</w:t>
            </w:r>
            <w:proofErr w:type="spellEnd"/>
            <w:r w:rsidRPr="00EC708D">
              <w:rPr>
                <w:rFonts w:ascii="Arial Narrow" w:hAnsi="Arial Narrow" w:cs="Arial"/>
                <w:sz w:val="22"/>
              </w:rPr>
              <w:t xml:space="preserve"> ortopedyczne</w:t>
            </w:r>
          </w:p>
          <w:p w:rsidR="00471EB8" w:rsidRPr="00EC708D" w:rsidRDefault="00471EB8" w:rsidP="00EC708D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C708D">
              <w:rPr>
                <w:rFonts w:ascii="Arial Narrow" w:hAnsi="Arial Narrow" w:cs="Arial"/>
                <w:b/>
                <w:sz w:val="22"/>
              </w:rPr>
              <w:t>Zarys International Group spółka z ograniczoną odpowiedzialnością spółka komandytowa</w:t>
            </w:r>
          </w:p>
          <w:p w:rsidR="00471EB8" w:rsidRPr="00EC708D" w:rsidRDefault="00471EB8" w:rsidP="00EC708D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Pod Borem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Cs/>
                <w:sz w:val="22"/>
              </w:rPr>
              <w:t>18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471EB8" w:rsidRPr="00EC708D" w:rsidRDefault="00471EB8" w:rsidP="00EC708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41-808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Cs/>
                <w:sz w:val="22"/>
              </w:rPr>
              <w:t>Zabrze</w:t>
            </w:r>
          </w:p>
          <w:p w:rsidR="00471EB8" w:rsidRPr="00EC708D" w:rsidRDefault="00471EB8" w:rsidP="00A80BE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EC708D">
              <w:rPr>
                <w:rFonts w:ascii="Arial Narrow" w:hAnsi="Arial Narrow" w:cs="Arial"/>
                <w:b/>
                <w:sz w:val="22"/>
              </w:rPr>
              <w:t>38 070.00 zł</w:t>
            </w:r>
            <w:r w:rsidRPr="00EC708D">
              <w:rPr>
                <w:rFonts w:ascii="Arial Narrow" w:hAnsi="Arial Narrow" w:cs="Arial"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EC708D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1EB8" w:rsidRPr="00EC708D" w:rsidRDefault="00471EB8" w:rsidP="00A80BE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EC708D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EC708D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1EB8" w:rsidRPr="00EC708D" w:rsidRDefault="00471EB8" w:rsidP="00A80BE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71EB8" w:rsidRPr="00EC708D" w:rsidTr="00471E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EC708D">
              <w:rPr>
                <w:rFonts w:ascii="Arial Narrow" w:hAnsi="Arial Narrow" w:cs="Arial"/>
                <w:b/>
                <w:bCs/>
                <w:sz w:val="22"/>
              </w:rPr>
              <w:t>4</w:t>
            </w:r>
            <w:r w:rsidRPr="00EC708D">
              <w:rPr>
                <w:rFonts w:ascii="Arial Narrow" w:hAnsi="Arial Narrow" w:cs="Arial"/>
                <w:sz w:val="22"/>
              </w:rPr>
              <w:t xml:space="preserve">: </w:t>
            </w:r>
            <w:r w:rsidRPr="00EC708D">
              <w:rPr>
                <w:rFonts w:ascii="Arial Narrow" w:hAnsi="Arial Narrow" w:cs="Arial"/>
                <w:sz w:val="22"/>
              </w:rPr>
              <w:t xml:space="preserve">Rękawice chirurgiczne </w:t>
            </w:r>
            <w:proofErr w:type="spellStart"/>
            <w:r w:rsidRPr="00EC708D">
              <w:rPr>
                <w:rFonts w:ascii="Arial Narrow" w:hAnsi="Arial Narrow" w:cs="Arial"/>
                <w:sz w:val="22"/>
              </w:rPr>
              <w:t>bezpudrowe</w:t>
            </w:r>
            <w:proofErr w:type="spellEnd"/>
            <w:r w:rsidRPr="00EC708D">
              <w:rPr>
                <w:rFonts w:ascii="Arial Narrow" w:hAnsi="Arial Narrow" w:cs="Arial"/>
                <w:sz w:val="22"/>
              </w:rPr>
              <w:t xml:space="preserve"> mikrochirurgiczne</w:t>
            </w:r>
          </w:p>
          <w:p w:rsidR="00471EB8" w:rsidRPr="00EC708D" w:rsidRDefault="00471EB8" w:rsidP="00EC708D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C708D">
              <w:rPr>
                <w:rFonts w:ascii="Arial Narrow" w:hAnsi="Arial Narrow" w:cs="Arial"/>
                <w:b/>
                <w:sz w:val="22"/>
              </w:rPr>
              <w:t xml:space="preserve">Mercator </w:t>
            </w:r>
            <w:proofErr w:type="spellStart"/>
            <w:r w:rsidRPr="00EC708D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EC708D">
              <w:rPr>
                <w:rFonts w:ascii="Arial Narrow" w:hAnsi="Arial Narrow" w:cs="Arial"/>
                <w:b/>
                <w:sz w:val="22"/>
              </w:rPr>
              <w:t xml:space="preserve"> S.A.</w:t>
            </w:r>
          </w:p>
          <w:p w:rsidR="00471EB8" w:rsidRPr="00EC708D" w:rsidRDefault="00471EB8" w:rsidP="00EC708D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Modrzejewskiej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Cs/>
                <w:sz w:val="22"/>
              </w:rPr>
              <w:t>30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471EB8" w:rsidRPr="00EC708D" w:rsidRDefault="00471EB8" w:rsidP="00EC708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31-327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Cs/>
                <w:sz w:val="22"/>
              </w:rPr>
              <w:t>Kraków</w:t>
            </w:r>
          </w:p>
          <w:p w:rsidR="00471EB8" w:rsidRPr="00EC708D" w:rsidRDefault="00471EB8" w:rsidP="00A80BE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EC708D">
              <w:rPr>
                <w:rFonts w:ascii="Arial Narrow" w:hAnsi="Arial Narrow" w:cs="Arial"/>
                <w:b/>
                <w:sz w:val="22"/>
              </w:rPr>
              <w:t>88 376.40 zł</w:t>
            </w:r>
            <w:r w:rsidRPr="00EC708D">
              <w:rPr>
                <w:rFonts w:ascii="Arial Narrow" w:hAnsi="Arial Narrow" w:cs="Arial"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EC708D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1EB8" w:rsidRPr="00EC708D" w:rsidRDefault="00471EB8" w:rsidP="00A80BE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EC708D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EC708D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1EB8" w:rsidRPr="00EC708D" w:rsidRDefault="00471EB8" w:rsidP="00A80BE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471EB8" w:rsidRPr="00EC708D" w:rsidTr="00471EB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EC708D">
              <w:rPr>
                <w:rFonts w:ascii="Arial Narrow" w:hAnsi="Arial Narrow" w:cs="Arial"/>
                <w:b/>
                <w:bCs/>
                <w:sz w:val="22"/>
              </w:rPr>
              <w:t>5</w:t>
            </w:r>
            <w:r w:rsidRPr="00EC708D">
              <w:rPr>
                <w:rFonts w:ascii="Arial Narrow" w:hAnsi="Arial Narrow" w:cs="Arial"/>
                <w:sz w:val="22"/>
              </w:rPr>
              <w:t xml:space="preserve">: </w:t>
            </w:r>
            <w:r w:rsidRPr="00EC708D">
              <w:rPr>
                <w:rFonts w:ascii="Arial Narrow" w:hAnsi="Arial Narrow" w:cs="Arial"/>
                <w:sz w:val="22"/>
              </w:rPr>
              <w:t xml:space="preserve">Rękawice chirurgiczne syntetyczne </w:t>
            </w:r>
            <w:proofErr w:type="spellStart"/>
            <w:r w:rsidRPr="00EC708D">
              <w:rPr>
                <w:rFonts w:ascii="Arial Narrow" w:hAnsi="Arial Narrow" w:cs="Arial"/>
                <w:sz w:val="22"/>
              </w:rPr>
              <w:t>polizoprenowe</w:t>
            </w:r>
            <w:proofErr w:type="spellEnd"/>
          </w:p>
          <w:p w:rsidR="00471EB8" w:rsidRPr="00EC708D" w:rsidRDefault="00471EB8" w:rsidP="00EC708D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C708D">
              <w:rPr>
                <w:rFonts w:ascii="Arial Narrow" w:hAnsi="Arial Narrow" w:cs="Arial"/>
                <w:b/>
                <w:sz w:val="22"/>
              </w:rPr>
              <w:t>ABOOK Spółka z ograniczoną odpowiedzialnością</w:t>
            </w:r>
          </w:p>
          <w:p w:rsidR="00471EB8" w:rsidRPr="00EC708D" w:rsidRDefault="00471EB8" w:rsidP="00EC708D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Brzostowska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Cs/>
                <w:sz w:val="22"/>
              </w:rPr>
              <w:t>22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471EB8" w:rsidRPr="00EC708D" w:rsidRDefault="00471EB8" w:rsidP="00EC708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04-985</w:t>
            </w:r>
            <w:r w:rsidRPr="00EC708D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471EB8" w:rsidRPr="00EC708D" w:rsidRDefault="00471EB8" w:rsidP="00A80BE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EC708D">
              <w:rPr>
                <w:rFonts w:ascii="Arial Narrow" w:hAnsi="Arial Narrow" w:cs="Arial"/>
                <w:b/>
                <w:sz w:val="22"/>
              </w:rPr>
              <w:t>23 068.80 zł</w:t>
            </w:r>
            <w:r w:rsidRPr="00EC708D">
              <w:rPr>
                <w:rFonts w:ascii="Arial Narrow" w:hAnsi="Arial Narrow" w:cs="Arial"/>
                <w:sz w:val="22"/>
              </w:rPr>
              <w:t xml:space="preserve"> </w:t>
            </w:r>
            <w:r w:rsidRPr="00EC708D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EC708D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1EB8" w:rsidRPr="00EC708D" w:rsidRDefault="00471EB8" w:rsidP="00A80BE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EC708D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EC708D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1EB8" w:rsidRPr="00EC708D" w:rsidRDefault="00471EB8" w:rsidP="00A80BE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C708D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B36EDA" w:rsidRPr="00EC708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EC708D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EC708D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C70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C70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EC708D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C70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C708D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C708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C708D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lastRenderedPageBreak/>
              <w:t>1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Rękawice chirurgiczne lateksowe pudrowane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 spółka z ograniczoną odpowiedzialnością spółka komandytowa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Pod Borem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18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41-808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Rękawice chirurgiczne lateksowe pudrowane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SORIMEX SPÓŁKA Z OGRANICZONĄ ODPOWIEDZIALNOŚCIĄ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RÓWNINNA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25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87-100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- 48.37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88,37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Rękawice chirurgiczne lateksowe pudrowane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ABOOK Spółka z ograniczoną odpowiedzialnością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Brzostowska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22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04-985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- 39.17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79,17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Rękawice chirurgiczne lateksowe pudrowane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SKAMEX  Spółka Akcyjna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ul. Częstochowska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38/52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93-121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- 35.11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75,11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lateksowe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 spółka z ograniczoną odpowiedzialnością spółka komandytowa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Pod Borem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18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41-808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lateksowe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SORIMEX SPÓŁKA Z OGRANICZONĄ ODPOWIEDZIALNOŚCIĄ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RÓWNINNA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25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87-100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- 48.60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88,60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lateksowe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Mercator </w:t>
            </w:r>
            <w:proofErr w:type="spellStart"/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Modrzejewskiej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30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31-327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- 47.18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87,18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lateksowe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ABOOK Spółka z ograniczoną odpowiedzialnością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Brzostowska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22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04-985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- 37.67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77,67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lateksowe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SKAMEX  Spółka Akcyjna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ul. Częstochowska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38/52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93-121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- 31.35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71,35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ortopedyczne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 spółka z ograniczoną odpowiedzialnością spółka komandytowa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Pod Borem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18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41-808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ortopedyczne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SKAMEX  Spółka Akcyjna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ul. Częstochowska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38/52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93-121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- 37.11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77,11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mikrochirurgiczne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Mercator </w:t>
            </w:r>
            <w:proofErr w:type="spellStart"/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Modrzejewskiej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30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31-327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mikrochirurgiczne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 spółka z ograniczoną odpowiedzialnością spółka komandytowa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lastRenderedPageBreak/>
              <w:t>Pod Borem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18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41-808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lastRenderedPageBreak/>
              <w:t>1 - Cena - 53.30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93,30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lastRenderedPageBreak/>
              <w:t>4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mikrochirurgiczne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ABOOK Spółka z ograniczoną odpowiedzialnością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Brzostowska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22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04-985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- 51.38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91,38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bezpudrowe</w:t>
            </w:r>
            <w:proofErr w:type="spellEnd"/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mikrochirurgiczne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SKAMEX  Spółka Akcyjna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ul. Częstochowska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38/52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93-121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- 44.53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84,53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syntetyczne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polizoprenowe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ABOOK Spółka z ograniczoną odpowiedzialnością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Brzostowska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22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04-985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syntetyczne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polizoprenowe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 spółka z ograniczoną odpowiedzialnością spółka komandytowa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Pod Borem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18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41-808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- 39.56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79,56</w:t>
            </w:r>
          </w:p>
        </w:tc>
      </w:tr>
      <w:tr w:rsidR="00471EB8" w:rsidRPr="00EC708D" w:rsidTr="00471EB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Rękawice chirurgiczne syntetyczne </w:t>
            </w:r>
            <w:proofErr w:type="spellStart"/>
            <w:r w:rsidRPr="00EC708D">
              <w:rPr>
                <w:rFonts w:ascii="Arial Narrow" w:hAnsi="Arial Narrow" w:cs="Arial"/>
                <w:sz w:val="20"/>
                <w:szCs w:val="22"/>
              </w:rPr>
              <w:t>polizoprenowe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b/>
                <w:bCs/>
                <w:sz w:val="20"/>
                <w:szCs w:val="22"/>
              </w:rPr>
              <w:t>SKAMEX  Spółka Akcyjna</w:t>
            </w:r>
          </w:p>
          <w:p w:rsidR="00471EB8" w:rsidRPr="00EC708D" w:rsidRDefault="00471EB8" w:rsidP="00A80BE2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ul. Częstochowska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38/52</w:t>
            </w:r>
          </w:p>
          <w:p w:rsidR="00471EB8" w:rsidRPr="00EC708D" w:rsidRDefault="00471EB8" w:rsidP="00A80BE2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93-121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EC708D">
              <w:rPr>
                <w:rFonts w:ascii="Arial Narrow" w:hAnsi="Arial Narrow" w:cs="Arial"/>
                <w:sz w:val="20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1 - Cena - 24.65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1EB8" w:rsidRPr="00EC708D" w:rsidRDefault="00471EB8" w:rsidP="00A80BE2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EB8" w:rsidRPr="00EC708D" w:rsidRDefault="00471EB8" w:rsidP="00A80BE2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C708D">
              <w:rPr>
                <w:rFonts w:ascii="Arial Narrow" w:hAnsi="Arial Narrow" w:cs="Arial"/>
                <w:sz w:val="20"/>
                <w:szCs w:val="22"/>
              </w:rPr>
              <w:t xml:space="preserve">  64,65</w:t>
            </w:r>
          </w:p>
        </w:tc>
      </w:tr>
    </w:tbl>
    <w:p w:rsidR="00B464D3" w:rsidRPr="00EC708D" w:rsidRDefault="00EC708D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EC708D">
        <w:rPr>
          <w:rFonts w:ascii="Arial Narrow" w:hAnsi="Arial Narrow" w:cs="Arial"/>
          <w:i/>
          <w:sz w:val="22"/>
        </w:rPr>
        <w:t>ZAMAWIAJĄCY</w:t>
      </w:r>
    </w:p>
    <w:bookmarkEnd w:id="0"/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C708D" w:rsidRP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EC708D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1 egz. na 2 ark.</w:t>
      </w:r>
    </w:p>
    <w:p w:rsidR="00EC708D" w:rsidRPr="00EC708D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EC708D">
        <w:rPr>
          <w:rFonts w:ascii="Arial Narrow" w:hAnsi="Arial Narrow"/>
          <w:i/>
          <w:iCs/>
          <w:sz w:val="18"/>
          <w:szCs w:val="20"/>
        </w:rPr>
        <w:t xml:space="preserve">Egz. 1 – str. </w:t>
      </w:r>
      <w:proofErr w:type="spellStart"/>
      <w:r w:rsidRPr="00EC708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EC708D">
        <w:rPr>
          <w:rFonts w:ascii="Arial Narrow" w:hAnsi="Arial Narrow"/>
          <w:i/>
          <w:iCs/>
          <w:sz w:val="18"/>
          <w:szCs w:val="20"/>
        </w:rPr>
        <w:t xml:space="preserve">. 10wsk.mil.pl platforma e-propublico.pl; biuro przepustek, </w:t>
      </w:r>
      <w:proofErr w:type="spellStart"/>
      <w:r w:rsidRPr="00EC708D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EC708D">
        <w:rPr>
          <w:rFonts w:ascii="Arial Narrow" w:hAnsi="Arial Narrow"/>
          <w:i/>
          <w:iCs/>
          <w:sz w:val="18"/>
          <w:szCs w:val="18"/>
        </w:rPr>
        <w:t>. T2612 B5</w:t>
      </w:r>
      <w:r w:rsidRPr="00EC708D">
        <w:rPr>
          <w:rFonts w:ascii="Arial Narrow" w:hAnsi="Arial Narrow"/>
          <w:i/>
          <w:iCs/>
          <w:sz w:val="18"/>
          <w:szCs w:val="20"/>
        </w:rPr>
        <w:t xml:space="preserve">  </w:t>
      </w:r>
    </w:p>
    <w:p w:rsidR="00EC708D" w:rsidRPr="00EC708D" w:rsidRDefault="00EC708D" w:rsidP="00EC708D">
      <w:pPr>
        <w:rPr>
          <w:rFonts w:ascii="Arial Narrow" w:hAnsi="Arial Narrow"/>
          <w:i/>
          <w:iCs/>
          <w:sz w:val="18"/>
          <w:szCs w:val="20"/>
        </w:rPr>
      </w:pPr>
      <w:r w:rsidRPr="00EC708D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EC708D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EC708D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EC708D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EC708D" w:rsidRPr="0076439E" w:rsidRDefault="00EC708D" w:rsidP="00EC70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 w:rsidRPr="00EC708D">
        <w:rPr>
          <w:rFonts w:ascii="Arial Narrow" w:hAnsi="Arial Narrow"/>
          <w:i/>
          <w:iCs/>
          <w:sz w:val="18"/>
          <w:szCs w:val="20"/>
        </w:rPr>
        <w:t xml:space="preserve">Data: </w:t>
      </w:r>
      <w:r w:rsidRPr="00EC708D">
        <w:rPr>
          <w:rFonts w:ascii="Arial Narrow" w:hAnsi="Arial Narrow"/>
          <w:i/>
          <w:sz w:val="18"/>
        </w:rPr>
        <w:t>15.04.2025</w:t>
      </w:r>
      <w:r w:rsidRPr="0076439E">
        <w:rPr>
          <w:rFonts w:ascii="Arial Narrow" w:hAnsi="Arial Narrow"/>
          <w:i/>
          <w:sz w:val="18"/>
        </w:rPr>
        <w:t xml:space="preserve"> r.</w:t>
      </w:r>
    </w:p>
    <w:p w:rsidR="008642B3" w:rsidRPr="00EC708D" w:rsidRDefault="008642B3" w:rsidP="00EC708D">
      <w:pPr>
        <w:ind w:right="-425"/>
        <w:rPr>
          <w:rFonts w:ascii="Arial Narrow" w:hAnsi="Arial Narrow" w:cs="Arial"/>
          <w:sz w:val="22"/>
          <w:vertAlign w:val="superscript"/>
        </w:rPr>
      </w:pPr>
    </w:p>
    <w:sectPr w:rsidR="008642B3" w:rsidRPr="00EC708D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815" w:rsidRDefault="00B01815">
      <w:r>
        <w:separator/>
      </w:r>
    </w:p>
  </w:endnote>
  <w:endnote w:type="continuationSeparator" w:id="0">
    <w:p w:rsidR="00B01815" w:rsidRDefault="00B018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815" w:rsidRDefault="00B01815">
      <w:r>
        <w:separator/>
      </w:r>
    </w:p>
  </w:footnote>
  <w:footnote w:type="continuationSeparator" w:id="0">
    <w:p w:rsidR="00B01815" w:rsidRDefault="00B018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EB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1EB8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01815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708D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C708D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EC708D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70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1065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2025-04-15T05:22:00Z</cp:lastPrinted>
  <dcterms:created xsi:type="dcterms:W3CDTF">2025-04-15T05:19:00Z</dcterms:created>
  <dcterms:modified xsi:type="dcterms:W3CDTF">2025-04-15T05:23:00Z</dcterms:modified>
</cp:coreProperties>
</file>