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C25929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C2592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D3A74" w:rsidRPr="00C25929">
        <w:rPr>
          <w:rFonts w:ascii="Arial Narrow" w:hAnsi="Arial Narrow" w:cs="Arial"/>
          <w:bCs/>
          <w:i w:val="0"/>
          <w:szCs w:val="24"/>
        </w:rPr>
        <w:t>2</w:t>
      </w:r>
      <w:r w:rsidR="007666D6" w:rsidRPr="00C25929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C25929" w:rsidTr="00467CA2">
        <w:tc>
          <w:tcPr>
            <w:tcW w:w="2800" w:type="dxa"/>
            <w:shd w:val="clear" w:color="auto" w:fill="auto"/>
          </w:tcPr>
          <w:p w:rsidR="00D520D3" w:rsidRPr="00C25929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25929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C2592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C2592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C2592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2592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C25929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2592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2592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2592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C25929" w:rsidTr="00467CA2">
        <w:tc>
          <w:tcPr>
            <w:tcW w:w="2800" w:type="dxa"/>
            <w:shd w:val="clear" w:color="auto" w:fill="auto"/>
          </w:tcPr>
          <w:p w:rsidR="00D520D3" w:rsidRPr="00C25929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2592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C2592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C2592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2592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C25929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2592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25929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C2592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C25929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C25929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C2592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25929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C2592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C25929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C25929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C25929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C25929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2592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C259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25929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C259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C25929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C25929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AD3A74" w:rsidRPr="00C25929">
        <w:rPr>
          <w:rFonts w:ascii="Arial Narrow" w:hAnsi="Arial Narrow" w:cs="Arial"/>
          <w:sz w:val="24"/>
          <w:szCs w:val="24"/>
        </w:rPr>
        <w:t>(t.j. Dz. U. z 2024 poz. 1320)</w:t>
      </w:r>
      <w:r w:rsidR="00E27ABB" w:rsidRPr="00C259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259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C2592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C259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C259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C25929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C25929" w:rsidTr="00467CA2">
        <w:tc>
          <w:tcPr>
            <w:tcW w:w="2269" w:type="dxa"/>
            <w:shd w:val="clear" w:color="auto" w:fill="auto"/>
          </w:tcPr>
          <w:p w:rsidR="00D520D3" w:rsidRPr="00C25929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2592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C25929" w:rsidRDefault="00AD3A7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2592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naczyń jednorazowych</w:t>
            </w:r>
            <w:r w:rsidR="00D520D3" w:rsidRPr="00C2592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D3A74" w:rsidRPr="00C25929" w:rsidTr="00B102BC">
        <w:tc>
          <w:tcPr>
            <w:tcW w:w="2269" w:type="dxa"/>
            <w:shd w:val="clear" w:color="auto" w:fill="auto"/>
          </w:tcPr>
          <w:p w:rsidR="00AD3A74" w:rsidRPr="00C25929" w:rsidRDefault="00AD3A74" w:rsidP="00B102B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2592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D3A74" w:rsidRPr="00C25929" w:rsidRDefault="00AD3A74" w:rsidP="00B102B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2592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38/2025</w:t>
            </w:r>
          </w:p>
        </w:tc>
      </w:tr>
    </w:tbl>
    <w:p w:rsidR="00DC652A" w:rsidRPr="00C25929" w:rsidRDefault="00AD3A7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259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C25929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C2592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2592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C2592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C25929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C25929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C25929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C2592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C25929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25929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C2592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2592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C2592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C25929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C25929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C25929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C2592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C2592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C2592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C2592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C2592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C25929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C2592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25929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C25929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C25929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C25929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C25929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C259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C25929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C2592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C2592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C2592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25929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C2592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C2592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C25929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25929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C2592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2592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C2592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25929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C259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C259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C25929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C25929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2592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C25929" w:rsidTr="00467CA2">
        <w:tc>
          <w:tcPr>
            <w:tcW w:w="2660" w:type="dxa"/>
            <w:shd w:val="clear" w:color="auto" w:fill="auto"/>
          </w:tcPr>
          <w:p w:rsidR="00D520D3" w:rsidRPr="00C2592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C2592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2592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C25929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2592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C2592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C2592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2592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C25929" w:rsidRDefault="00D520D3" w:rsidP="00AD3A7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2592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AD3A74" w:rsidRPr="00C2592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C2592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C2592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C2592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C2592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C25929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7D86" w:rsidRDefault="00177D86" w:rsidP="00025386">
      <w:pPr>
        <w:spacing w:after="0" w:line="240" w:lineRule="auto"/>
      </w:pPr>
      <w:r>
        <w:separator/>
      </w:r>
    </w:p>
  </w:endnote>
  <w:endnote w:type="continuationSeparator" w:id="1">
    <w:p w:rsidR="00177D86" w:rsidRDefault="00177D8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A74" w:rsidRDefault="00AD3A7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592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592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A74" w:rsidRDefault="00AD3A7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7D86" w:rsidRDefault="00177D86" w:rsidP="00025386">
      <w:pPr>
        <w:spacing w:after="0" w:line="240" w:lineRule="auto"/>
      </w:pPr>
      <w:r>
        <w:separator/>
      </w:r>
    </w:p>
  </w:footnote>
  <w:footnote w:type="continuationSeparator" w:id="1">
    <w:p w:rsidR="00177D86" w:rsidRDefault="00177D8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A74" w:rsidRDefault="00AD3A7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A74" w:rsidRDefault="00AD3A7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A74" w:rsidRDefault="00AD3A7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3A74"/>
    <w:rsid w:val="00025386"/>
    <w:rsid w:val="000423B9"/>
    <w:rsid w:val="00053927"/>
    <w:rsid w:val="00066C44"/>
    <w:rsid w:val="00071D4C"/>
    <w:rsid w:val="00084786"/>
    <w:rsid w:val="0016158F"/>
    <w:rsid w:val="00177D86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D3A74"/>
    <w:rsid w:val="00AF4E90"/>
    <w:rsid w:val="00AF7375"/>
    <w:rsid w:val="00B62AD0"/>
    <w:rsid w:val="00B77707"/>
    <w:rsid w:val="00BE3BCE"/>
    <w:rsid w:val="00C25929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287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2025-04-11T10:26:00Z</dcterms:created>
  <dcterms:modified xsi:type="dcterms:W3CDTF">2025-04-11T10:26:00Z</dcterms:modified>
</cp:coreProperties>
</file>