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11C8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44D4B" w:rsidRPr="00011C8E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011C8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11C8E" w:rsidTr="00D62E6E">
        <w:tc>
          <w:tcPr>
            <w:tcW w:w="2800" w:type="dxa"/>
            <w:shd w:val="clear" w:color="auto" w:fill="auto"/>
          </w:tcPr>
          <w:p w:rsidR="00D62E6E" w:rsidRPr="00011C8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11C8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11C8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11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11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11C8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11C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11C8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11C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11C8E" w:rsidTr="00D62E6E">
        <w:tc>
          <w:tcPr>
            <w:tcW w:w="2800" w:type="dxa"/>
            <w:shd w:val="clear" w:color="auto" w:fill="auto"/>
          </w:tcPr>
          <w:p w:rsidR="00D62E6E" w:rsidRPr="00011C8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11C8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11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11C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11C8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11C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11C8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11C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011C8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44D4B" w:rsidRPr="00011C8E" w:rsidTr="00B102B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44D4B" w:rsidRPr="00011C8E" w:rsidRDefault="00744D4B" w:rsidP="00B102B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44D4B" w:rsidRPr="00011C8E" w:rsidRDefault="00744D4B" w:rsidP="00B102B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11C8E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011C8E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744D4B" w:rsidRPr="00011C8E" w:rsidRDefault="00744D4B" w:rsidP="00B102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44D4B" w:rsidRPr="00011C8E" w:rsidRDefault="00744D4B" w:rsidP="00B102B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11C8E" w:rsidRDefault="00744D4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11C8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11C8E" w:rsidTr="00D62E6E">
        <w:tc>
          <w:tcPr>
            <w:tcW w:w="2269" w:type="dxa"/>
            <w:shd w:val="clear" w:color="auto" w:fill="auto"/>
          </w:tcPr>
          <w:p w:rsidR="00D62E6E" w:rsidRPr="00011C8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11C8E" w:rsidRDefault="00744D4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naczyń jednorazowych</w:t>
            </w:r>
            <w:r w:rsidR="00D62E6E" w:rsidRPr="00011C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4D4B" w:rsidRPr="00011C8E" w:rsidTr="00B102BC">
        <w:tc>
          <w:tcPr>
            <w:tcW w:w="2269" w:type="dxa"/>
            <w:shd w:val="clear" w:color="auto" w:fill="auto"/>
          </w:tcPr>
          <w:p w:rsidR="00744D4B" w:rsidRPr="00011C8E" w:rsidRDefault="00744D4B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4D4B" w:rsidRPr="00011C8E" w:rsidRDefault="00744D4B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38/2025</w:t>
            </w:r>
          </w:p>
        </w:tc>
      </w:tr>
    </w:tbl>
    <w:p w:rsidR="00BC121E" w:rsidRPr="00011C8E" w:rsidRDefault="00744D4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11C8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11C8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11C8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11C8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11C8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11C8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011C8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11C8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11C8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11C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11C8E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11C8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11C8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11C8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11C8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11C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11C8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11C8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11C8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11C8E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11C8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11C8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11C8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11C8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11C8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11C8E" w:rsidTr="00620E37">
        <w:tc>
          <w:tcPr>
            <w:tcW w:w="2660" w:type="dxa"/>
            <w:shd w:val="clear" w:color="auto" w:fill="auto"/>
          </w:tcPr>
          <w:p w:rsidR="00BC121E" w:rsidRPr="00011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11C8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11C8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11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11C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11C8E" w:rsidRDefault="00844A96" w:rsidP="00744D4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44D4B"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11C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011C8E" w:rsidRDefault="00106AC7" w:rsidP="00BC121E">
      <w:pPr>
        <w:rPr>
          <w:rFonts w:ascii="Arial Narrow" w:hAnsi="Arial Narrow"/>
        </w:rPr>
      </w:pPr>
    </w:p>
    <w:sectPr w:rsidR="00106AC7" w:rsidRPr="00011C8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AB4" w:rsidRDefault="00EA4AB4">
      <w:r>
        <w:separator/>
      </w:r>
    </w:p>
  </w:endnote>
  <w:endnote w:type="continuationSeparator" w:id="1">
    <w:p w:rsidR="00EA4AB4" w:rsidRDefault="00EA4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1C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1C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4B" w:rsidRDefault="00744D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AB4" w:rsidRDefault="00EA4AB4">
      <w:r>
        <w:separator/>
      </w:r>
    </w:p>
  </w:footnote>
  <w:footnote w:type="continuationSeparator" w:id="1">
    <w:p w:rsidR="00EA4AB4" w:rsidRDefault="00EA4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4B" w:rsidRDefault="00744D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4B" w:rsidRDefault="00744D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D4B" w:rsidRDefault="00744D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D4B"/>
    <w:rsid w:val="0000184A"/>
    <w:rsid w:val="00007C1C"/>
    <w:rsid w:val="00011C8E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92FA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4D4B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A4AB4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2025-04-11T10:26:00Z</dcterms:created>
  <dcterms:modified xsi:type="dcterms:W3CDTF">2025-04-11T10:26:00Z</dcterms:modified>
</cp:coreProperties>
</file>