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6FFBF4DC" w:rsidR="003F0C7A" w:rsidRPr="008F5031" w:rsidRDefault="003F0C7A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„</w:t>
      </w:r>
      <w:r w:rsidR="00CD25B0">
        <w:rPr>
          <w:b/>
          <w:bCs/>
          <w:sz w:val="22"/>
          <w:szCs w:val="22"/>
        </w:rPr>
        <w:t>System ultrasonograficzny, przenośne urządzenie umożliwiające dwuwymiarowe obrazowanie w czasie rzeczywistym, wyposażone w niestandardowe funkcje dostępu naczyniowego – 2 sztuki”</w:t>
      </w:r>
      <w:r w:rsidRPr="008F5031">
        <w:rPr>
          <w:b/>
          <w:bCs/>
          <w:sz w:val="22"/>
          <w:szCs w:val="22"/>
        </w:rPr>
        <w:t xml:space="preserve">, </w:t>
      </w:r>
    </w:p>
    <w:p w14:paraId="100440DC" w14:textId="36BD655F" w:rsidR="003F0C7A" w:rsidRPr="008F5031" w:rsidRDefault="003F0C7A" w:rsidP="003F0C7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 w:rsidR="00CD25B0">
        <w:rPr>
          <w:b/>
          <w:bCs/>
          <w:sz w:val="22"/>
          <w:szCs w:val="22"/>
        </w:rPr>
        <w:t>27</w:t>
      </w:r>
      <w:r w:rsidRPr="008F5031">
        <w:rPr>
          <w:b/>
          <w:bCs/>
          <w:sz w:val="22"/>
          <w:szCs w:val="22"/>
        </w:rPr>
        <w:t>/</w:t>
      </w:r>
      <w:r w:rsidR="00FE5DAC" w:rsidRPr="008F5031">
        <w:rPr>
          <w:b/>
          <w:bCs/>
          <w:sz w:val="22"/>
          <w:szCs w:val="22"/>
        </w:rPr>
        <w:t>202</w:t>
      </w:r>
      <w:r w:rsidR="00FE5DAC">
        <w:rPr>
          <w:b/>
          <w:bCs/>
          <w:sz w:val="22"/>
          <w:szCs w:val="22"/>
        </w:rPr>
        <w:t>5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64BAFECB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 w:rsidR="00CD25B0">
        <w:rPr>
          <w:sz w:val="22"/>
        </w:rPr>
        <w:t>, OPZ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3E48A4AC" w14:textId="62F469E1" w:rsidR="003F0C7A" w:rsidRPr="008F5031" w:rsidRDefault="003F0C7A" w:rsidP="003F0C7A">
      <w:pPr>
        <w:spacing w:line="360" w:lineRule="auto"/>
        <w:jc w:val="both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K-1 (cena oferty brutto</w:t>
      </w:r>
      <w:r w:rsidR="00B15217">
        <w:rPr>
          <w:b/>
          <w:bCs/>
          <w:sz w:val="22"/>
          <w:szCs w:val="22"/>
        </w:rPr>
        <w:t xml:space="preserve"> obejmująca łącznie: </w:t>
      </w:r>
      <w:r w:rsidR="00CD25B0">
        <w:rPr>
          <w:b/>
          <w:bCs/>
          <w:sz w:val="22"/>
          <w:szCs w:val="22"/>
        </w:rPr>
        <w:t xml:space="preserve">System ultrasonograficzny, przenośne urządzenie umożliwiające dwuwymiarowe obrazowanie w czasie rzeczywistym, wyposażone </w:t>
      </w:r>
      <w:r w:rsidR="00CD25B0">
        <w:rPr>
          <w:b/>
          <w:bCs/>
          <w:sz w:val="22"/>
          <w:szCs w:val="22"/>
        </w:rPr>
        <w:br/>
        <w:t>w niestandardowe funkcje dostępu naczyniowego – 2 sztuki</w:t>
      </w:r>
      <w:r w:rsidRPr="008F5031">
        <w:rPr>
          <w:b/>
          <w:bCs/>
          <w:sz w:val="22"/>
          <w:szCs w:val="22"/>
        </w:rPr>
        <w:t>)</w:t>
      </w:r>
    </w:p>
    <w:p w14:paraId="03E21EBF" w14:textId="75F88E37" w:rsidR="003F0C7A" w:rsidRPr="008F5031" w:rsidRDefault="003F0C7A" w:rsidP="003F0C7A">
      <w:pPr>
        <w:spacing w:line="360" w:lineRule="auto"/>
        <w:jc w:val="both"/>
        <w:rPr>
          <w:sz w:val="22"/>
          <w:szCs w:val="22"/>
        </w:rPr>
      </w:pPr>
      <w:r w:rsidRPr="008F5031">
        <w:rPr>
          <w:sz w:val="22"/>
          <w:szCs w:val="22"/>
        </w:rPr>
        <w:t>wartość netto za wykonanie całości przedmiotu zamówienia wynosi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</w:t>
      </w:r>
      <w:r w:rsidR="00B15217">
        <w:rPr>
          <w:sz w:val="22"/>
          <w:szCs w:val="22"/>
        </w:rPr>
        <w:t>.......</w:t>
      </w:r>
      <w:r w:rsidRPr="008F5031">
        <w:rPr>
          <w:sz w:val="22"/>
          <w:szCs w:val="22"/>
        </w:rPr>
        <w:t>................... zł</w:t>
      </w:r>
    </w:p>
    <w:p w14:paraId="7107DED2" w14:textId="629B253A" w:rsidR="003F0C7A" w:rsidRPr="00D20C18" w:rsidRDefault="003F0C7A" w:rsidP="003F0C7A">
      <w:pPr>
        <w:spacing w:line="360" w:lineRule="auto"/>
        <w:ind w:hanging="284"/>
        <w:jc w:val="both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 xml:space="preserve">     </w:t>
      </w:r>
      <w:r w:rsidRPr="008F5031">
        <w:rPr>
          <w:sz w:val="22"/>
          <w:szCs w:val="22"/>
        </w:rPr>
        <w:tab/>
      </w:r>
      <w:r w:rsidRPr="00D20C18">
        <w:rPr>
          <w:b/>
          <w:bCs/>
          <w:sz w:val="22"/>
          <w:szCs w:val="22"/>
        </w:rPr>
        <w:t>wartość brutto za wykonanie całości przedmiotu zamówienia wynosi</w:t>
      </w:r>
      <w:r>
        <w:rPr>
          <w:b/>
          <w:bCs/>
          <w:sz w:val="22"/>
          <w:szCs w:val="22"/>
        </w:rPr>
        <w:t xml:space="preserve"> </w:t>
      </w:r>
      <w:r w:rsidRPr="00D20C18">
        <w:rPr>
          <w:b/>
          <w:bCs/>
          <w:sz w:val="22"/>
          <w:szCs w:val="22"/>
        </w:rPr>
        <w:t>....................... zł</w:t>
      </w:r>
    </w:p>
    <w:p w14:paraId="55FC2130" w14:textId="60F8C9B5" w:rsidR="003F0C7A" w:rsidRPr="008F5031" w:rsidRDefault="003F0C7A" w:rsidP="003F0C7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(słownie: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............................................................................................................................. zł),</w:t>
      </w:r>
    </w:p>
    <w:p w14:paraId="14187F0E" w14:textId="435F0B8E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  <w:r w:rsidRPr="008F5031">
        <w:rPr>
          <w:sz w:val="22"/>
          <w:szCs w:val="22"/>
        </w:rPr>
        <w:tab/>
      </w:r>
      <w:bookmarkEnd w:id="2"/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CD25B0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CD25B0">
        <w:rPr>
          <w:sz w:val="22"/>
          <w:szCs w:val="22"/>
        </w:rPr>
        <w:t>wypełniliśmy obowiązki informacyjne przewidziane w art. 13 lub art. 14 RODO</w:t>
      </w:r>
      <w:r w:rsidRPr="00CD25B0">
        <w:rPr>
          <w:sz w:val="22"/>
          <w:szCs w:val="22"/>
          <w:vertAlign w:val="superscript"/>
        </w:rPr>
        <w:footnoteReference w:id="2"/>
      </w:r>
      <w:r w:rsidRPr="00CD25B0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CD25B0">
        <w:rPr>
          <w:sz w:val="22"/>
          <w:szCs w:val="22"/>
          <w:vertAlign w:val="superscript"/>
        </w:rPr>
        <w:footnoteReference w:id="3"/>
      </w:r>
      <w:r w:rsidRPr="00CD25B0">
        <w:rPr>
          <w:sz w:val="22"/>
          <w:szCs w:val="22"/>
        </w:rPr>
        <w:t>.</w:t>
      </w:r>
    </w:p>
    <w:p w14:paraId="0D6664BD" w14:textId="77777777" w:rsidR="003F0C7A" w:rsidRPr="00CD25B0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CD25B0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CD25B0">
        <w:rPr>
          <w:sz w:val="22"/>
          <w:szCs w:val="22"/>
        </w:rPr>
        <w:t>Pzp</w:t>
      </w:r>
      <w:proofErr w:type="spellEnd"/>
      <w:r w:rsidRPr="00CD25B0">
        <w:rPr>
          <w:sz w:val="22"/>
          <w:szCs w:val="22"/>
        </w:rPr>
        <w:t>.</w:t>
      </w:r>
    </w:p>
    <w:p w14:paraId="2C3368AC" w14:textId="77777777" w:rsidR="003F0C7A" w:rsidRPr="00CD25B0" w:rsidRDefault="003F0C7A" w:rsidP="003F0C7A">
      <w:pPr>
        <w:numPr>
          <w:ilvl w:val="0"/>
          <w:numId w:val="15"/>
        </w:numPr>
        <w:rPr>
          <w:sz w:val="22"/>
          <w:szCs w:val="22"/>
        </w:rPr>
      </w:pPr>
      <w:r w:rsidRPr="00CD25B0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CD25B0">
        <w:rPr>
          <w:sz w:val="22"/>
          <w:szCs w:val="22"/>
        </w:rPr>
        <w:t>Pzp</w:t>
      </w:r>
      <w:proofErr w:type="spellEnd"/>
    </w:p>
    <w:p w14:paraId="40471D9F" w14:textId="77777777" w:rsidR="003F0C7A" w:rsidRPr="00CD25B0" w:rsidRDefault="003F0C7A" w:rsidP="003F0C7A">
      <w:pPr>
        <w:ind w:left="644"/>
        <w:rPr>
          <w:sz w:val="22"/>
          <w:szCs w:val="22"/>
        </w:rPr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Nazwy (rodzaje) towaru lub usługi, których dostawa lub </w:t>
            </w:r>
            <w:r w:rsidRPr="0013114B">
              <w:rPr>
                <w:sz w:val="20"/>
                <w:szCs w:val="20"/>
              </w:rPr>
              <w:lastRenderedPageBreak/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 xml:space="preserve">Wartość towaru lub usługi objętego obowiązkiem </w:t>
            </w:r>
            <w:r w:rsidRPr="0013114B">
              <w:rPr>
                <w:sz w:val="20"/>
                <w:szCs w:val="20"/>
              </w:rPr>
              <w:lastRenderedPageBreak/>
              <w:t>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 w:rsidRPr="0013114B">
              <w:rPr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7D45777C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CD25B0">
      <w:rPr>
        <w:sz w:val="24"/>
        <w:szCs w:val="24"/>
      </w:rPr>
      <w:t>27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5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C6202"/>
    <w:rsid w:val="00CD01E4"/>
    <w:rsid w:val="00CD25B0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106</TotalTime>
  <Pages>3</Pages>
  <Words>672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12</cp:revision>
  <cp:lastPrinted>2022-06-08T07:38:00Z</cp:lastPrinted>
  <dcterms:created xsi:type="dcterms:W3CDTF">2024-04-16T16:49:00Z</dcterms:created>
  <dcterms:modified xsi:type="dcterms:W3CDTF">2025-04-15T07:42:00Z</dcterms:modified>
</cp:coreProperties>
</file>