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C308CE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23E9884F" w:rsidR="007A6234" w:rsidRPr="00525EFF" w:rsidRDefault="00F61C72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F61C72">
        <w:rPr>
          <w:b/>
          <w:sz w:val="22"/>
          <w:szCs w:val="22"/>
        </w:rPr>
        <w:t>Zakup mikroskopu operacyjnego i funduskamery szerokokątnej w ramach zadania "Wymiana sprzętu medycznego na potrzeby realizacji świadczeń na Oddziale Okulistyki Szpitala Wojewódzkiego w Poznaniu”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EBF518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720F29">
        <w:rPr>
          <w:sz w:val="22"/>
        </w:rPr>
        <w:t>/</w:t>
      </w:r>
      <w:proofErr w:type="spellStart"/>
      <w:r w:rsidR="00720F29">
        <w:rPr>
          <w:sz w:val="22"/>
        </w:rPr>
        <w:t>ami</w:t>
      </w:r>
      <w:proofErr w:type="spellEnd"/>
      <w:r w:rsidR="004858D2">
        <w:rPr>
          <w:sz w:val="22"/>
        </w:rPr>
        <w:t xml:space="preserve"> umowy</w:t>
      </w:r>
      <w:r w:rsidR="00720F29">
        <w:rPr>
          <w:sz w:val="22"/>
        </w:rPr>
        <w:t>/ów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581AB11F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142306947"/>
      <w:bookmarkStart w:id="4" w:name="_Hlk64876004"/>
      <w:bookmarkStart w:id="5" w:name="_Hlk11577492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1: </w:t>
      </w:r>
      <w:bookmarkStart w:id="6" w:name="_Hlk67910880"/>
      <w:r w:rsidR="00F61C72">
        <w:rPr>
          <w:color w:val="000000"/>
          <w:sz w:val="22"/>
          <w:szCs w:val="22"/>
          <w:u w:val="single"/>
        </w:rPr>
        <w:t>Mikroskop operacyjny</w:t>
      </w:r>
    </w:p>
    <w:bookmarkEnd w:id="6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4665201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F61C72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2F0B467" w14:textId="77777777" w:rsidR="00F61C72" w:rsidRDefault="00F61C72" w:rsidP="00F61C72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p w14:paraId="241E029C" w14:textId="08C4DA20" w:rsidR="00453BEF" w:rsidRPr="00710732" w:rsidRDefault="00453BEF" w:rsidP="00F61C72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>Termin realizacji</w:t>
      </w:r>
      <w:r w:rsidR="009A6A6A" w:rsidRPr="00710732">
        <w:rPr>
          <w:b/>
          <w:sz w:val="22"/>
          <w:szCs w:val="22"/>
        </w:rPr>
        <w:t xml:space="preserve"> </w:t>
      </w:r>
      <w:r w:rsidRPr="00710732">
        <w:rPr>
          <w:b/>
          <w:sz w:val="22"/>
          <w:szCs w:val="22"/>
        </w:rPr>
        <w:t xml:space="preserve"> (K-2): </w:t>
      </w:r>
      <w:r w:rsidRPr="00710732">
        <w:rPr>
          <w:sz w:val="22"/>
          <w:szCs w:val="22"/>
        </w:rPr>
        <w:t xml:space="preserve">……………….. (wpisać odpowiednio: </w:t>
      </w:r>
      <w:r w:rsidR="00F61C72" w:rsidRPr="00F61C72">
        <w:rPr>
          <w:sz w:val="22"/>
          <w:szCs w:val="22"/>
        </w:rPr>
        <w:t>bez skrócenia</w:t>
      </w:r>
      <w:r w:rsidR="00F61C72">
        <w:rPr>
          <w:sz w:val="22"/>
          <w:szCs w:val="22"/>
        </w:rPr>
        <w:t xml:space="preserve">, </w:t>
      </w:r>
      <w:r w:rsidR="00F61C72" w:rsidRPr="00F61C72">
        <w:rPr>
          <w:sz w:val="22"/>
          <w:szCs w:val="22"/>
        </w:rPr>
        <w:t>skrócenie o 1 tydzień</w:t>
      </w:r>
      <w:r w:rsidR="00F61C72">
        <w:rPr>
          <w:sz w:val="22"/>
          <w:szCs w:val="22"/>
        </w:rPr>
        <w:t xml:space="preserve">, </w:t>
      </w:r>
      <w:r w:rsidR="00F61C72" w:rsidRPr="00F61C72">
        <w:rPr>
          <w:sz w:val="22"/>
          <w:szCs w:val="22"/>
        </w:rPr>
        <w:t>skrócenie o 2 tygodnie</w:t>
      </w:r>
      <w:r w:rsidR="00F61C72">
        <w:rPr>
          <w:sz w:val="22"/>
          <w:szCs w:val="22"/>
        </w:rPr>
        <w:t>)</w:t>
      </w:r>
    </w:p>
    <w:bookmarkEnd w:id="8"/>
    <w:p w14:paraId="74AF6BBB" w14:textId="77777777" w:rsidR="00F61C72" w:rsidRDefault="00F61C72" w:rsidP="00453BEF">
      <w:pPr>
        <w:jc w:val="both"/>
        <w:rPr>
          <w:bCs/>
          <w:sz w:val="22"/>
        </w:rPr>
      </w:pPr>
    </w:p>
    <w:p w14:paraId="68564555" w14:textId="3FF01167" w:rsidR="00453BEF" w:rsidRPr="00453BEF" w:rsidRDefault="00453BEF" w:rsidP="00453BEF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 w:rsidR="009A6A6A"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 w:rsidR="00F61C72">
        <w:rPr>
          <w:sz w:val="22"/>
          <w:szCs w:val="22"/>
        </w:rPr>
        <w:t>36</w:t>
      </w:r>
      <w:r>
        <w:rPr>
          <w:sz w:val="22"/>
          <w:szCs w:val="22"/>
        </w:rPr>
        <w:t xml:space="preserve"> miesiące, </w:t>
      </w:r>
      <w:r w:rsidR="00F61C72">
        <w:rPr>
          <w:sz w:val="22"/>
          <w:szCs w:val="22"/>
        </w:rPr>
        <w:t>42</w:t>
      </w:r>
      <w:r>
        <w:rPr>
          <w:sz w:val="22"/>
          <w:szCs w:val="22"/>
        </w:rPr>
        <w:t xml:space="preserve"> miesięcy, </w:t>
      </w:r>
      <w:r w:rsidR="00F61C72">
        <w:rPr>
          <w:sz w:val="22"/>
          <w:szCs w:val="22"/>
        </w:rPr>
        <w:t>48</w:t>
      </w:r>
      <w:r>
        <w:rPr>
          <w:sz w:val="22"/>
          <w:szCs w:val="22"/>
        </w:rPr>
        <w:t xml:space="preserve">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67EAAA" w14:textId="2DCBECB0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61C72">
        <w:rPr>
          <w:bCs/>
          <w:sz w:val="22"/>
        </w:rPr>
        <w:t>36</w:t>
      </w:r>
      <w:r>
        <w:rPr>
          <w:bCs/>
          <w:sz w:val="22"/>
        </w:rPr>
        <w:t xml:space="preserve"> miesiące. </w:t>
      </w:r>
      <w:r w:rsidR="007A62B1" w:rsidRPr="007A62B1">
        <w:rPr>
          <w:bCs/>
          <w:sz w:val="22"/>
        </w:rPr>
        <w:t xml:space="preserve">Wskazanie terminu gwarancji krótszego niż </w:t>
      </w:r>
      <w:r w:rsidR="00F61C72">
        <w:rPr>
          <w:bCs/>
          <w:sz w:val="22"/>
        </w:rPr>
        <w:t>36</w:t>
      </w:r>
      <w:r w:rsidR="007A62B1" w:rsidRPr="007A62B1">
        <w:rPr>
          <w:bCs/>
          <w:sz w:val="22"/>
        </w:rPr>
        <w:t xml:space="preserve"> miesiące spowoduje odrzucenie oferty jako niezgodnej z SWZ.</w:t>
      </w:r>
    </w:p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7F8DE20" w14:textId="6FF6F2E5" w:rsidR="001A1E58" w:rsidRPr="000D2EDF" w:rsidRDefault="001A1E58" w:rsidP="001A1E5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proofErr w:type="spellStart"/>
      <w:r w:rsidR="00F61C72">
        <w:rPr>
          <w:color w:val="000000"/>
          <w:sz w:val="22"/>
          <w:szCs w:val="22"/>
          <w:u w:val="single"/>
        </w:rPr>
        <w:t>Funduskamera</w:t>
      </w:r>
      <w:proofErr w:type="spellEnd"/>
    </w:p>
    <w:p w14:paraId="0E8B8535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981F7FB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1314BA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90EF46B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C38657" w14:textId="77777777" w:rsidR="00F61C72" w:rsidRPr="000272DA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67379E51" w14:textId="77777777" w:rsidR="00F61C72" w:rsidRDefault="00F61C72" w:rsidP="00F61C72">
      <w:pPr>
        <w:jc w:val="both"/>
        <w:rPr>
          <w:b/>
          <w:sz w:val="22"/>
          <w:szCs w:val="22"/>
        </w:rPr>
      </w:pPr>
    </w:p>
    <w:p w14:paraId="5BC17C24" w14:textId="09A82CEC" w:rsidR="00F61C72" w:rsidRPr="00710732" w:rsidRDefault="00F61C72" w:rsidP="00F61C72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realizacji  (K-2): </w:t>
      </w:r>
      <w:r w:rsidRPr="00710732">
        <w:rPr>
          <w:sz w:val="22"/>
          <w:szCs w:val="22"/>
        </w:rPr>
        <w:t xml:space="preserve">……………….. (wpisać odpowiednio: </w:t>
      </w:r>
      <w:r w:rsidRPr="00F61C72">
        <w:rPr>
          <w:sz w:val="22"/>
          <w:szCs w:val="22"/>
        </w:rPr>
        <w:t>bez skrócenia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1 tydzień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2 tygodnie</w:t>
      </w:r>
      <w:r>
        <w:rPr>
          <w:sz w:val="22"/>
          <w:szCs w:val="22"/>
        </w:rPr>
        <w:t>)</w:t>
      </w:r>
      <w:r w:rsidRPr="00F61C72">
        <w:t xml:space="preserve"> </w:t>
      </w:r>
      <w:r w:rsidRPr="00F61C72">
        <w:rPr>
          <w:sz w:val="20"/>
          <w:szCs w:val="20"/>
        </w:rPr>
        <w:t>Maksymalny termin wykonania zamówienia wynosi 8 tygodni od daty zawarcia umowy. Wskazanie terminu wykonania zamówienia dłuższego niż 8 tygodni, innego lub nie podanie go w ogóle spowoduje odrzucenie oferty jako niezgodnej z SWZ</w:t>
      </w:r>
      <w:r>
        <w:rPr>
          <w:sz w:val="20"/>
          <w:szCs w:val="20"/>
        </w:rPr>
        <w:t xml:space="preserve">. </w:t>
      </w:r>
    </w:p>
    <w:p w14:paraId="28C44E71" w14:textId="77777777" w:rsidR="00F61C72" w:rsidRDefault="00F61C72" w:rsidP="00F61C72">
      <w:pPr>
        <w:jc w:val="both"/>
        <w:rPr>
          <w:bCs/>
          <w:sz w:val="22"/>
        </w:rPr>
      </w:pPr>
    </w:p>
    <w:p w14:paraId="0E0204F8" w14:textId="77777777" w:rsidR="00F61C72" w:rsidRPr="00453BEF" w:rsidRDefault="00F61C72" w:rsidP="00F61C7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miesiące,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E854F3E" w14:textId="77777777" w:rsidR="00F61C72" w:rsidRPr="007A62B1" w:rsidRDefault="00F61C72" w:rsidP="00F61C7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miesiące. </w:t>
      </w:r>
      <w:r w:rsidRPr="00F61C72">
        <w:rPr>
          <w:bCs/>
          <w:sz w:val="20"/>
          <w:szCs w:val="22"/>
        </w:rPr>
        <w:t>Wskazanie terminu gwarancji krótszego niż 36 miesiące spowoduje odrzucenie oferty jako niezgodnej z SWZ.</w:t>
      </w: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4"/>
      <w:bookmarkEnd w:id="5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lastRenderedPageBreak/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9F80E96" w14:textId="77777777" w:rsidR="00F61C72" w:rsidRPr="00085C92" w:rsidRDefault="00F61C72" w:rsidP="00F61C7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7C545BF1" w14:textId="77777777" w:rsidR="00F61C72" w:rsidRPr="00085C92" w:rsidRDefault="00F61C72" w:rsidP="00F61C7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B582962" w14:textId="77777777" w:rsidR="00F61C72" w:rsidRPr="00281DC6" w:rsidRDefault="00F61C72" w:rsidP="00F61C7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0385FC2" w14:textId="77777777" w:rsidR="00F61C72" w:rsidRPr="00085C92" w:rsidRDefault="00F61C72" w:rsidP="00F61C7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5DBE5012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9129E06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A454412" w14:textId="77777777" w:rsidR="00F61C7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510BA2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637F5F5" w14:textId="77777777" w:rsidR="00F61C7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E38302" w14:textId="77777777" w:rsidR="00F61C72" w:rsidRPr="00085C92" w:rsidRDefault="00F61C72" w:rsidP="00F61C72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225B6BF" w14:textId="77777777" w:rsidR="00F61C72" w:rsidRPr="00085C92" w:rsidRDefault="00F61C72" w:rsidP="00F61C7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2BE0A11E" w14:textId="77777777" w:rsidR="00F61C72" w:rsidRPr="00085C92" w:rsidRDefault="00F61C72" w:rsidP="00F61C7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391CCBF" w14:textId="77777777" w:rsidR="00F61C72" w:rsidRPr="00085C92" w:rsidRDefault="00F61C72" w:rsidP="00F61C7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B6894D9" w14:textId="77777777" w:rsidR="00F61C72" w:rsidRPr="00085C92" w:rsidRDefault="00F61C72" w:rsidP="00F61C7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6234464" w14:textId="77777777" w:rsidR="00F61C72" w:rsidRDefault="00F61C72" w:rsidP="00F61C72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2037809" w14:textId="77777777" w:rsidR="00F61C72" w:rsidRPr="00281DC6" w:rsidRDefault="00F61C72" w:rsidP="00F61C72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20C497" w14:textId="77777777" w:rsidR="00F61C72" w:rsidRPr="00281DC6" w:rsidRDefault="00F61C72" w:rsidP="00F61C72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622AE18" w14:textId="77777777" w:rsidR="00F61C72" w:rsidRPr="00281DC6" w:rsidRDefault="00F61C72" w:rsidP="00F61C72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B7DB55F" w14:textId="77777777" w:rsidR="00F61C72" w:rsidRDefault="00F61C72" w:rsidP="00F61C72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3074A4EF" w:rsidR="00281DC6" w:rsidRDefault="00281DC6" w:rsidP="00F61C72">
      <w:pPr>
        <w:spacing w:line="360" w:lineRule="auto"/>
        <w:ind w:left="720"/>
        <w:contextualSpacing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5D63FFC" w:rsidR="00D74BC1" w:rsidRDefault="00281DC6">
    <w:pPr>
      <w:pStyle w:val="Nagwek"/>
    </w:pPr>
    <w:r>
      <w:t>Znak sprawy: SZW/DZP/</w:t>
    </w:r>
    <w:r w:rsidR="00720F29">
      <w:t>2</w:t>
    </w:r>
    <w:r w:rsidR="00F61C72">
      <w:t>3</w:t>
    </w:r>
    <w:r>
      <w:t>/202</w:t>
    </w:r>
    <w:r w:rsidR="00F61C7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37988"/>
    <w:rsid w:val="00176E31"/>
    <w:rsid w:val="0018410E"/>
    <w:rsid w:val="00195E99"/>
    <w:rsid w:val="001A1E58"/>
    <w:rsid w:val="001C3400"/>
    <w:rsid w:val="001F5C81"/>
    <w:rsid w:val="002569A6"/>
    <w:rsid w:val="00281DC6"/>
    <w:rsid w:val="002B612F"/>
    <w:rsid w:val="002C2695"/>
    <w:rsid w:val="002D0B11"/>
    <w:rsid w:val="00302047"/>
    <w:rsid w:val="0030391A"/>
    <w:rsid w:val="00392D48"/>
    <w:rsid w:val="003A5CDE"/>
    <w:rsid w:val="003A652F"/>
    <w:rsid w:val="003B13D5"/>
    <w:rsid w:val="003B60E7"/>
    <w:rsid w:val="003F43BE"/>
    <w:rsid w:val="004064EE"/>
    <w:rsid w:val="004127BF"/>
    <w:rsid w:val="0043529B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4137"/>
    <w:rsid w:val="00635C6E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FCD"/>
    <w:rsid w:val="009E5297"/>
    <w:rsid w:val="009F45A4"/>
    <w:rsid w:val="00A064D7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5009"/>
    <w:rsid w:val="00E57579"/>
    <w:rsid w:val="00E67A95"/>
    <w:rsid w:val="00E93CBB"/>
    <w:rsid w:val="00F2537A"/>
    <w:rsid w:val="00F61C72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1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196</TotalTime>
  <Pages>4</Pages>
  <Words>974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47</cp:revision>
  <cp:lastPrinted>2007-10-05T06:59:00Z</cp:lastPrinted>
  <dcterms:created xsi:type="dcterms:W3CDTF">2022-10-05T12:38:00Z</dcterms:created>
  <dcterms:modified xsi:type="dcterms:W3CDTF">2025-04-15T07:03:00Z</dcterms:modified>
</cp:coreProperties>
</file>