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3FB9D" w14:textId="0F5EF87E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1334A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7C85A74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42D242" w14:textId="77777777" w:rsidR="006676AE" w:rsidRPr="0012157F" w:rsidRDefault="00D9549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SZPITAL WOJEWÓDZKI W POZNANIU</w:t>
      </w:r>
    </w:p>
    <w:p w14:paraId="1A88F7B5" w14:textId="77777777" w:rsidR="006676AE" w:rsidRPr="0012157F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393AA68" w14:textId="77777777" w:rsidR="00F90CD1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Poznań</w:t>
      </w:r>
    </w:p>
    <w:p w14:paraId="22FD0E7B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1214F16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5E3E6F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3217C9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B63A7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7ED161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D75085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DCD838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03B223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5498" w:rsidRPr="0012157F" w14:paraId="54726CF2" w14:textId="77777777" w:rsidTr="00C27640">
        <w:tc>
          <w:tcPr>
            <w:tcW w:w="9104" w:type="dxa"/>
            <w:shd w:val="clear" w:color="auto" w:fill="D9D9D9"/>
          </w:tcPr>
          <w:p w14:paraId="279D5C59" w14:textId="77777777" w:rsidR="00D95498" w:rsidRPr="0012157F" w:rsidRDefault="00D95498" w:rsidP="00C2764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AEC823F" w14:textId="77777777" w:rsidR="00D95498" w:rsidRPr="00094F76" w:rsidRDefault="00D95498" w:rsidP="00C2764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49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3E4D8267" w14:textId="77777777" w:rsidR="00D95498" w:rsidRPr="0017574D" w:rsidRDefault="00D95498" w:rsidP="00C2764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E908940" w14:textId="77777777" w:rsidR="00D95498" w:rsidRDefault="00D95498" w:rsidP="00C2764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9EE424D" w14:textId="77777777" w:rsidR="00D95498" w:rsidRPr="002C3302" w:rsidRDefault="00D95498" w:rsidP="00C276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4CA6C1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6C4840E" w14:textId="5D033771" w:rsidR="0061334A" w:rsidRPr="005C6108" w:rsidRDefault="0061334A" w:rsidP="0061334A">
      <w:pPr>
        <w:spacing w:before="600"/>
        <w:jc w:val="center"/>
        <w:rPr>
          <w:b/>
          <w:sz w:val="28"/>
          <w:szCs w:val="28"/>
        </w:rPr>
      </w:pPr>
      <w:r w:rsidRPr="005C6108">
        <w:rPr>
          <w:b/>
          <w:sz w:val="28"/>
          <w:szCs w:val="28"/>
        </w:rPr>
        <w:t>Zakup mikroskopu operacyjnego i funduskamery szerokokątnej w ramach zadania "Wymiana sprzętu medycznego na potrzeby realizacji świadczeń na Oddziale Okulistyki Szpitala Wojewódzkiego w Poznaniu</w:t>
      </w:r>
      <w:r w:rsidR="00572130">
        <w:rPr>
          <w:b/>
          <w:sz w:val="28"/>
          <w:szCs w:val="28"/>
        </w:rPr>
        <w:t>”</w:t>
      </w:r>
    </w:p>
    <w:p w14:paraId="025AD9A0" w14:textId="005772C2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95498" w:rsidRPr="00D95498">
        <w:rPr>
          <w:rFonts w:ascii="Arial" w:hAnsi="Arial" w:cs="Arial"/>
          <w:b/>
          <w:sz w:val="24"/>
          <w:szCs w:val="24"/>
        </w:rPr>
        <w:t>SZW/DZP/</w:t>
      </w:r>
      <w:r w:rsidR="0061334A">
        <w:rPr>
          <w:rFonts w:ascii="Arial" w:hAnsi="Arial" w:cs="Arial"/>
          <w:b/>
          <w:sz w:val="24"/>
          <w:szCs w:val="24"/>
        </w:rPr>
        <w:t>23</w:t>
      </w:r>
      <w:r w:rsidR="00D95498" w:rsidRPr="00D95498">
        <w:rPr>
          <w:rFonts w:ascii="Arial" w:hAnsi="Arial" w:cs="Arial"/>
          <w:b/>
          <w:sz w:val="24"/>
          <w:szCs w:val="24"/>
        </w:rPr>
        <w:t>/202</w:t>
      </w:r>
      <w:r w:rsidR="0061334A">
        <w:rPr>
          <w:rFonts w:ascii="Arial" w:hAnsi="Arial" w:cs="Arial"/>
          <w:b/>
          <w:sz w:val="24"/>
          <w:szCs w:val="24"/>
        </w:rPr>
        <w:t>5</w:t>
      </w:r>
    </w:p>
    <w:p w14:paraId="725B860B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5498" w:rsidRPr="00D9549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C3259AC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2A6E7D5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818DA1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C73FDDF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8DF397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547FB2A" w14:textId="721C4F4A" w:rsidR="007F0A1E" w:rsidRDefault="007F0A1E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4 ustawy Pzp </w:t>
      </w:r>
    </w:p>
    <w:p w14:paraId="36AC61D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E319C1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03E004A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59DD9DF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3BC025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EB1FA7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CE2E95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1FAD3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243F5F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3FAAF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8DD1D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B718D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40C8C0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F621CA8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D5D3B" w14:textId="77777777" w:rsidR="00CB3604" w:rsidRDefault="00CB3604" w:rsidP="0038231F">
      <w:pPr>
        <w:spacing w:after="0" w:line="240" w:lineRule="auto"/>
      </w:pPr>
      <w:r>
        <w:separator/>
      </w:r>
    </w:p>
  </w:endnote>
  <w:endnote w:type="continuationSeparator" w:id="0">
    <w:p w14:paraId="426A78A4" w14:textId="77777777" w:rsidR="00CB3604" w:rsidRDefault="00CB3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6DF25" w14:textId="77777777" w:rsidR="00D95498" w:rsidRDefault="00D954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83A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B29C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4F02F" w14:textId="77777777" w:rsidR="00D95498" w:rsidRDefault="00D954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73A16" w14:textId="77777777" w:rsidR="00CB3604" w:rsidRDefault="00CB3604" w:rsidP="0038231F">
      <w:pPr>
        <w:spacing w:after="0" w:line="240" w:lineRule="auto"/>
      </w:pPr>
      <w:r>
        <w:separator/>
      </w:r>
    </w:p>
  </w:footnote>
  <w:footnote w:type="continuationSeparator" w:id="0">
    <w:p w14:paraId="5ABC738A" w14:textId="77777777" w:rsidR="00CB3604" w:rsidRDefault="00CB36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D4A10" w14:textId="77777777" w:rsidR="00D95498" w:rsidRDefault="00D95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EFED6" w14:textId="77777777" w:rsidR="00D95498" w:rsidRDefault="00D954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7076D" w14:textId="77777777" w:rsidR="00D95498" w:rsidRDefault="00D954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77051">
    <w:abstractNumId w:val="12"/>
  </w:num>
  <w:num w:numId="2" w16cid:durableId="318970847">
    <w:abstractNumId w:val="0"/>
  </w:num>
  <w:num w:numId="3" w16cid:durableId="693502203">
    <w:abstractNumId w:val="11"/>
  </w:num>
  <w:num w:numId="4" w16cid:durableId="1255892324">
    <w:abstractNumId w:val="16"/>
  </w:num>
  <w:num w:numId="5" w16cid:durableId="557202602">
    <w:abstractNumId w:val="13"/>
  </w:num>
  <w:num w:numId="6" w16cid:durableId="1056509238">
    <w:abstractNumId w:val="10"/>
  </w:num>
  <w:num w:numId="7" w16cid:durableId="1860774612">
    <w:abstractNumId w:val="1"/>
  </w:num>
  <w:num w:numId="8" w16cid:durableId="1189026869">
    <w:abstractNumId w:val="6"/>
  </w:num>
  <w:num w:numId="9" w16cid:durableId="1917976669">
    <w:abstractNumId w:val="4"/>
  </w:num>
  <w:num w:numId="10" w16cid:durableId="2040465729">
    <w:abstractNumId w:val="7"/>
  </w:num>
  <w:num w:numId="11" w16cid:durableId="1045713646">
    <w:abstractNumId w:val="5"/>
  </w:num>
  <w:num w:numId="12" w16cid:durableId="782531915">
    <w:abstractNumId w:val="9"/>
  </w:num>
  <w:num w:numId="13" w16cid:durableId="162009136">
    <w:abstractNumId w:val="3"/>
  </w:num>
  <w:num w:numId="14" w16cid:durableId="330106865">
    <w:abstractNumId w:val="2"/>
  </w:num>
  <w:num w:numId="15" w16cid:durableId="1132363488">
    <w:abstractNumId w:val="15"/>
  </w:num>
  <w:num w:numId="16" w16cid:durableId="1862165303">
    <w:abstractNumId w:val="8"/>
  </w:num>
  <w:num w:numId="17" w16cid:durableId="4664319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B36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4953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2130"/>
    <w:rsid w:val="00574FD4"/>
    <w:rsid w:val="00584C33"/>
    <w:rsid w:val="005B11F3"/>
    <w:rsid w:val="005B7CEF"/>
    <w:rsid w:val="005C39CA"/>
    <w:rsid w:val="005E176A"/>
    <w:rsid w:val="005E24AA"/>
    <w:rsid w:val="005E579C"/>
    <w:rsid w:val="00602087"/>
    <w:rsid w:val="00612283"/>
    <w:rsid w:val="0061334A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46E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0A1E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2401F"/>
    <w:rsid w:val="00B34079"/>
    <w:rsid w:val="00B36ABD"/>
    <w:rsid w:val="00B75C2A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360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5498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60699C"/>
  <w15:docId w15:val="{260B50B2-1F08-4481-BFE4-47503F89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EF8A6-5E78-4A2C-A7B8-BA48F878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5</cp:revision>
  <cp:lastPrinted>2016-07-26T10:32:00Z</cp:lastPrinted>
  <dcterms:created xsi:type="dcterms:W3CDTF">2023-05-31T10:16:00Z</dcterms:created>
  <dcterms:modified xsi:type="dcterms:W3CDTF">2025-04-03T08:57:00Z</dcterms:modified>
</cp:coreProperties>
</file>