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1E6911D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D5FDF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69C470E" w14:textId="50D6160A" w:rsidR="00ED5FDF" w:rsidRDefault="00ED5FDF" w:rsidP="00ED5FDF">
      <w:pPr>
        <w:spacing w:before="60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Zakup mikroskopu operacyjnego i funduskamery szerokokątnej w ramach zadania "Wymiana sprzętu medycznego na potrzeby realizacji świadczeń na Oddziale Okulistyki Szpitala Wojewódzkiego w Poznaniu</w:t>
      </w:r>
      <w:r w:rsidR="002164CD">
        <w:rPr>
          <w:b/>
          <w:sz w:val="28"/>
          <w:szCs w:val="28"/>
        </w:rPr>
        <w:t>”</w:t>
      </w:r>
    </w:p>
    <w:p w14:paraId="3987A170" w14:textId="39D4F0FF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ED5FDF">
        <w:rPr>
          <w:rFonts w:ascii="Arial" w:eastAsia="Times New Roman" w:hAnsi="Arial" w:cs="Arial"/>
          <w:b/>
          <w:sz w:val="24"/>
          <w:szCs w:val="24"/>
          <w:lang w:eastAsia="pl-PL"/>
        </w:rPr>
        <w:t>23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ED5FD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1FECFFAF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20FD33F0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2164CD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826B8"/>
    <w:rsid w:val="000E0467"/>
    <w:rsid w:val="00106AC7"/>
    <w:rsid w:val="00111985"/>
    <w:rsid w:val="00147532"/>
    <w:rsid w:val="001614BA"/>
    <w:rsid w:val="00204613"/>
    <w:rsid w:val="002164C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0AB"/>
    <w:rsid w:val="003D2A94"/>
    <w:rsid w:val="003E5D20"/>
    <w:rsid w:val="003F6927"/>
    <w:rsid w:val="0040496D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6E4C3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5EC0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ED5FD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2010-01-07T08:39:00Z</cp:lastPrinted>
  <dcterms:created xsi:type="dcterms:W3CDTF">2023-05-31T10:16:00Z</dcterms:created>
  <dcterms:modified xsi:type="dcterms:W3CDTF">2025-04-03T08:57:00Z</dcterms:modified>
</cp:coreProperties>
</file>