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4E4C5" w14:textId="77777777" w:rsidR="00F245C5" w:rsidRPr="00353FDC" w:rsidRDefault="001646D2" w:rsidP="004F0FC5">
      <w:pPr>
        <w:jc w:val="right"/>
        <w:rPr>
          <w:rFonts w:ascii="Arial" w:hAnsi="Arial" w:cs="Arial"/>
        </w:rPr>
      </w:pPr>
      <w:bookmarkStart w:id="0" w:name="_Hlk53520193"/>
      <w:r w:rsidRPr="001646D2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1646D2">
        <w:rPr>
          <w:rFonts w:ascii="Arial" w:hAnsi="Arial" w:cs="Arial"/>
        </w:rPr>
        <w:t>2025-04-14</w:t>
      </w:r>
    </w:p>
    <w:p w14:paraId="3BA93AD3" w14:textId="77777777" w:rsidR="001646D2" w:rsidRPr="001646D2" w:rsidRDefault="001646D2" w:rsidP="004F0FC5">
      <w:pPr>
        <w:ind w:right="3969"/>
        <w:rPr>
          <w:rFonts w:ascii="Arial" w:hAnsi="Arial" w:cs="Arial"/>
          <w:b/>
          <w:bCs/>
        </w:rPr>
      </w:pPr>
      <w:r w:rsidRPr="001646D2">
        <w:rPr>
          <w:rFonts w:ascii="Arial" w:hAnsi="Arial" w:cs="Arial"/>
          <w:b/>
          <w:bCs/>
        </w:rPr>
        <w:t>Szpital Wojewódzki w Poznaniu</w:t>
      </w:r>
    </w:p>
    <w:p w14:paraId="664281A6" w14:textId="77777777" w:rsidR="00F245C5" w:rsidRPr="00353FDC" w:rsidRDefault="001646D2" w:rsidP="004F0FC5">
      <w:pPr>
        <w:ind w:right="3969"/>
        <w:rPr>
          <w:rFonts w:ascii="Arial" w:hAnsi="Arial" w:cs="Arial"/>
          <w:b/>
          <w:bCs/>
        </w:rPr>
      </w:pPr>
      <w:r w:rsidRPr="001646D2">
        <w:rPr>
          <w:rFonts w:ascii="Arial" w:hAnsi="Arial" w:cs="Arial"/>
          <w:b/>
          <w:bCs/>
        </w:rPr>
        <w:t>Dział Zamówień Publicznych</w:t>
      </w:r>
    </w:p>
    <w:p w14:paraId="2074A4B5" w14:textId="77777777" w:rsidR="00F245C5" w:rsidRPr="00353FDC" w:rsidRDefault="001646D2" w:rsidP="004F0FC5">
      <w:pPr>
        <w:ind w:right="3969"/>
        <w:rPr>
          <w:rFonts w:ascii="Arial" w:hAnsi="Arial" w:cs="Arial"/>
        </w:rPr>
      </w:pPr>
      <w:r w:rsidRPr="001646D2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1646D2">
        <w:rPr>
          <w:rFonts w:ascii="Arial" w:hAnsi="Arial" w:cs="Arial"/>
        </w:rPr>
        <w:t>7/19</w:t>
      </w:r>
    </w:p>
    <w:p w14:paraId="35DF80B5" w14:textId="77777777" w:rsidR="00F245C5" w:rsidRPr="00353FDC" w:rsidRDefault="001646D2" w:rsidP="004F0FC5">
      <w:pPr>
        <w:ind w:right="4253"/>
        <w:rPr>
          <w:rFonts w:ascii="Arial" w:hAnsi="Arial" w:cs="Arial"/>
        </w:rPr>
      </w:pPr>
      <w:r w:rsidRPr="001646D2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1646D2">
        <w:rPr>
          <w:rFonts w:ascii="Arial" w:hAnsi="Arial" w:cs="Arial"/>
        </w:rPr>
        <w:t>Poznań</w:t>
      </w:r>
    </w:p>
    <w:p w14:paraId="450B69B4" w14:textId="77777777" w:rsidR="004F0FC5" w:rsidRDefault="004F0FC5" w:rsidP="004F0FC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72BDCB2" w14:textId="328F786B" w:rsidR="00D30F1F" w:rsidRDefault="00D30F1F" w:rsidP="004F0FC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8BE5C53" w14:textId="77777777" w:rsidR="00F245C5" w:rsidRDefault="00D30F1F" w:rsidP="004F0FC5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E30A6D9" w14:textId="77777777" w:rsidR="004F0FC5" w:rsidRPr="00D30F1F" w:rsidRDefault="004F0FC5" w:rsidP="004F0FC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77708419" w14:textId="77777777" w:rsidTr="002716A3">
        <w:tc>
          <w:tcPr>
            <w:tcW w:w="10065" w:type="dxa"/>
            <w:shd w:val="clear" w:color="auto" w:fill="F2F2F2"/>
            <w:hideMark/>
          </w:tcPr>
          <w:p w14:paraId="19E8B6D1" w14:textId="77777777" w:rsidR="00F245C5" w:rsidRPr="00353FDC" w:rsidRDefault="00F245C5" w:rsidP="004F0FC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AB12792" w14:textId="77777777" w:rsidR="00F245C5" w:rsidRDefault="00F245C5" w:rsidP="004F0FC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0FBA4187" w14:textId="2800AEB5" w:rsidR="004F0FC5" w:rsidRPr="00353FDC" w:rsidRDefault="004F0FC5" w:rsidP="004F0FC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5</w:t>
            </w:r>
          </w:p>
        </w:tc>
      </w:tr>
    </w:tbl>
    <w:p w14:paraId="3288ABCB" w14:textId="77777777" w:rsidR="00F245C5" w:rsidRPr="00353FDC" w:rsidRDefault="00F245C5" w:rsidP="004F0FC5">
      <w:pPr>
        <w:keepNext/>
        <w:outlineLvl w:val="0"/>
        <w:rPr>
          <w:rFonts w:ascii="Arial" w:hAnsi="Arial" w:cs="Arial"/>
          <w:b/>
        </w:rPr>
      </w:pPr>
    </w:p>
    <w:p w14:paraId="40335633" w14:textId="77777777" w:rsidR="00F245C5" w:rsidRPr="00353FDC" w:rsidRDefault="00F245C5" w:rsidP="004F0FC5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F245C5" w:rsidRPr="00353FDC" w14:paraId="34293B9A" w14:textId="77777777" w:rsidTr="004F0FC5">
        <w:tc>
          <w:tcPr>
            <w:tcW w:w="2269" w:type="dxa"/>
            <w:shd w:val="clear" w:color="auto" w:fill="auto"/>
          </w:tcPr>
          <w:p w14:paraId="0C7EB900" w14:textId="77777777" w:rsidR="00F245C5" w:rsidRPr="00353FDC" w:rsidRDefault="00F245C5" w:rsidP="004F0FC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48BD9A3" w14:textId="77777777" w:rsidR="00F245C5" w:rsidRPr="00353FDC" w:rsidRDefault="001646D2" w:rsidP="004F0FC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646D2">
              <w:rPr>
                <w:rFonts w:ascii="Arial" w:hAnsi="Arial" w:cs="Arial"/>
                <w:bCs/>
              </w:rPr>
              <w:t>Zakup niespecjalistycznego sprzętu medycznego, w tym jednorazowego - 12 zadań</w:t>
            </w:r>
          </w:p>
        </w:tc>
      </w:tr>
      <w:tr w:rsidR="001646D2" w:rsidRPr="00353FDC" w14:paraId="2CEF9D3D" w14:textId="77777777" w:rsidTr="004F0FC5">
        <w:tc>
          <w:tcPr>
            <w:tcW w:w="2269" w:type="dxa"/>
            <w:shd w:val="clear" w:color="auto" w:fill="auto"/>
          </w:tcPr>
          <w:p w14:paraId="2CE04050" w14:textId="77777777" w:rsidR="001646D2" w:rsidRPr="00353FDC" w:rsidRDefault="001646D2" w:rsidP="004F0FC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2100DD6" w14:textId="77777777" w:rsidR="001646D2" w:rsidRPr="00353FDC" w:rsidRDefault="001646D2" w:rsidP="004F0FC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646D2">
              <w:rPr>
                <w:rFonts w:ascii="Arial" w:hAnsi="Arial" w:cs="Arial"/>
                <w:bCs/>
              </w:rPr>
              <w:t>SZW/DZP/4/2025</w:t>
            </w:r>
          </w:p>
        </w:tc>
      </w:tr>
    </w:tbl>
    <w:p w14:paraId="7F700679" w14:textId="77777777" w:rsidR="00F245C5" w:rsidRPr="00E1738E" w:rsidRDefault="00F245C5" w:rsidP="004F0F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F0826B7" w14:textId="638AFD30" w:rsidR="00A02E94" w:rsidRDefault="00F245C5" w:rsidP="004F0FC5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1646D2" w:rsidRPr="001646D2">
        <w:rPr>
          <w:rFonts w:ascii="Arial" w:hAnsi="Arial" w:cs="Arial"/>
          <w:b/>
        </w:rPr>
        <w:t>Szpital Wojewódzki w Poznaniu</w:t>
      </w:r>
      <w:r w:rsidR="004F0FC5">
        <w:rPr>
          <w:rFonts w:ascii="Arial" w:hAnsi="Arial" w:cs="Arial"/>
          <w:b/>
        </w:rPr>
        <w:t xml:space="preserve">, </w:t>
      </w:r>
      <w:r w:rsidR="001646D2" w:rsidRPr="001646D2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646D2" w:rsidRPr="001646D2">
        <w:rPr>
          <w:rFonts w:ascii="Arial" w:hAnsi="Arial" w:cs="Arial"/>
        </w:rPr>
        <w:t>(</w:t>
      </w:r>
      <w:proofErr w:type="spellStart"/>
      <w:r w:rsidR="001646D2" w:rsidRPr="001646D2">
        <w:rPr>
          <w:rFonts w:ascii="Arial" w:hAnsi="Arial" w:cs="Arial"/>
        </w:rPr>
        <w:t>t.j</w:t>
      </w:r>
      <w:proofErr w:type="spellEnd"/>
      <w:r w:rsidR="001646D2" w:rsidRPr="001646D2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="005224E3" w:rsidRPr="005224E3">
        <w:rPr>
          <w:rFonts w:ascii="Arial" w:hAnsi="Arial" w:cs="Arial"/>
          <w:b/>
          <w:bCs/>
        </w:rPr>
        <w:t>UNIEWAŻNIA</w:t>
      </w:r>
      <w:r w:rsidR="00994ACE">
        <w:rPr>
          <w:rFonts w:ascii="Arial" w:hAnsi="Arial" w:cs="Arial"/>
        </w:rPr>
        <w:t xml:space="preserve"> zadanie nr 5.</w:t>
      </w:r>
    </w:p>
    <w:p w14:paraId="5048FC8F" w14:textId="77777777" w:rsidR="00994ACE" w:rsidRDefault="00994ACE" w:rsidP="004F0FC5">
      <w:pPr>
        <w:jc w:val="both"/>
        <w:rPr>
          <w:rFonts w:ascii="Arial" w:hAnsi="Arial" w:cs="Arial"/>
          <w:b/>
          <w:bCs/>
          <w:color w:val="000000"/>
        </w:rPr>
      </w:pPr>
    </w:p>
    <w:p w14:paraId="47E3A4C8" w14:textId="56E43193" w:rsidR="00A02E94" w:rsidRDefault="005224E3" w:rsidP="004F0FC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Złożone oferty</w:t>
      </w:r>
      <w:r w:rsidR="00F245C5"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394"/>
        <w:gridCol w:w="1985"/>
        <w:gridCol w:w="1559"/>
      </w:tblGrid>
      <w:tr w:rsidR="00A02E94" w14:paraId="0F65EECE" w14:textId="77777777" w:rsidTr="008C680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355BEF" w14:textId="77777777" w:rsidR="00A02E94" w:rsidRPr="00F245C5" w:rsidRDefault="00F245C5" w:rsidP="004F0FC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149A0B" w14:textId="77777777" w:rsidR="00A02E94" w:rsidRPr="00F245C5" w:rsidRDefault="007D7932" w:rsidP="004F0FC5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667701" w14:textId="77777777" w:rsidR="00A02E94" w:rsidRPr="00F245C5" w:rsidRDefault="007D7932" w:rsidP="004F0FC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F05E7E" w14:textId="77777777" w:rsidR="00A02E94" w:rsidRPr="00F245C5" w:rsidRDefault="00A02E94" w:rsidP="004F0FC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646D2" w14:paraId="1C37C492" w14:textId="77777777" w:rsidTr="008C680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6FEF2" w14:textId="19562266" w:rsidR="001646D2" w:rsidRPr="007D7932" w:rsidRDefault="001646D2" w:rsidP="004F0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 xml:space="preserve">Zadanie nr </w:t>
            </w:r>
            <w:r w:rsidR="00D1437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F66E6" w14:textId="77777777" w:rsidR="001646D2" w:rsidRPr="007D7932" w:rsidRDefault="001646D2" w:rsidP="004F0F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646D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1646D2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1646D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1646D2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1646D2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04B6F5A" w14:textId="77777777" w:rsidR="001646D2" w:rsidRPr="007D7932" w:rsidRDefault="001646D2" w:rsidP="004F0FC5">
            <w:pPr>
              <w:rPr>
                <w:rFonts w:ascii="Arial" w:hAnsi="Arial" w:cs="Arial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6D2">
              <w:rPr>
                <w:rFonts w:ascii="Arial" w:hAnsi="Arial" w:cs="Arial"/>
                <w:sz w:val="22"/>
                <w:szCs w:val="22"/>
              </w:rPr>
              <w:t>82b</w:t>
            </w:r>
          </w:p>
          <w:p w14:paraId="78FBBBD0" w14:textId="77777777" w:rsidR="001646D2" w:rsidRPr="007D7932" w:rsidRDefault="001646D2" w:rsidP="004F0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6D2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EEC7A" w14:textId="77777777" w:rsidR="008C6803" w:rsidRDefault="008C6803" w:rsidP="004F0FC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611EE2" w14:textId="369300C7" w:rsidR="001646D2" w:rsidRPr="007D7932" w:rsidRDefault="001646D2" w:rsidP="004F0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D14371">
              <w:rPr>
                <w:rFonts w:ascii="Arial" w:hAnsi="Arial" w:cs="Arial"/>
                <w:sz w:val="22"/>
                <w:szCs w:val="22"/>
              </w:rPr>
              <w:t>0</w:t>
            </w:r>
            <w:r w:rsidRPr="001646D2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ABBE9" w14:textId="1B222705" w:rsidR="001646D2" w:rsidRPr="007D7932" w:rsidRDefault="001646D2" w:rsidP="004F0FC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1646D2" w14:paraId="4EDB2D0B" w14:textId="77777777" w:rsidTr="008C680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D03C" w14:textId="1B4751E4" w:rsidR="001646D2" w:rsidRPr="007D7932" w:rsidRDefault="001646D2" w:rsidP="004F0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 xml:space="preserve">Zadanie nr </w:t>
            </w:r>
            <w:r w:rsidR="00D1437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93CE" w14:textId="77777777" w:rsidR="00D14371" w:rsidRPr="007D7932" w:rsidRDefault="00D14371" w:rsidP="00D1437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646D2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53CC0BE5" w14:textId="77777777" w:rsidR="00D14371" w:rsidRPr="007D7932" w:rsidRDefault="00D14371" w:rsidP="00D14371">
            <w:pPr>
              <w:rPr>
                <w:rFonts w:ascii="Arial" w:hAnsi="Arial" w:cs="Arial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>ul. 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6D2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47C48B10" w14:textId="55F123A9" w:rsidR="001646D2" w:rsidRPr="007D7932" w:rsidRDefault="00D14371" w:rsidP="00D1437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6D2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5C1F9" w14:textId="77777777" w:rsidR="008C6803" w:rsidRDefault="008C6803" w:rsidP="004F0FC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17C578" w14:textId="2DD6396C" w:rsidR="001646D2" w:rsidRPr="007D7932" w:rsidRDefault="001646D2" w:rsidP="004F0F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D14371">
              <w:rPr>
                <w:rFonts w:ascii="Arial" w:hAnsi="Arial" w:cs="Arial"/>
                <w:sz w:val="22"/>
                <w:szCs w:val="22"/>
              </w:rPr>
              <w:t>0</w:t>
            </w:r>
            <w:r w:rsidRPr="001646D2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F7292" w14:textId="16DA106A" w:rsidR="001646D2" w:rsidRPr="007D7932" w:rsidRDefault="001646D2" w:rsidP="004F0FC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14371">
              <w:rPr>
                <w:rFonts w:ascii="Arial" w:hAnsi="Arial" w:cs="Arial"/>
                <w:sz w:val="22"/>
                <w:szCs w:val="22"/>
              </w:rPr>
              <w:t>0</w:t>
            </w:r>
            <w:r w:rsidRPr="001646D2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</w:tbl>
    <w:p w14:paraId="352DD492" w14:textId="77777777" w:rsidR="00A02E94" w:rsidRDefault="00A02E94" w:rsidP="004F0FC5">
      <w:pPr>
        <w:jc w:val="both"/>
        <w:rPr>
          <w:rFonts w:ascii="Arial" w:hAnsi="Arial" w:cs="Arial"/>
          <w:color w:val="000000"/>
        </w:rPr>
      </w:pPr>
    </w:p>
    <w:p w14:paraId="3A40A6AD" w14:textId="77777777" w:rsidR="00A02E94" w:rsidRDefault="00A02E94" w:rsidP="004F0FC5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43ACEF34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D47192E" w14:textId="77777777" w:rsidR="00A02E94" w:rsidRPr="007D7932" w:rsidRDefault="00A02E94" w:rsidP="004F0FC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B9DEDDA" w14:textId="77777777" w:rsidR="00A02E94" w:rsidRPr="007D7932" w:rsidRDefault="00A02E94" w:rsidP="004F0FC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4BA8C80" w14:textId="77777777" w:rsidR="00A02E94" w:rsidRPr="007D7932" w:rsidRDefault="00A02E94" w:rsidP="004F0FC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1646D2" w14:paraId="2AA23810" w14:textId="77777777" w:rsidTr="0021735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617C86" w14:textId="77777777" w:rsidR="001646D2" w:rsidRPr="007D7932" w:rsidRDefault="001646D2" w:rsidP="004F0F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F30A55" w14:textId="77777777" w:rsidR="001646D2" w:rsidRPr="007D7932" w:rsidRDefault="001646D2" w:rsidP="004F0F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646D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1646D2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1646D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1646D2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1646D2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0E016B3" w14:textId="77777777" w:rsidR="001646D2" w:rsidRPr="007D7932" w:rsidRDefault="001646D2" w:rsidP="004F0FC5">
            <w:pPr>
              <w:rPr>
                <w:rFonts w:ascii="Arial" w:hAnsi="Arial" w:cs="Arial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6D2">
              <w:rPr>
                <w:rFonts w:ascii="Arial" w:hAnsi="Arial" w:cs="Arial"/>
                <w:sz w:val="22"/>
                <w:szCs w:val="22"/>
              </w:rPr>
              <w:t>82b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FD3B73C" w14:textId="77777777" w:rsidR="001646D2" w:rsidRPr="007D7932" w:rsidRDefault="001646D2" w:rsidP="004F0FC5">
            <w:pPr>
              <w:rPr>
                <w:rFonts w:ascii="Arial" w:hAnsi="Arial" w:cs="Arial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6D2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BBE54E" w14:textId="53546005" w:rsidR="0037704C" w:rsidRPr="0037704C" w:rsidRDefault="001646D2" w:rsidP="0037704C">
            <w:pPr>
              <w:ind w:left="31" w:firstLine="1"/>
              <w:rPr>
                <w:rFonts w:ascii="Arial" w:hAnsi="Arial" w:cs="Arial"/>
                <w:color w:val="000000"/>
              </w:rPr>
            </w:pPr>
            <w:r w:rsidRPr="0037704C">
              <w:rPr>
                <w:rFonts w:ascii="Arial" w:hAnsi="Arial" w:cs="Arial"/>
              </w:rPr>
              <w:t xml:space="preserve">Oferta odrzucona w zadaniu 5 </w:t>
            </w:r>
            <w:r w:rsidR="0037704C" w:rsidRPr="0037704C">
              <w:rPr>
                <w:rFonts w:ascii="Arial" w:hAnsi="Arial" w:cs="Arial"/>
                <w:color w:val="000000"/>
              </w:rPr>
              <w:t xml:space="preserve">Podstawa prawna: Art. 226 ust. 1 pkt 5 ustawy </w:t>
            </w:r>
            <w:proofErr w:type="spellStart"/>
            <w:r w:rsidR="0037704C" w:rsidRPr="0037704C">
              <w:rPr>
                <w:rFonts w:ascii="Arial" w:hAnsi="Arial" w:cs="Arial"/>
                <w:color w:val="000000"/>
              </w:rPr>
              <w:t>Pzp</w:t>
            </w:r>
            <w:proofErr w:type="spellEnd"/>
            <w:r w:rsidR="0037704C" w:rsidRPr="0037704C">
              <w:rPr>
                <w:rFonts w:ascii="Arial" w:hAnsi="Arial" w:cs="Arial"/>
                <w:color w:val="000000"/>
              </w:rPr>
              <w:t>. - Treść oferty jest niezgodna z warunkami zamówienia</w:t>
            </w:r>
          </w:p>
          <w:p w14:paraId="655895DC" w14:textId="77777777" w:rsidR="0037704C" w:rsidRPr="0037704C" w:rsidRDefault="0037704C" w:rsidP="0037704C">
            <w:pPr>
              <w:ind w:left="67" w:firstLine="1"/>
              <w:rPr>
                <w:rFonts w:ascii="Arial" w:hAnsi="Arial" w:cs="Arial"/>
                <w:color w:val="000000"/>
              </w:rPr>
            </w:pPr>
            <w:r w:rsidRPr="0037704C">
              <w:rPr>
                <w:rFonts w:ascii="Arial" w:hAnsi="Arial" w:cs="Arial"/>
                <w:color w:val="000000"/>
              </w:rPr>
              <w:t>Uzasadnienie:</w:t>
            </w:r>
          </w:p>
          <w:p w14:paraId="6707A06C" w14:textId="1279FF6D" w:rsidR="001646D2" w:rsidRPr="007D7932" w:rsidRDefault="0037704C" w:rsidP="003770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704C">
              <w:rPr>
                <w:rFonts w:ascii="Arial" w:hAnsi="Arial" w:cs="Arial"/>
                <w:color w:val="000000"/>
              </w:rPr>
              <w:t xml:space="preserve">Zamawiający oczekiwał gąbek pokrytych DWUWĘGLANEM SODU. Natomiast w ulotce oferowanego produktu w składzie jest WĘGLAN WAPNIA - </w:t>
            </w:r>
            <w:r w:rsidRPr="0037704C">
              <w:rPr>
                <w:rFonts w:ascii="Arial" w:hAnsi="Arial" w:cs="Arial"/>
              </w:rPr>
              <w:t>nie spełnia zapisów w OPZ.</w:t>
            </w:r>
          </w:p>
        </w:tc>
      </w:tr>
      <w:tr w:rsidR="001646D2" w14:paraId="2DCAF8A4" w14:textId="77777777" w:rsidTr="0021735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4D75B6" w14:textId="77777777" w:rsidR="001646D2" w:rsidRPr="007D7932" w:rsidRDefault="001646D2" w:rsidP="004F0F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A98DED" w14:textId="77777777" w:rsidR="001646D2" w:rsidRPr="007D7932" w:rsidRDefault="001646D2" w:rsidP="004F0FC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646D2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2DB68987" w14:textId="77777777" w:rsidR="001646D2" w:rsidRPr="007D7932" w:rsidRDefault="001646D2" w:rsidP="004F0FC5">
            <w:pPr>
              <w:rPr>
                <w:rFonts w:ascii="Arial" w:hAnsi="Arial" w:cs="Arial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>ul. 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6D2">
              <w:rPr>
                <w:rFonts w:ascii="Arial" w:hAnsi="Arial" w:cs="Arial"/>
                <w:sz w:val="22"/>
                <w:szCs w:val="22"/>
              </w:rPr>
              <w:t>32B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C6BE02" w14:textId="77777777" w:rsidR="001646D2" w:rsidRPr="007D7932" w:rsidRDefault="001646D2" w:rsidP="004F0FC5">
            <w:pPr>
              <w:rPr>
                <w:rFonts w:ascii="Arial" w:hAnsi="Arial" w:cs="Arial"/>
                <w:sz w:val="22"/>
                <w:szCs w:val="22"/>
              </w:rPr>
            </w:pPr>
            <w:r w:rsidRPr="001646D2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6D2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A19BE0" w14:textId="77777777" w:rsidR="0037704C" w:rsidRPr="0037704C" w:rsidRDefault="001646D2" w:rsidP="0037704C">
            <w:pPr>
              <w:ind w:left="31"/>
              <w:rPr>
                <w:rFonts w:ascii="Arial" w:hAnsi="Arial" w:cs="Arial"/>
                <w:color w:val="000000"/>
              </w:rPr>
            </w:pPr>
            <w:r w:rsidRPr="0037704C">
              <w:rPr>
                <w:rFonts w:ascii="Arial" w:hAnsi="Arial" w:cs="Arial"/>
              </w:rPr>
              <w:t xml:space="preserve">Oferta odrzucona w zadaniu 5 na </w:t>
            </w:r>
            <w:r w:rsidR="0037704C" w:rsidRPr="0037704C">
              <w:rPr>
                <w:rFonts w:ascii="Arial" w:hAnsi="Arial" w:cs="Arial"/>
              </w:rPr>
              <w:t xml:space="preserve">Podstawa prawna: </w:t>
            </w:r>
            <w:r w:rsidR="0037704C" w:rsidRPr="0037704C">
              <w:rPr>
                <w:rFonts w:ascii="Arial" w:hAnsi="Arial" w:cs="Arial"/>
                <w:color w:val="000000"/>
              </w:rPr>
              <w:t>Art. 226 ust. 1 pkt 5</w:t>
            </w:r>
            <w:r w:rsidR="0037704C" w:rsidRPr="0037704C">
              <w:rPr>
                <w:rFonts w:ascii="Arial" w:hAnsi="Arial" w:cs="Arial"/>
              </w:rPr>
              <w:t xml:space="preserve"> ustawy </w:t>
            </w:r>
            <w:proofErr w:type="spellStart"/>
            <w:r w:rsidR="0037704C" w:rsidRPr="0037704C">
              <w:rPr>
                <w:rFonts w:ascii="Arial" w:hAnsi="Arial" w:cs="Arial"/>
              </w:rPr>
              <w:t>Pzp</w:t>
            </w:r>
            <w:proofErr w:type="spellEnd"/>
            <w:r w:rsidR="0037704C" w:rsidRPr="0037704C">
              <w:rPr>
                <w:rFonts w:ascii="Arial" w:hAnsi="Arial" w:cs="Arial"/>
              </w:rPr>
              <w:t>. – Treść oferty jest niezgodna z warunkami zamówienia</w:t>
            </w:r>
          </w:p>
          <w:p w14:paraId="3DE5C887" w14:textId="77777777" w:rsidR="0037704C" w:rsidRPr="0037704C" w:rsidRDefault="0037704C" w:rsidP="0037704C">
            <w:pPr>
              <w:ind w:left="181" w:hanging="113"/>
              <w:rPr>
                <w:rFonts w:ascii="Arial" w:hAnsi="Arial" w:cs="Arial"/>
                <w:color w:val="000000"/>
              </w:rPr>
            </w:pPr>
            <w:r w:rsidRPr="0037704C">
              <w:rPr>
                <w:rFonts w:ascii="Arial" w:hAnsi="Arial" w:cs="Arial"/>
                <w:color w:val="000000"/>
              </w:rPr>
              <w:t>Uzasadnienie:</w:t>
            </w:r>
          </w:p>
          <w:p w14:paraId="334AA8F4" w14:textId="77777777" w:rsidR="0037704C" w:rsidRPr="0037704C" w:rsidRDefault="0037704C" w:rsidP="0037704C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</w:rPr>
            </w:pPr>
            <w:r w:rsidRPr="0037704C">
              <w:rPr>
                <w:rFonts w:ascii="Arial" w:hAnsi="Arial" w:cs="Arial"/>
                <w:color w:val="000000"/>
              </w:rPr>
              <w:t xml:space="preserve">Zamawiający oczekiwał gąbek POKRYTYCH dwuwęglanem sodu. Natomiast w ulotce oferowanego produktu jest zapis: „NASĄCZONY </w:t>
            </w:r>
            <w:r w:rsidRPr="0037704C">
              <w:rPr>
                <w:rFonts w:ascii="Arial" w:hAnsi="Arial" w:cs="Arial"/>
                <w:color w:val="000000"/>
              </w:rPr>
              <w:lastRenderedPageBreak/>
              <w:t xml:space="preserve">dwuwęglanem sodu”. </w:t>
            </w:r>
          </w:p>
          <w:p w14:paraId="52405E2C" w14:textId="77777777" w:rsidR="0037704C" w:rsidRPr="0037704C" w:rsidRDefault="0037704C" w:rsidP="0037704C">
            <w:pPr>
              <w:numPr>
                <w:ilvl w:val="0"/>
                <w:numId w:val="1"/>
              </w:numPr>
              <w:tabs>
                <w:tab w:val="left" w:pos="430"/>
              </w:tabs>
              <w:ind w:left="351" w:hanging="283"/>
              <w:jc w:val="both"/>
              <w:rPr>
                <w:rFonts w:ascii="Arial" w:hAnsi="Arial" w:cs="Arial"/>
                <w:color w:val="000000"/>
              </w:rPr>
            </w:pPr>
            <w:r w:rsidRPr="0037704C">
              <w:rPr>
                <w:rFonts w:ascii="Arial" w:hAnsi="Arial" w:cs="Arial"/>
                <w:color w:val="000000"/>
              </w:rPr>
              <w:t>Zamawiający oczekiwał patyczki do pielęgnacji jamy ustnej „Z SUBSTANCJĄ ODŚWIEŻAJĄCĄ", natomiast w ulotce oferowanego produktu jest zapis: "POLECANA przy wykorzystaniu żelu NAWILŻAJĄCEGO", co sugeruje brak substancji odświeżającej.</w:t>
            </w:r>
          </w:p>
          <w:p w14:paraId="141CBEA8" w14:textId="1EBE5AD8" w:rsidR="001646D2" w:rsidRPr="0037704C" w:rsidRDefault="0037704C" w:rsidP="0037704C">
            <w:pPr>
              <w:ind w:left="67" w:firstLine="1"/>
              <w:rPr>
                <w:rFonts w:cs="Arial"/>
                <w:color w:val="000000"/>
              </w:rPr>
            </w:pPr>
            <w:r w:rsidRPr="0037704C">
              <w:rPr>
                <w:rFonts w:ascii="Arial" w:hAnsi="Arial" w:cs="Arial"/>
                <w:color w:val="000000"/>
              </w:rPr>
              <w:t xml:space="preserve">Ponadto </w:t>
            </w:r>
            <w:r w:rsidRPr="0037704C">
              <w:rPr>
                <w:rFonts w:ascii="Arial" w:hAnsi="Arial" w:cs="Arial"/>
              </w:rPr>
              <w:t>biorąc pod uwagę, iż na etapie zadawania pytań nie było pytania dotyczącego dopuszczenia szczoteczek nie zawierających substancji odświeżającej.</w:t>
            </w:r>
            <w:r w:rsidRPr="00DA2906">
              <w:rPr>
                <w:rFonts w:cs="Arial"/>
                <w:color w:val="000000"/>
              </w:rPr>
              <w:t xml:space="preserve"> </w:t>
            </w:r>
          </w:p>
        </w:tc>
      </w:tr>
    </w:tbl>
    <w:p w14:paraId="5EB17B9A" w14:textId="77777777" w:rsidR="00A02E94" w:rsidRDefault="00A02E94" w:rsidP="004F0FC5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628212CA" w14:textId="77777777" w:rsidR="0013621B" w:rsidRPr="00C6247D" w:rsidRDefault="0013621B" w:rsidP="004F0FC5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317B031" w14:textId="77777777" w:rsidR="0013621B" w:rsidRPr="00D50535" w:rsidRDefault="0013621B" w:rsidP="004F0FC5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2ECF155A" w14:textId="77777777" w:rsidR="0013621B" w:rsidRDefault="0013621B" w:rsidP="004F0FC5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54978292" w14:textId="77777777" w:rsidR="005224E3" w:rsidRDefault="005224E3" w:rsidP="004F0FC5">
      <w:pPr>
        <w:ind w:left="3119" w:firstLine="425"/>
        <w:jc w:val="right"/>
        <w:rPr>
          <w:rFonts w:ascii="Arial" w:hAnsi="Arial" w:cs="Arial"/>
          <w:i/>
        </w:rPr>
      </w:pPr>
    </w:p>
    <w:p w14:paraId="42200696" w14:textId="77777777" w:rsidR="005224E3" w:rsidRPr="00BA38DF" w:rsidRDefault="005224E3" w:rsidP="005224E3">
      <w:pPr>
        <w:ind w:left="3119" w:firstLine="425"/>
        <w:jc w:val="right"/>
        <w:rPr>
          <w:rFonts w:cs="Arial"/>
          <w:i/>
        </w:rPr>
      </w:pPr>
      <w:r w:rsidRPr="00BA38DF">
        <w:rPr>
          <w:rFonts w:cs="Arial"/>
          <w:i/>
        </w:rPr>
        <w:t xml:space="preserve">/-/ </w:t>
      </w:r>
      <w:r>
        <w:rPr>
          <w:rFonts w:cs="Arial"/>
          <w:i/>
        </w:rPr>
        <w:t>p.o. Z-</w:t>
      </w:r>
      <w:proofErr w:type="spellStart"/>
      <w:r>
        <w:rPr>
          <w:rFonts w:cs="Arial"/>
          <w:i/>
        </w:rPr>
        <w:t>cy</w:t>
      </w:r>
      <w:proofErr w:type="spellEnd"/>
      <w:r>
        <w:rPr>
          <w:rFonts w:cs="Arial"/>
          <w:i/>
        </w:rPr>
        <w:t xml:space="preserve"> </w:t>
      </w:r>
      <w:r w:rsidRPr="00BA38DF">
        <w:rPr>
          <w:rFonts w:cs="Arial"/>
          <w:i/>
        </w:rPr>
        <w:t>Dyrektor</w:t>
      </w:r>
      <w:r>
        <w:rPr>
          <w:rFonts w:cs="Arial"/>
          <w:i/>
        </w:rPr>
        <w:t>a</w:t>
      </w:r>
      <w:r w:rsidRPr="00BA38DF">
        <w:rPr>
          <w:rFonts w:cs="Arial"/>
          <w:i/>
        </w:rPr>
        <w:t xml:space="preserve"> </w:t>
      </w:r>
      <w:r>
        <w:rPr>
          <w:rFonts w:cs="Arial"/>
          <w:i/>
        </w:rPr>
        <w:t>ds. Administracyjnych</w:t>
      </w:r>
    </w:p>
    <w:p w14:paraId="61A96F39" w14:textId="77777777" w:rsidR="005224E3" w:rsidRPr="00BA38DF" w:rsidRDefault="005224E3" w:rsidP="005224E3">
      <w:pPr>
        <w:ind w:left="3119" w:firstLine="425"/>
        <w:jc w:val="right"/>
        <w:rPr>
          <w:rFonts w:cs="Arial"/>
          <w:i/>
        </w:rPr>
      </w:pPr>
      <w:r>
        <w:rPr>
          <w:rFonts w:cs="Arial"/>
          <w:i/>
        </w:rPr>
        <w:t>Krystyna Piątkowska</w:t>
      </w:r>
    </w:p>
    <w:p w14:paraId="23AADD64" w14:textId="77777777" w:rsidR="005224E3" w:rsidRDefault="005224E3" w:rsidP="004F0FC5">
      <w:pPr>
        <w:ind w:left="3119" w:firstLine="425"/>
        <w:jc w:val="right"/>
        <w:rPr>
          <w:rFonts w:ascii="Arial" w:hAnsi="Arial" w:cs="Arial"/>
          <w:i/>
        </w:rPr>
      </w:pPr>
    </w:p>
    <w:p w14:paraId="1E79F01C" w14:textId="77777777" w:rsidR="005224E3" w:rsidRDefault="005224E3" w:rsidP="004F0FC5">
      <w:pPr>
        <w:ind w:left="3119" w:firstLine="425"/>
        <w:jc w:val="right"/>
        <w:rPr>
          <w:rFonts w:ascii="Arial" w:hAnsi="Arial" w:cs="Arial"/>
          <w:i/>
        </w:rPr>
      </w:pPr>
    </w:p>
    <w:p w14:paraId="4EC47077" w14:textId="77777777" w:rsidR="005224E3" w:rsidRPr="004B39E0" w:rsidRDefault="005224E3" w:rsidP="004F0FC5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5224E3" w:rsidRPr="004B39E0" w:rsidSect="00136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A5DD7" w14:textId="77777777" w:rsidR="00A602E1" w:rsidRDefault="00A602E1">
      <w:r>
        <w:separator/>
      </w:r>
    </w:p>
  </w:endnote>
  <w:endnote w:type="continuationSeparator" w:id="0">
    <w:p w14:paraId="67D79740" w14:textId="77777777" w:rsidR="00A602E1" w:rsidRDefault="00A60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0B8A1" w14:textId="77777777" w:rsidR="001646D2" w:rsidRDefault="001646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0E7FC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140A250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79FA2F6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71199" w14:textId="77777777" w:rsidR="001646D2" w:rsidRDefault="001646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D4105" w14:textId="77777777" w:rsidR="00A602E1" w:rsidRDefault="00A602E1">
      <w:r>
        <w:separator/>
      </w:r>
    </w:p>
  </w:footnote>
  <w:footnote w:type="continuationSeparator" w:id="0">
    <w:p w14:paraId="4AC3BAD4" w14:textId="77777777" w:rsidR="00A602E1" w:rsidRDefault="00A60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9956D" w14:textId="77777777" w:rsidR="001646D2" w:rsidRDefault="001646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160AE" w14:textId="77777777" w:rsidR="001646D2" w:rsidRDefault="001646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10D94" w14:textId="77777777" w:rsidR="001646D2" w:rsidRDefault="001646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E4F11"/>
    <w:multiLevelType w:val="hybridMultilevel"/>
    <w:tmpl w:val="AF3E69EC"/>
    <w:lvl w:ilvl="0" w:tplc="F64C6FD4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num w:numId="1" w16cid:durableId="1689211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2E1"/>
    <w:rsid w:val="00022322"/>
    <w:rsid w:val="00042497"/>
    <w:rsid w:val="000C1E6F"/>
    <w:rsid w:val="000E4E56"/>
    <w:rsid w:val="0013621B"/>
    <w:rsid w:val="001646D2"/>
    <w:rsid w:val="001A1468"/>
    <w:rsid w:val="001B7815"/>
    <w:rsid w:val="001C3F13"/>
    <w:rsid w:val="00211A34"/>
    <w:rsid w:val="002716A3"/>
    <w:rsid w:val="002B1E4F"/>
    <w:rsid w:val="002B6761"/>
    <w:rsid w:val="00324218"/>
    <w:rsid w:val="003445A0"/>
    <w:rsid w:val="0037704C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4F0FC5"/>
    <w:rsid w:val="005224E3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C6803"/>
    <w:rsid w:val="008E5102"/>
    <w:rsid w:val="00915B9E"/>
    <w:rsid w:val="00952256"/>
    <w:rsid w:val="009660F9"/>
    <w:rsid w:val="0097748A"/>
    <w:rsid w:val="00994ACE"/>
    <w:rsid w:val="009F0E5C"/>
    <w:rsid w:val="00A029B8"/>
    <w:rsid w:val="00A02E94"/>
    <w:rsid w:val="00A47ACD"/>
    <w:rsid w:val="00A602E1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4371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16501B"/>
  <w15:chartTrackingRefBased/>
  <w15:docId w15:val="{962AE032-7D05-49B4-815D-C1142770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2025-04-14T10:05:00Z</cp:lastPrinted>
  <dcterms:created xsi:type="dcterms:W3CDTF">2025-04-14T10:05:00Z</dcterms:created>
  <dcterms:modified xsi:type="dcterms:W3CDTF">2025-04-14T10:05:00Z</dcterms:modified>
</cp:coreProperties>
</file>