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27D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B727D7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727D7" w:rsidRPr="00B727D7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B727D7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B727D7" w:rsidTr="00B727D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B727D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727D7">
              <w:rPr>
                <w:rFonts w:ascii="Arial Narrow" w:hAnsi="Arial Narrow" w:cs="Arial"/>
                <w:b/>
                <w:szCs w:val="24"/>
              </w:rPr>
              <w:t>Podmiot</w:t>
            </w:r>
            <w:r w:rsidRPr="00B727D7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727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B727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727D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727D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727D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727D7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727D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727D7" w:rsidTr="00B727D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B727D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727D7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727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B727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727D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727D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727D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727D7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B727D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B727D7" w:rsidTr="00B727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727D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B727D7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B727D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B727D7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B727D7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B727D7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727D7" w:rsidRDefault="0071340C" w:rsidP="00B727D7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7D7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B727D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727D7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B727D7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B727D7">
        <w:rPr>
          <w:rFonts w:ascii="Arial Narrow" w:hAnsi="Arial Narrow" w:cs="Arial"/>
          <w:szCs w:val="24"/>
        </w:rPr>
        <w:t xml:space="preserve"> ustawy </w:t>
      </w:r>
      <w:r w:rsidR="00EF3368" w:rsidRPr="00B727D7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C7613E" w:rsidRPr="00B727D7">
        <w:rPr>
          <w:rFonts w:ascii="Arial Narrow" w:hAnsi="Arial Narrow" w:cs="Arial"/>
          <w:szCs w:val="24"/>
        </w:rPr>
        <w:t>(t.j. Dz. U. z 2024 poz. 1320)</w:t>
      </w:r>
      <w:r w:rsidR="00E27ABB" w:rsidRPr="00B727D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727D7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B727D7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B727D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B727D7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B727D7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B727D7" w:rsidTr="00467CA2">
        <w:tc>
          <w:tcPr>
            <w:tcW w:w="2269" w:type="dxa"/>
            <w:shd w:val="clear" w:color="auto" w:fill="auto"/>
          </w:tcPr>
          <w:p w:rsidR="00D520D3" w:rsidRPr="00B727D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727D7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727D7" w:rsidRDefault="00C7613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727D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sprzętu medycznego</w:t>
            </w:r>
            <w:r w:rsidR="00D520D3" w:rsidRPr="00B727D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C7613E" w:rsidRPr="00B727D7" w:rsidTr="002E217B">
        <w:tc>
          <w:tcPr>
            <w:tcW w:w="2269" w:type="dxa"/>
            <w:shd w:val="clear" w:color="auto" w:fill="auto"/>
          </w:tcPr>
          <w:p w:rsidR="00C7613E" w:rsidRPr="00B727D7" w:rsidRDefault="00C7613E" w:rsidP="002E21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727D7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613E" w:rsidRPr="00B727D7" w:rsidRDefault="00C7613E" w:rsidP="002E21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727D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37/2025</w:t>
            </w:r>
          </w:p>
        </w:tc>
      </w:tr>
    </w:tbl>
    <w:p w:rsidR="00DC652A" w:rsidRPr="00B727D7" w:rsidRDefault="00C7613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7D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B727D7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B727D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727D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727D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B727D7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B727D7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B727D7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B727D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B727D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7D7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B727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727D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727D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B727D7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B727D7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B727D7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B727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B727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B727D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727D7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B727D7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B727D7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B727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B727D7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B727D7">
        <w:rPr>
          <w:rFonts w:ascii="Arial Narrow" w:eastAsia="Times New Roman" w:hAnsi="Arial Narrow" w:cs="Arial"/>
          <w:szCs w:val="24"/>
          <w:lang w:eastAsia="pl-PL"/>
        </w:rPr>
        <w:t>dostę</w:t>
      </w:r>
      <w:r w:rsidRPr="00B727D7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B727D7">
        <w:rPr>
          <w:rFonts w:ascii="Arial Narrow" w:eastAsia="Times New Roman" w:hAnsi="Arial Narrow" w:cs="Arial"/>
          <w:szCs w:val="24"/>
          <w:lang w:eastAsia="pl-PL"/>
        </w:rPr>
        <w:t>ni</w:t>
      </w:r>
      <w:r w:rsidRPr="00B727D7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B727D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B727D7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B727D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B727D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B727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7D7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727D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B727D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727D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7D7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B727D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727D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B727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7D7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B727D7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B727D7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B727D7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B727D7" w:rsidRDefault="00830970" w:rsidP="00B727D7">
      <w:pPr>
        <w:widowControl w:val="0"/>
        <w:suppressAutoHyphens/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727D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B727D7" w:rsidTr="00467CA2">
        <w:tc>
          <w:tcPr>
            <w:tcW w:w="2660" w:type="dxa"/>
            <w:shd w:val="clear" w:color="auto" w:fill="auto"/>
          </w:tcPr>
          <w:p w:rsidR="00D520D3" w:rsidRPr="00B727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B727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727D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B727D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727D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727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B727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727D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727D7" w:rsidRDefault="00D520D3" w:rsidP="00C7613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727D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C7613E" w:rsidRPr="00B727D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727D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B727D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B727D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B727D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B727D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8CC" w:rsidRDefault="005648CC" w:rsidP="00025386">
      <w:pPr>
        <w:spacing w:after="0" w:line="240" w:lineRule="auto"/>
      </w:pPr>
      <w:r>
        <w:separator/>
      </w:r>
    </w:p>
  </w:endnote>
  <w:endnote w:type="continuationSeparator" w:id="1">
    <w:p w:rsidR="005648CC" w:rsidRDefault="005648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13E" w:rsidRDefault="00C7613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27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27D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13E" w:rsidRDefault="00C761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8CC" w:rsidRDefault="005648CC" w:rsidP="00025386">
      <w:pPr>
        <w:spacing w:after="0" w:line="240" w:lineRule="auto"/>
      </w:pPr>
      <w:r>
        <w:separator/>
      </w:r>
    </w:p>
  </w:footnote>
  <w:footnote w:type="continuationSeparator" w:id="1">
    <w:p w:rsidR="005648CC" w:rsidRDefault="005648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13E" w:rsidRDefault="00C761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13E" w:rsidRDefault="00C761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13E" w:rsidRDefault="00C761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13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648CC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27D7"/>
    <w:rsid w:val="00B77707"/>
    <w:rsid w:val="00BE3BCE"/>
    <w:rsid w:val="00C7613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2025-04-08T08:17:00Z</dcterms:created>
  <dcterms:modified xsi:type="dcterms:W3CDTF">2025-04-08T08:17:00Z</dcterms:modified>
</cp:coreProperties>
</file>