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3C2693" w:rsidRDefault="00D62E6E" w:rsidP="003C2693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3C2693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3C2693">
        <w:rPr>
          <w:rFonts w:ascii="Arial Narrow" w:eastAsia="Times New Roman" w:hAnsi="Arial Narrow" w:cs="Arial"/>
          <w:bCs/>
          <w:szCs w:val="20"/>
          <w:lang w:eastAsia="pl-PL"/>
        </w:rPr>
        <w:t>2</w:t>
      </w:r>
      <w:r w:rsidRPr="003C2693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104" w:type="dxa"/>
        <w:tblInd w:w="108" w:type="dxa"/>
        <w:tblLook w:val="04A0"/>
      </w:tblPr>
      <w:tblGrid>
        <w:gridCol w:w="2269"/>
        <w:gridCol w:w="531"/>
        <w:gridCol w:w="6272"/>
        <w:gridCol w:w="32"/>
      </w:tblGrid>
      <w:tr w:rsidR="00D62E6E" w:rsidRPr="003C2693" w:rsidTr="003C2693">
        <w:trPr>
          <w:gridAfter w:val="1"/>
          <w:wAfter w:w="32" w:type="dxa"/>
        </w:trPr>
        <w:tc>
          <w:tcPr>
            <w:tcW w:w="2800" w:type="dxa"/>
            <w:gridSpan w:val="2"/>
            <w:shd w:val="clear" w:color="auto" w:fill="auto"/>
          </w:tcPr>
          <w:p w:rsidR="00D62E6E" w:rsidRPr="003C269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3C2693">
              <w:rPr>
                <w:rFonts w:ascii="Arial Narrow" w:hAnsi="Arial Narrow" w:cs="Arial"/>
                <w:b/>
                <w:szCs w:val="24"/>
              </w:rPr>
              <w:t>Wykonawca</w:t>
            </w:r>
            <w:r w:rsidRPr="003C2693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3C269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3C269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3C2693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C269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3C269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3C2693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3C269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3C2693" w:rsidTr="003C2693">
        <w:trPr>
          <w:gridAfter w:val="1"/>
          <w:wAfter w:w="32" w:type="dxa"/>
        </w:trPr>
        <w:tc>
          <w:tcPr>
            <w:tcW w:w="2800" w:type="dxa"/>
            <w:gridSpan w:val="2"/>
            <w:shd w:val="clear" w:color="auto" w:fill="auto"/>
          </w:tcPr>
          <w:p w:rsidR="00D62E6E" w:rsidRPr="003C269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3C2693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3C269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3C269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3C2693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C269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3C269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3C2693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3C269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1F49F6" w:rsidRPr="003C2693" w:rsidTr="003C26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F49F6" w:rsidRPr="003C2693" w:rsidRDefault="001F49F6" w:rsidP="002E217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3C2693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1F49F6" w:rsidRPr="003C2693" w:rsidRDefault="001F49F6" w:rsidP="002E217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3C2693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3C2693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2024 poz. 1320)</w:t>
            </w:r>
            <w:r w:rsidRPr="003C2693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1F49F6" w:rsidRPr="003C2693" w:rsidRDefault="001F49F6" w:rsidP="002E21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3C2693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F49F6" w:rsidRPr="003C2693" w:rsidRDefault="001F49F6" w:rsidP="002E21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  <w:tr w:rsidR="00D62E6E" w:rsidRPr="003C2693" w:rsidTr="003C2693">
        <w:trPr>
          <w:gridAfter w:val="1"/>
          <w:wAfter w:w="32" w:type="dxa"/>
        </w:trPr>
        <w:tc>
          <w:tcPr>
            <w:tcW w:w="2269" w:type="dxa"/>
            <w:shd w:val="clear" w:color="auto" w:fill="auto"/>
          </w:tcPr>
          <w:p w:rsidR="00D62E6E" w:rsidRPr="003C2693" w:rsidRDefault="003C269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Cs w:val="24"/>
                <w:lang w:eastAsia="pl-PL"/>
              </w:rPr>
              <w:br/>
            </w:r>
            <w:r w:rsidR="00D62E6E" w:rsidRPr="003C2693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:rsidR="003C2693" w:rsidRDefault="003C269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3C2693" w:rsidRDefault="001F49F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3C269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Dostawa sprzętu medycznego</w:t>
            </w:r>
            <w:r w:rsidR="00D62E6E" w:rsidRPr="003C269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1F49F6" w:rsidRPr="003C2693" w:rsidTr="003C2693">
        <w:trPr>
          <w:gridAfter w:val="1"/>
          <w:wAfter w:w="32" w:type="dxa"/>
        </w:trPr>
        <w:tc>
          <w:tcPr>
            <w:tcW w:w="2269" w:type="dxa"/>
            <w:shd w:val="clear" w:color="auto" w:fill="auto"/>
          </w:tcPr>
          <w:p w:rsidR="001F49F6" w:rsidRPr="003C2693" w:rsidRDefault="001F49F6" w:rsidP="002E21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C2693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:rsidR="001F49F6" w:rsidRPr="003C2693" w:rsidRDefault="001F49F6" w:rsidP="002E21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3C269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37/2025</w:t>
            </w:r>
          </w:p>
        </w:tc>
      </w:tr>
    </w:tbl>
    <w:p w:rsidR="00BC121E" w:rsidRPr="003C2693" w:rsidRDefault="001F49F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3C2693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3C2693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3C2693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3C2693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3C2693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3C2693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3C2693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3C2693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3C2693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3C2693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3C2693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3030B3" w:rsidRPr="003C2693">
        <w:rPr>
          <w:rFonts w:ascii="Arial Narrow" w:eastAsia="Times New Roman" w:hAnsi="Arial Narrow" w:cs="Arial"/>
          <w:szCs w:val="24"/>
          <w:lang w:eastAsia="pl-PL"/>
        </w:rPr>
        <w:t>t.j. Dz.U. 2024 poz. 1616</w:t>
      </w:r>
      <w:r w:rsidR="00BC121E" w:rsidRPr="003C2693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3C2693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3C2693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C2693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3C2693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3C2693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Pr="003C2693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3030B3" w:rsidRPr="003C2693">
        <w:rPr>
          <w:rFonts w:ascii="Arial Narrow" w:eastAsia="Times New Roman" w:hAnsi="Arial Narrow" w:cs="Arial"/>
          <w:szCs w:val="24"/>
          <w:lang w:eastAsia="pl-PL"/>
        </w:rPr>
        <w:t>t.j. Dz.U. 2024 poz. 1616</w:t>
      </w:r>
      <w:r w:rsidRPr="003C2693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3C269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C2693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3C269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C269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C2693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C269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C2693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C269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C2693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3C269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C269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C2693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C269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C269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3C269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3C2693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3C2693" w:rsidRDefault="00BC121E" w:rsidP="003C2693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3C2693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3C269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3C2693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3C2693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3C2693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3C2693" w:rsidTr="00620E37">
        <w:tc>
          <w:tcPr>
            <w:tcW w:w="2660" w:type="dxa"/>
            <w:shd w:val="clear" w:color="auto" w:fill="auto"/>
          </w:tcPr>
          <w:p w:rsidR="00BC121E" w:rsidRPr="003C269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3C269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3C2693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3C269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3C269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3C269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3C269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3C269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3C269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3C2693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C2693" w:rsidRDefault="00844A96" w:rsidP="001F49F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3C269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1F49F6" w:rsidRPr="003C269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3C269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3C269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3C2693" w:rsidRDefault="00106AC7" w:rsidP="00BC121E">
      <w:pPr>
        <w:rPr>
          <w:rFonts w:ascii="Arial Narrow" w:hAnsi="Arial Narrow"/>
          <w:sz w:val="20"/>
        </w:rPr>
      </w:pPr>
    </w:p>
    <w:sectPr w:rsidR="00106AC7" w:rsidRPr="003C269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4E0" w:rsidRDefault="006B64E0">
      <w:r>
        <w:separator/>
      </w:r>
    </w:p>
  </w:endnote>
  <w:endnote w:type="continuationSeparator" w:id="1">
    <w:p w:rsidR="006B64E0" w:rsidRDefault="006B64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26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26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9F6" w:rsidRDefault="001F49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4E0" w:rsidRDefault="006B64E0">
      <w:r>
        <w:separator/>
      </w:r>
    </w:p>
  </w:footnote>
  <w:footnote w:type="continuationSeparator" w:id="1">
    <w:p w:rsidR="006B64E0" w:rsidRDefault="006B64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9F6" w:rsidRDefault="001F49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9F6" w:rsidRDefault="001F49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9F6" w:rsidRDefault="001F49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49F6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F49F6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B0985"/>
    <w:rsid w:val="003C269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B64E0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2025-04-08T08:16:00Z</dcterms:created>
  <dcterms:modified xsi:type="dcterms:W3CDTF">2025-04-08T08:16:00Z</dcterms:modified>
</cp:coreProperties>
</file>