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C583F" w14:textId="21F968D3" w:rsidR="005103B9" w:rsidRPr="00A90D0E" w:rsidRDefault="006676AE" w:rsidP="007E47D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E47D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2EB05C" w14:textId="77777777" w:rsidR="007E47D7" w:rsidRDefault="007E47D7" w:rsidP="007E47D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75E26796" w14:textId="588129D5" w:rsidR="00C4103F" w:rsidRPr="0012157F" w:rsidRDefault="007118F0" w:rsidP="007E47D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ACEBB1" w14:textId="77777777" w:rsidR="006676AE" w:rsidRPr="0012157F" w:rsidRDefault="00BB684D" w:rsidP="007E47D7">
      <w:pPr>
        <w:pStyle w:val="Tekstpodstawowy"/>
        <w:spacing w:after="0"/>
        <w:ind w:left="4111"/>
        <w:rPr>
          <w:rFonts w:ascii="Arial" w:hAnsi="Arial" w:cs="Arial"/>
        </w:rPr>
      </w:pPr>
      <w:r w:rsidRPr="00BB684D">
        <w:rPr>
          <w:rFonts w:ascii="Arial" w:hAnsi="Arial" w:cs="Arial"/>
        </w:rPr>
        <w:t>SZPITAL WOJEWÓDZKI W POZNANIU</w:t>
      </w:r>
    </w:p>
    <w:p w14:paraId="49DAA511" w14:textId="77777777" w:rsidR="006676AE" w:rsidRPr="0012157F" w:rsidRDefault="00BB684D" w:rsidP="007E47D7">
      <w:pPr>
        <w:pStyle w:val="Tekstpodstawowy"/>
        <w:spacing w:after="0"/>
        <w:ind w:left="4111"/>
        <w:rPr>
          <w:rFonts w:ascii="Arial" w:hAnsi="Arial" w:cs="Arial"/>
        </w:rPr>
      </w:pPr>
      <w:r w:rsidRPr="00BB684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B684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3FB46C1" w14:textId="77777777" w:rsidR="00F90CD1" w:rsidRDefault="00BB684D" w:rsidP="007E47D7">
      <w:pPr>
        <w:pStyle w:val="Tekstpodstawowy"/>
        <w:spacing w:after="0"/>
        <w:ind w:left="4111"/>
        <w:rPr>
          <w:rFonts w:ascii="Arial" w:hAnsi="Arial" w:cs="Arial"/>
        </w:rPr>
      </w:pPr>
      <w:r w:rsidRPr="00BB684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B684D">
        <w:rPr>
          <w:rFonts w:ascii="Arial" w:hAnsi="Arial" w:cs="Arial"/>
        </w:rPr>
        <w:t>Poznań</w:t>
      </w:r>
    </w:p>
    <w:p w14:paraId="39D64230" w14:textId="77777777" w:rsidR="009169D4" w:rsidRDefault="009169D4" w:rsidP="007E47D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B610BD" w14:textId="77777777" w:rsidR="00C4103F" w:rsidRPr="002578E4" w:rsidRDefault="002578E4" w:rsidP="007E47D7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2AD12AE" w14:textId="77777777" w:rsidR="002578E4" w:rsidRDefault="002578E4" w:rsidP="007E47D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CCDEB2D" w14:textId="77777777" w:rsidTr="0018769E">
        <w:tc>
          <w:tcPr>
            <w:tcW w:w="2800" w:type="dxa"/>
            <w:shd w:val="clear" w:color="auto" w:fill="auto"/>
          </w:tcPr>
          <w:p w14:paraId="04B265F8" w14:textId="77777777" w:rsidR="002578E4" w:rsidRPr="00A2540E" w:rsidRDefault="002578E4" w:rsidP="007E47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FE9CE1" w14:textId="77777777" w:rsidR="002578E4" w:rsidRPr="00A2540E" w:rsidRDefault="002578E4" w:rsidP="007E47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D55003" w14:textId="77777777" w:rsidR="002578E4" w:rsidRPr="00A2540E" w:rsidRDefault="002578E4" w:rsidP="007E47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6B48A0" w14:textId="77777777" w:rsidR="002578E4" w:rsidRPr="00A2540E" w:rsidRDefault="002578E4" w:rsidP="007E47D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68A2A55" w14:textId="77777777" w:rsidTr="0018769E">
        <w:tc>
          <w:tcPr>
            <w:tcW w:w="2800" w:type="dxa"/>
            <w:shd w:val="clear" w:color="auto" w:fill="auto"/>
          </w:tcPr>
          <w:p w14:paraId="02C42160" w14:textId="77777777" w:rsidR="002578E4" w:rsidRPr="00A2540E" w:rsidRDefault="002578E4" w:rsidP="007E47D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411573" w14:textId="77777777" w:rsidR="002578E4" w:rsidRPr="00A2540E" w:rsidRDefault="002578E4" w:rsidP="007E47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E0B1C0" w14:textId="77777777" w:rsidR="002578E4" w:rsidRPr="00A2540E" w:rsidRDefault="002578E4" w:rsidP="007E47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0FDC7B" w14:textId="77777777" w:rsidR="002578E4" w:rsidRPr="00A2540E" w:rsidRDefault="002578E4" w:rsidP="007E47D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86DBF1" w14:textId="77777777" w:rsidR="002578E4" w:rsidRPr="002578E4" w:rsidRDefault="002578E4" w:rsidP="007E47D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B684D" w:rsidRPr="0012157F" w14:paraId="7227F8DA" w14:textId="77777777" w:rsidTr="00BA4F9A">
        <w:tc>
          <w:tcPr>
            <w:tcW w:w="9104" w:type="dxa"/>
            <w:shd w:val="clear" w:color="auto" w:fill="D9D9D9"/>
          </w:tcPr>
          <w:p w14:paraId="09B076F5" w14:textId="77777777" w:rsidR="00BB684D" w:rsidRPr="0012157F" w:rsidRDefault="00BB684D" w:rsidP="007E47D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D056A4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B684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B684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B684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098AFEA" w14:textId="77777777" w:rsidR="00BB684D" w:rsidRPr="00612283" w:rsidRDefault="00BB684D" w:rsidP="007E47D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CA171C9" w14:textId="77777777" w:rsidR="00BB684D" w:rsidRPr="00612283" w:rsidRDefault="00BB684D" w:rsidP="007E47D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896F454" w14:textId="77777777" w:rsidR="00BB684D" w:rsidRPr="0012157F" w:rsidRDefault="00BB684D" w:rsidP="007E47D7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282C832" w14:textId="77777777" w:rsidR="00E50194" w:rsidRDefault="001F027E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1CF4A8A" w14:textId="77777777" w:rsidTr="0018769E">
        <w:tc>
          <w:tcPr>
            <w:tcW w:w="2269" w:type="dxa"/>
            <w:shd w:val="clear" w:color="auto" w:fill="auto"/>
          </w:tcPr>
          <w:p w14:paraId="6E46E986" w14:textId="77777777" w:rsidR="002578E4" w:rsidRPr="00A2540E" w:rsidRDefault="002578E4" w:rsidP="007E47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799ED6" w14:textId="77777777" w:rsidR="002578E4" w:rsidRPr="00A2540E" w:rsidRDefault="00BB684D" w:rsidP="007E47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68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łóżek porodowych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684D" w:rsidRPr="00A2540E" w14:paraId="7ABFC872" w14:textId="77777777" w:rsidTr="00BA4F9A">
        <w:tc>
          <w:tcPr>
            <w:tcW w:w="2269" w:type="dxa"/>
            <w:shd w:val="clear" w:color="auto" w:fill="auto"/>
          </w:tcPr>
          <w:p w14:paraId="286B5EF6" w14:textId="77777777" w:rsidR="00BB684D" w:rsidRPr="00A2540E" w:rsidRDefault="00BB684D" w:rsidP="007E47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26BA24" w14:textId="77777777" w:rsidR="00BB684D" w:rsidRPr="00A2540E" w:rsidRDefault="00BB684D" w:rsidP="007E47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68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SZW/DZP/33/2025</w:t>
            </w:r>
          </w:p>
        </w:tc>
      </w:tr>
    </w:tbl>
    <w:p w14:paraId="2A79C7A9" w14:textId="77777777" w:rsidR="002578E4" w:rsidRDefault="002578E4" w:rsidP="007E47D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CED56D1" w14:textId="77777777" w:rsidR="00F90CD1" w:rsidRPr="0012157F" w:rsidRDefault="005434B3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B684D" w:rsidRPr="00BB684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023C4C0" w14:textId="77777777" w:rsidTr="00650D6C">
        <w:tc>
          <w:tcPr>
            <w:tcW w:w="9104" w:type="dxa"/>
            <w:shd w:val="clear" w:color="auto" w:fill="D9D9D9"/>
          </w:tcPr>
          <w:p w14:paraId="58286126" w14:textId="77777777" w:rsidR="00E50194" w:rsidRPr="00650D6C" w:rsidRDefault="00650D6C" w:rsidP="007E47D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73FBA57" w14:textId="77777777" w:rsidR="00C113BF" w:rsidRPr="0012157F" w:rsidRDefault="00C113BF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2DC651D" w14:textId="77777777" w:rsidR="002426FF" w:rsidRPr="00A44833" w:rsidRDefault="002426FF" w:rsidP="007E47D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C1FC447" w14:textId="77777777" w:rsidR="00023477" w:rsidRPr="006B53D6" w:rsidRDefault="00023477" w:rsidP="007E47D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9B9C138" w14:textId="77777777" w:rsidR="00023477" w:rsidRPr="00992BD8" w:rsidRDefault="00992BD8" w:rsidP="007E47D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63661A0" w14:textId="77777777" w:rsidR="00992BD8" w:rsidRPr="00992BD8" w:rsidRDefault="00992BD8" w:rsidP="007E47D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F4C20A0" w14:textId="77777777" w:rsidR="00023477" w:rsidRDefault="00C113BF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68C6A60" w14:textId="77777777" w:rsidR="007A2BCB" w:rsidRDefault="00992BD8" w:rsidP="007E47D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D9ACF6" w14:textId="77777777" w:rsidR="0011306C" w:rsidRDefault="007A2BCB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67975E1" w14:textId="77777777" w:rsidR="007E47D7" w:rsidRDefault="007E47D7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3F15D78" w14:textId="77777777" w:rsidTr="00CD4DD1">
        <w:tc>
          <w:tcPr>
            <w:tcW w:w="9104" w:type="dxa"/>
            <w:shd w:val="clear" w:color="auto" w:fill="D9D9D9"/>
          </w:tcPr>
          <w:p w14:paraId="20CD02CE" w14:textId="77777777" w:rsidR="0011306C" w:rsidRPr="00650D6C" w:rsidRDefault="0011306C" w:rsidP="007E47D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D9BAD1F" w14:textId="77777777" w:rsidR="00D2702A" w:rsidRPr="0012157F" w:rsidRDefault="004F23F7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2EDD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D40BA" w14:textId="77777777" w:rsidR="00D2702A" w:rsidRPr="0012157F" w:rsidRDefault="00D2702A" w:rsidP="007E47D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D778" w14:textId="77777777" w:rsidR="00D2702A" w:rsidRPr="0012157F" w:rsidRDefault="00D2702A" w:rsidP="007E47D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B684D" w:rsidRPr="0012157F" w14:paraId="6F2D9297" w14:textId="77777777" w:rsidTr="00BA4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84D8" w14:textId="77777777" w:rsidR="00BB684D" w:rsidRPr="0012157F" w:rsidRDefault="00BB684D" w:rsidP="007E47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36CD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684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8B41244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w tym </w:t>
            </w:r>
            <w:proofErr w:type="spellStart"/>
            <w:r w:rsidRPr="00BB684D">
              <w:rPr>
                <w:rFonts w:ascii="Arial" w:hAnsi="Arial" w:cs="Arial"/>
                <w:sz w:val="24"/>
                <w:szCs w:val="24"/>
              </w:rPr>
              <w:t>zakresie.nia</w:t>
            </w:r>
            <w:proofErr w:type="spellEnd"/>
            <w:r w:rsidRPr="00BB684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B684D" w:rsidRPr="0012157F" w14:paraId="6DD8A195" w14:textId="77777777" w:rsidTr="00BA4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AD88" w14:textId="77777777" w:rsidR="00BB684D" w:rsidRPr="0012157F" w:rsidRDefault="00BB684D" w:rsidP="007E47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0BDB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684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AEE950B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B684D" w:rsidRPr="0012157F" w14:paraId="4EEE2119" w14:textId="77777777" w:rsidTr="00BA4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C21F" w14:textId="77777777" w:rsidR="00BB684D" w:rsidRPr="0012157F" w:rsidRDefault="00BB684D" w:rsidP="007E47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2F5CF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684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26CB1CE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B684D" w:rsidRPr="0012157F" w14:paraId="6E90CA18" w14:textId="77777777" w:rsidTr="00BA4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ADE6" w14:textId="77777777" w:rsidR="00BB684D" w:rsidRPr="0012157F" w:rsidRDefault="00BB684D" w:rsidP="007E47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42705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684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A49DC2F" w14:textId="77777777" w:rsidR="00BB684D" w:rsidRPr="0012157F" w:rsidRDefault="00BB684D" w:rsidP="007E47D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68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3A5DE73" w14:textId="77777777" w:rsidR="00E21BB4" w:rsidRPr="0012157F" w:rsidRDefault="00257E73" w:rsidP="007E47D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D53B2A0" w14:textId="77777777" w:rsidR="00E21BB4" w:rsidRPr="00E21BB4" w:rsidRDefault="00E21BB4" w:rsidP="007E47D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EF87D97" w14:textId="77777777" w:rsidR="00C62F57" w:rsidRDefault="00C62F57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DF6DF0D" w14:textId="77777777" w:rsidR="00C62F57" w:rsidRDefault="00C62F57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2D7BD5B" w14:textId="77777777" w:rsidR="00721D87" w:rsidRDefault="00E21BB4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9881869" w14:textId="77777777" w:rsidR="00721D87" w:rsidRDefault="00E21BB4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5182" w14:textId="77777777" w:rsidR="00721D87" w:rsidRPr="00721D87" w:rsidRDefault="00721D87" w:rsidP="007E47D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0CCA823" w14:textId="77777777" w:rsidR="00721D87" w:rsidRDefault="00E21BB4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65B4497" w14:textId="77777777" w:rsidR="00E21BB4" w:rsidRPr="00E21BB4" w:rsidRDefault="00E21BB4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6635B0E" w14:textId="77777777" w:rsidR="00E21BB4" w:rsidRPr="00721D87" w:rsidRDefault="00E21BB4" w:rsidP="007E47D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CA8E7D9" w14:textId="77777777" w:rsidR="00C62F57" w:rsidRDefault="00257E73" w:rsidP="007E47D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60E1701" w14:textId="77777777" w:rsidTr="00CD4DD1">
        <w:tc>
          <w:tcPr>
            <w:tcW w:w="9104" w:type="dxa"/>
            <w:shd w:val="clear" w:color="auto" w:fill="D9D9D9"/>
          </w:tcPr>
          <w:p w14:paraId="06D35FC7" w14:textId="77777777" w:rsidR="00BE6F04" w:rsidRPr="00650D6C" w:rsidRDefault="00E426EB" w:rsidP="007E47D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9566AB" w14:textId="77777777" w:rsidR="00FE4E2B" w:rsidRDefault="00E426EB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D6ECAAD" w14:textId="77777777" w:rsidR="007E47D7" w:rsidRDefault="007E47D7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6F9440" w14:textId="77777777" w:rsidR="007E47D7" w:rsidRPr="00E426EB" w:rsidRDefault="007E47D7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44FD5FA" w14:textId="77777777" w:rsidTr="00847232">
        <w:tc>
          <w:tcPr>
            <w:tcW w:w="9104" w:type="dxa"/>
            <w:shd w:val="clear" w:color="auto" w:fill="D9D9D9"/>
          </w:tcPr>
          <w:p w14:paraId="1F9077C7" w14:textId="77777777" w:rsidR="00E426EB" w:rsidRPr="00650D6C" w:rsidRDefault="00E426EB" w:rsidP="007E47D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5D092A5" w14:textId="77777777" w:rsidR="00E426EB" w:rsidRPr="0012157F" w:rsidRDefault="00E426EB" w:rsidP="007E47D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96679C" w14:textId="77777777" w:rsidR="00E426EB" w:rsidRPr="00E426EB" w:rsidRDefault="00E426EB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1190D4" w14:textId="77777777" w:rsidR="00E426EB" w:rsidRPr="00E426EB" w:rsidRDefault="00E426EB" w:rsidP="007E47D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EE07F6" w14:textId="77777777" w:rsidR="00E426EB" w:rsidRPr="00FF0EBB" w:rsidRDefault="00E426EB" w:rsidP="007E47D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B40E0F" w14:textId="77777777" w:rsidR="00E426EB" w:rsidRPr="00E426EB" w:rsidRDefault="00E426EB" w:rsidP="007E47D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68C16F1" w14:textId="77777777" w:rsidR="00E426EB" w:rsidRPr="00FF0EBB" w:rsidRDefault="00E426EB" w:rsidP="007E47D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758DC96" w14:textId="77777777" w:rsidR="00E426EB" w:rsidRDefault="00E426EB" w:rsidP="007E47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132051" w14:textId="77777777" w:rsidR="0012157F" w:rsidRPr="0012157F" w:rsidRDefault="0012157F" w:rsidP="007E47D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BADCE" w14:textId="77777777" w:rsidR="00524951" w:rsidRDefault="00FE4E2B" w:rsidP="007E47D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7D796D8" w14:textId="77777777" w:rsidR="00524951" w:rsidRDefault="00524951" w:rsidP="007E47D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4C2C299" w14:textId="77777777" w:rsidR="00FE4E2B" w:rsidRPr="0012157F" w:rsidRDefault="00524951" w:rsidP="007E47D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EB0313C" w14:textId="77777777" w:rsidR="00484F88" w:rsidRPr="0012157F" w:rsidRDefault="006D536F" w:rsidP="007E47D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9459C" w14:textId="77777777" w:rsidR="00282B17" w:rsidRDefault="00282B17" w:rsidP="0038231F">
      <w:pPr>
        <w:spacing w:after="0" w:line="240" w:lineRule="auto"/>
      </w:pPr>
      <w:r>
        <w:separator/>
      </w:r>
    </w:p>
  </w:endnote>
  <w:endnote w:type="continuationSeparator" w:id="0">
    <w:p w14:paraId="7D8FBA7B" w14:textId="77777777" w:rsidR="00282B17" w:rsidRDefault="00282B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47C0" w14:textId="77777777" w:rsidR="00BB684D" w:rsidRDefault="00BB6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0CE3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D2FD2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ABFEE" w14:textId="77777777" w:rsidR="00BB684D" w:rsidRDefault="00BB6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E2A9D" w14:textId="77777777" w:rsidR="00282B17" w:rsidRDefault="00282B17" w:rsidP="0038231F">
      <w:pPr>
        <w:spacing w:after="0" w:line="240" w:lineRule="auto"/>
      </w:pPr>
      <w:r>
        <w:separator/>
      </w:r>
    </w:p>
  </w:footnote>
  <w:footnote w:type="continuationSeparator" w:id="0">
    <w:p w14:paraId="23966CCF" w14:textId="77777777" w:rsidR="00282B17" w:rsidRDefault="00282B17" w:rsidP="0038231F">
      <w:pPr>
        <w:spacing w:after="0" w:line="240" w:lineRule="auto"/>
      </w:pPr>
      <w:r>
        <w:continuationSeparator/>
      </w:r>
    </w:p>
  </w:footnote>
  <w:footnote w:id="1">
    <w:p w14:paraId="0708D8A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96B46D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8A9D3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BD6C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09E40" w14:textId="77777777" w:rsidR="00BB684D" w:rsidRDefault="00BB6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19D28" w14:textId="77777777" w:rsidR="00BB684D" w:rsidRDefault="00BB68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3B7F2" w14:textId="77777777" w:rsidR="00BB684D" w:rsidRDefault="00BB68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197212">
    <w:abstractNumId w:val="11"/>
  </w:num>
  <w:num w:numId="2" w16cid:durableId="1148935700">
    <w:abstractNumId w:val="0"/>
  </w:num>
  <w:num w:numId="3" w16cid:durableId="1645617596">
    <w:abstractNumId w:val="10"/>
  </w:num>
  <w:num w:numId="4" w16cid:durableId="1492528395">
    <w:abstractNumId w:val="13"/>
  </w:num>
  <w:num w:numId="5" w16cid:durableId="1198271801">
    <w:abstractNumId w:val="12"/>
  </w:num>
  <w:num w:numId="6" w16cid:durableId="300431002">
    <w:abstractNumId w:val="9"/>
  </w:num>
  <w:num w:numId="7" w16cid:durableId="1778909760">
    <w:abstractNumId w:val="1"/>
  </w:num>
  <w:num w:numId="8" w16cid:durableId="89080983">
    <w:abstractNumId w:val="6"/>
  </w:num>
  <w:num w:numId="9" w16cid:durableId="426998471">
    <w:abstractNumId w:val="4"/>
  </w:num>
  <w:num w:numId="10" w16cid:durableId="1944653667">
    <w:abstractNumId w:val="7"/>
  </w:num>
  <w:num w:numId="11" w16cid:durableId="105586519">
    <w:abstractNumId w:val="5"/>
  </w:num>
  <w:num w:numId="12" w16cid:durableId="156114560">
    <w:abstractNumId w:val="8"/>
  </w:num>
  <w:num w:numId="13" w16cid:durableId="1443959950">
    <w:abstractNumId w:val="3"/>
  </w:num>
  <w:num w:numId="14" w16cid:durableId="1079139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B1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2B1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7D7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684D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7C79A"/>
  <w15:docId w15:val="{7D7B8809-3D1A-4C8E-99B7-97457689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2025-04-17T07:14:00Z</dcterms:created>
  <dcterms:modified xsi:type="dcterms:W3CDTF">2025-04-17T07:14:00Z</dcterms:modified>
</cp:coreProperties>
</file>