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CC7ABA" w14:textId="77777777" w:rsidR="00906D1A" w:rsidRPr="00353FDC" w:rsidRDefault="00A17E12" w:rsidP="008F1E03">
      <w:pPr>
        <w:jc w:val="right"/>
        <w:rPr>
          <w:rFonts w:ascii="Arial" w:hAnsi="Arial" w:cs="Arial"/>
        </w:rPr>
      </w:pPr>
      <w:bookmarkStart w:id="0" w:name="_Hlk53520193"/>
      <w:r w:rsidRPr="00A17E12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A17E12">
        <w:rPr>
          <w:rFonts w:ascii="Arial" w:hAnsi="Arial" w:cs="Arial"/>
        </w:rPr>
        <w:t>2025-04-17</w:t>
      </w:r>
    </w:p>
    <w:p w14:paraId="378D118E" w14:textId="77777777" w:rsidR="00A17E12" w:rsidRPr="00A17E12" w:rsidRDefault="00A17E12" w:rsidP="008F1E03">
      <w:pPr>
        <w:ind w:right="4410"/>
        <w:rPr>
          <w:rFonts w:ascii="Arial" w:hAnsi="Arial" w:cs="Arial"/>
          <w:b/>
          <w:bCs/>
        </w:rPr>
      </w:pPr>
      <w:r w:rsidRPr="00A17E12">
        <w:rPr>
          <w:rFonts w:ascii="Arial" w:hAnsi="Arial" w:cs="Arial"/>
          <w:b/>
          <w:bCs/>
        </w:rPr>
        <w:t>Szpital Wojewódzki w Poznaniu</w:t>
      </w:r>
    </w:p>
    <w:p w14:paraId="39E74236" w14:textId="77777777" w:rsidR="00906D1A" w:rsidRPr="00353FDC" w:rsidRDefault="00A17E12" w:rsidP="008F1E03">
      <w:pPr>
        <w:ind w:right="4410"/>
        <w:rPr>
          <w:rFonts w:ascii="Arial" w:hAnsi="Arial" w:cs="Arial"/>
          <w:b/>
          <w:bCs/>
        </w:rPr>
      </w:pPr>
      <w:r w:rsidRPr="00A17E12">
        <w:rPr>
          <w:rFonts w:ascii="Arial" w:hAnsi="Arial" w:cs="Arial"/>
          <w:b/>
          <w:bCs/>
        </w:rPr>
        <w:t>Dział Zamówień Publicznych</w:t>
      </w:r>
    </w:p>
    <w:p w14:paraId="77E3F259" w14:textId="77777777" w:rsidR="00906D1A" w:rsidRPr="00353FDC" w:rsidRDefault="00A17E12" w:rsidP="008F1E03">
      <w:pPr>
        <w:ind w:right="4410"/>
        <w:rPr>
          <w:rFonts w:ascii="Arial" w:hAnsi="Arial" w:cs="Arial"/>
        </w:rPr>
      </w:pPr>
      <w:r w:rsidRPr="00A17E12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A17E12">
        <w:rPr>
          <w:rFonts w:ascii="Arial" w:hAnsi="Arial" w:cs="Arial"/>
        </w:rPr>
        <w:t>7/19</w:t>
      </w:r>
    </w:p>
    <w:p w14:paraId="7ED52D46" w14:textId="77777777" w:rsidR="00906D1A" w:rsidRPr="00353FDC" w:rsidRDefault="00A17E12" w:rsidP="008F1E03">
      <w:pPr>
        <w:tabs>
          <w:tab w:val="left" w:pos="5670"/>
        </w:tabs>
        <w:ind w:right="4410"/>
        <w:rPr>
          <w:rFonts w:ascii="Arial" w:hAnsi="Arial" w:cs="Arial"/>
        </w:rPr>
      </w:pPr>
      <w:r w:rsidRPr="00A17E12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A17E12">
        <w:rPr>
          <w:rFonts w:ascii="Arial" w:hAnsi="Arial" w:cs="Arial"/>
        </w:rPr>
        <w:t>Poznań</w:t>
      </w:r>
    </w:p>
    <w:p w14:paraId="14A0B5D2" w14:textId="603150EC" w:rsidR="00A151B5" w:rsidRDefault="00A151B5" w:rsidP="008F1E0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746BF228" w14:textId="77777777" w:rsidR="00906D1A" w:rsidRDefault="00A151B5" w:rsidP="008F1E03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033E9AAD" w14:textId="77777777" w:rsidR="008F1E03" w:rsidRDefault="008F1E03" w:rsidP="008F1E0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221B5A21" w14:textId="77777777" w:rsidR="008F1E03" w:rsidRPr="00A151B5" w:rsidRDefault="008F1E03" w:rsidP="008F1E03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304A49D8" w14:textId="77777777" w:rsidTr="00EF318B">
        <w:tc>
          <w:tcPr>
            <w:tcW w:w="10065" w:type="dxa"/>
            <w:shd w:val="clear" w:color="auto" w:fill="F2F2F2"/>
            <w:hideMark/>
          </w:tcPr>
          <w:p w14:paraId="6C35E390" w14:textId="77777777" w:rsidR="00906D1A" w:rsidRPr="00353FDC" w:rsidRDefault="00906D1A" w:rsidP="008F1E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6A67EF0A" w14:textId="77777777" w:rsidR="00906D1A" w:rsidRPr="00353FDC" w:rsidRDefault="00906D1A" w:rsidP="008F1E03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2CFFBCEF" w14:textId="77777777" w:rsidR="00906D1A" w:rsidRPr="00353FDC" w:rsidRDefault="00906D1A" w:rsidP="008F1E03">
      <w:pPr>
        <w:keepNext/>
        <w:outlineLvl w:val="0"/>
        <w:rPr>
          <w:rFonts w:ascii="Arial" w:hAnsi="Arial" w:cs="Arial"/>
          <w:b/>
        </w:rPr>
      </w:pPr>
    </w:p>
    <w:p w14:paraId="69FFF204" w14:textId="77777777" w:rsidR="00906D1A" w:rsidRPr="00353FDC" w:rsidRDefault="00906D1A" w:rsidP="008F1E03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5A847059" w14:textId="77777777" w:rsidTr="00EF318B">
        <w:tc>
          <w:tcPr>
            <w:tcW w:w="2269" w:type="dxa"/>
            <w:shd w:val="clear" w:color="auto" w:fill="auto"/>
          </w:tcPr>
          <w:p w14:paraId="1AF47173" w14:textId="77777777" w:rsidR="00906D1A" w:rsidRPr="00353FDC" w:rsidRDefault="00906D1A" w:rsidP="008F1E03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EB11521" w14:textId="77777777" w:rsidR="00906D1A" w:rsidRPr="00353FDC" w:rsidRDefault="00A17E12" w:rsidP="008F1E03">
            <w:pPr>
              <w:tabs>
                <w:tab w:val="center" w:pos="4147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17E12">
              <w:rPr>
                <w:rFonts w:ascii="Arial" w:hAnsi="Arial" w:cs="Arial"/>
                <w:bCs/>
              </w:rPr>
              <w:t>Sukcesywna dostawa świeżych owoców i warzyw</w:t>
            </w:r>
          </w:p>
        </w:tc>
      </w:tr>
      <w:tr w:rsidR="00A17E12" w:rsidRPr="00353FDC" w14:paraId="4D87B545" w14:textId="77777777" w:rsidTr="001638DA">
        <w:tc>
          <w:tcPr>
            <w:tcW w:w="2269" w:type="dxa"/>
            <w:shd w:val="clear" w:color="auto" w:fill="auto"/>
          </w:tcPr>
          <w:p w14:paraId="25D6EC9C" w14:textId="77777777" w:rsidR="00A17E12" w:rsidRPr="00353FDC" w:rsidRDefault="00A17E12" w:rsidP="008F1E03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3FF430" w14:textId="77777777" w:rsidR="00A17E12" w:rsidRPr="00353FDC" w:rsidRDefault="00A17E12" w:rsidP="008F1E03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A17E12">
              <w:rPr>
                <w:rFonts w:ascii="Arial" w:hAnsi="Arial" w:cs="Arial"/>
                <w:bCs/>
              </w:rPr>
              <w:t>SZW/DZP/21/2025</w:t>
            </w:r>
          </w:p>
        </w:tc>
      </w:tr>
    </w:tbl>
    <w:p w14:paraId="6A41FE1E" w14:textId="77777777" w:rsidR="00906D1A" w:rsidRPr="00E1738E" w:rsidRDefault="00906D1A" w:rsidP="008F1E03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2E213036" w14:textId="57017A04" w:rsidR="00906D1A" w:rsidRDefault="00906D1A" w:rsidP="008F1E0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A17E12" w:rsidRPr="00A17E12">
        <w:rPr>
          <w:rFonts w:ascii="Arial" w:hAnsi="Arial" w:cs="Arial"/>
          <w:b/>
        </w:rPr>
        <w:t>Szpital Wojewódzki w Poznaniu</w:t>
      </w:r>
      <w:r w:rsidR="008F1E03">
        <w:rPr>
          <w:rFonts w:ascii="Arial" w:hAnsi="Arial" w:cs="Arial"/>
          <w:b/>
        </w:rPr>
        <w:t xml:space="preserve">, </w:t>
      </w:r>
      <w:r w:rsidR="00A17E12" w:rsidRPr="00A17E12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A17E12" w:rsidRPr="00A17E12">
        <w:rPr>
          <w:rFonts w:ascii="Arial" w:hAnsi="Arial" w:cs="Arial"/>
        </w:rPr>
        <w:t>(</w:t>
      </w:r>
      <w:proofErr w:type="spellStart"/>
      <w:r w:rsidR="00A17E12" w:rsidRPr="00A17E12">
        <w:rPr>
          <w:rFonts w:ascii="Arial" w:hAnsi="Arial" w:cs="Arial"/>
        </w:rPr>
        <w:t>t.j</w:t>
      </w:r>
      <w:proofErr w:type="spellEnd"/>
      <w:r w:rsidR="00A17E12" w:rsidRPr="00A17E1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5B8F7CAF" w14:textId="77777777" w:rsidR="008F1E03" w:rsidRPr="00E1738E" w:rsidRDefault="008F1E03" w:rsidP="008F1E0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A17E12" w:rsidRPr="00E1738E" w14:paraId="6DDF16E7" w14:textId="77777777" w:rsidTr="001638D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4A43462F" w14:textId="23EF61A5" w:rsidR="00A17E12" w:rsidRDefault="00A17E12" w:rsidP="008F1E03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A17E12">
              <w:rPr>
                <w:rFonts w:ascii="Arial" w:hAnsi="Arial" w:cs="Arial"/>
                <w:b/>
              </w:rPr>
              <w:t xml:space="preserve">Bolesław </w:t>
            </w:r>
            <w:proofErr w:type="spellStart"/>
            <w:r w:rsidRPr="00A17E12">
              <w:rPr>
                <w:rFonts w:ascii="Arial" w:hAnsi="Arial" w:cs="Arial"/>
                <w:b/>
              </w:rPr>
              <w:t>Pazoła</w:t>
            </w:r>
            <w:proofErr w:type="spellEnd"/>
            <w:r w:rsidRPr="00A17E12">
              <w:rPr>
                <w:rFonts w:ascii="Arial" w:hAnsi="Arial" w:cs="Arial"/>
                <w:b/>
              </w:rPr>
              <w:t xml:space="preserve"> Gospodarstwo Rol</w:t>
            </w:r>
            <w:r w:rsidR="008F1E03">
              <w:rPr>
                <w:rFonts w:ascii="Arial" w:hAnsi="Arial" w:cs="Arial"/>
                <w:b/>
              </w:rPr>
              <w:t>ne</w:t>
            </w:r>
          </w:p>
          <w:p w14:paraId="11E851C1" w14:textId="77777777" w:rsidR="00A17E12" w:rsidRPr="00AC1F4A" w:rsidRDefault="00A17E12" w:rsidP="008F1E03">
            <w:pPr>
              <w:ind w:left="-75"/>
              <w:jc w:val="both"/>
              <w:rPr>
                <w:rFonts w:ascii="Arial" w:hAnsi="Arial" w:cs="Arial"/>
                <w:b/>
              </w:rPr>
            </w:pPr>
            <w:proofErr w:type="spellStart"/>
            <w:r w:rsidRPr="00A17E12">
              <w:rPr>
                <w:rFonts w:ascii="Arial" w:hAnsi="Arial" w:cs="Arial"/>
                <w:bCs/>
              </w:rPr>
              <w:t>F.Chopina</w:t>
            </w:r>
            <w:proofErr w:type="spellEnd"/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17E12">
              <w:rPr>
                <w:rFonts w:ascii="Arial" w:hAnsi="Arial" w:cs="Arial"/>
                <w:bCs/>
              </w:rPr>
              <w:t>45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18951EA6" w14:textId="77777777" w:rsidR="00A17E12" w:rsidRPr="00E1738E" w:rsidRDefault="00A17E12" w:rsidP="008F1E03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A17E12">
              <w:rPr>
                <w:rFonts w:ascii="Arial" w:hAnsi="Arial" w:cs="Arial"/>
                <w:bCs/>
              </w:rPr>
              <w:t>64-100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A17E12">
              <w:rPr>
                <w:rFonts w:ascii="Arial" w:hAnsi="Arial" w:cs="Arial"/>
                <w:bCs/>
              </w:rPr>
              <w:t>Leszno</w:t>
            </w:r>
          </w:p>
          <w:p w14:paraId="2BC58F5D" w14:textId="77777777" w:rsidR="00A17E12" w:rsidRPr="00BC506C" w:rsidRDefault="00A17E12" w:rsidP="008F1E03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A17E12">
              <w:rPr>
                <w:rFonts w:ascii="Arial" w:hAnsi="Arial" w:cs="Arial"/>
                <w:b/>
              </w:rPr>
              <w:t>530 064.60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2E1292A" w14:textId="77777777" w:rsidR="008F1E03" w:rsidRDefault="008F1E03" w:rsidP="008F1E03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</w:p>
          <w:p w14:paraId="5238F36A" w14:textId="02D27E47" w:rsidR="00A17E12" w:rsidRPr="00E1738E" w:rsidRDefault="00A17E12" w:rsidP="008F1E03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  <w:r w:rsidR="008F1E03">
              <w:rPr>
                <w:rFonts w:ascii="Arial" w:hAnsi="Arial" w:cs="Arial"/>
                <w:color w:val="000000"/>
              </w:rPr>
              <w:t xml:space="preserve"> </w:t>
            </w:r>
            <w:r w:rsidRPr="00A17E12">
              <w:rPr>
                <w:rFonts w:ascii="Arial" w:hAnsi="Arial" w:cs="Arial"/>
              </w:rPr>
              <w:t>Oferta spełnia wymagania formalno-prawne i jest zgodna z SWZ.</w:t>
            </w:r>
          </w:p>
        </w:tc>
      </w:tr>
    </w:tbl>
    <w:p w14:paraId="3EBC254E" w14:textId="77777777" w:rsidR="008F1E03" w:rsidRDefault="008F1E03" w:rsidP="008F1E03">
      <w:pPr>
        <w:jc w:val="both"/>
        <w:rPr>
          <w:rFonts w:ascii="Arial" w:hAnsi="Arial" w:cs="Arial"/>
          <w:b/>
          <w:bCs/>
          <w:color w:val="000000"/>
        </w:rPr>
      </w:pPr>
    </w:p>
    <w:p w14:paraId="227E7D41" w14:textId="72F511E3" w:rsidR="00906D1A" w:rsidRPr="008D02AA" w:rsidRDefault="00906D1A" w:rsidP="008F1E0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812"/>
        <w:gridCol w:w="1559"/>
        <w:gridCol w:w="1701"/>
      </w:tblGrid>
      <w:tr w:rsidR="00764523" w:rsidRPr="008567C7" w14:paraId="0B2B77AF" w14:textId="77777777" w:rsidTr="00764523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997D84A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812" w:type="dxa"/>
            <w:shd w:val="clear" w:color="auto" w:fill="F2F2F2"/>
            <w:vAlign w:val="center"/>
          </w:tcPr>
          <w:p w14:paraId="01517923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14:paraId="2DA0D68F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A17E12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4AFA9B7A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764523" w:rsidRPr="008567C7" w14:paraId="32E40BE1" w14:textId="77777777" w:rsidTr="00764523">
        <w:tc>
          <w:tcPr>
            <w:tcW w:w="851" w:type="dxa"/>
            <w:vAlign w:val="center"/>
          </w:tcPr>
          <w:p w14:paraId="1D9B1851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5812" w:type="dxa"/>
            <w:vAlign w:val="center"/>
          </w:tcPr>
          <w:p w14:paraId="6200A78D" w14:textId="4D3A1081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 xml:space="preserve">Bolesław </w:t>
            </w:r>
            <w:proofErr w:type="spellStart"/>
            <w:r w:rsidRPr="00A17E12">
              <w:rPr>
                <w:rFonts w:ascii="Arial" w:hAnsi="Arial" w:cs="Arial"/>
                <w:b/>
                <w:sz w:val="22"/>
                <w:szCs w:val="22"/>
              </w:rPr>
              <w:t>Pazoła</w:t>
            </w:r>
            <w:proofErr w:type="spellEnd"/>
            <w:r w:rsidRPr="00A17E12">
              <w:rPr>
                <w:rFonts w:ascii="Arial" w:hAnsi="Arial" w:cs="Arial"/>
                <w:b/>
                <w:sz w:val="22"/>
                <w:szCs w:val="22"/>
              </w:rPr>
              <w:t xml:space="preserve"> Gospodarstwo Rol</w:t>
            </w:r>
            <w:r>
              <w:rPr>
                <w:rFonts w:ascii="Arial" w:hAnsi="Arial" w:cs="Arial"/>
                <w:b/>
                <w:sz w:val="22"/>
                <w:szCs w:val="22"/>
              </w:rPr>
              <w:t>ne</w:t>
            </w:r>
          </w:p>
          <w:p w14:paraId="4E28BB0B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A17E12">
              <w:rPr>
                <w:rFonts w:ascii="Arial" w:hAnsi="Arial" w:cs="Arial"/>
                <w:bCs/>
                <w:sz w:val="22"/>
                <w:szCs w:val="22"/>
              </w:rPr>
              <w:t>F.Chopina</w:t>
            </w:r>
            <w:proofErr w:type="spellEnd"/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45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B9C6147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64-100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Leszno</w:t>
            </w:r>
          </w:p>
        </w:tc>
        <w:tc>
          <w:tcPr>
            <w:tcW w:w="1559" w:type="dxa"/>
            <w:vAlign w:val="center"/>
          </w:tcPr>
          <w:p w14:paraId="094C90D3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1701" w:type="dxa"/>
            <w:vAlign w:val="center"/>
          </w:tcPr>
          <w:p w14:paraId="7FA9DF2F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764523" w:rsidRPr="008567C7" w14:paraId="7A34B30F" w14:textId="77777777" w:rsidTr="00764523">
        <w:tc>
          <w:tcPr>
            <w:tcW w:w="851" w:type="dxa"/>
            <w:vAlign w:val="center"/>
          </w:tcPr>
          <w:p w14:paraId="71A88FAD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5812" w:type="dxa"/>
            <w:vAlign w:val="center"/>
          </w:tcPr>
          <w:p w14:paraId="6A9CD0FD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>OGRODNICZA Jerzy Czerwiński</w:t>
            </w:r>
          </w:p>
          <w:p w14:paraId="1D0A5E8B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Kościuszki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111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31D9ABCD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64-700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Czarnków</w:t>
            </w:r>
          </w:p>
        </w:tc>
        <w:tc>
          <w:tcPr>
            <w:tcW w:w="1559" w:type="dxa"/>
            <w:vAlign w:val="center"/>
          </w:tcPr>
          <w:p w14:paraId="06A09EE2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80,90</w:t>
            </w:r>
          </w:p>
        </w:tc>
        <w:tc>
          <w:tcPr>
            <w:tcW w:w="1701" w:type="dxa"/>
            <w:vAlign w:val="center"/>
          </w:tcPr>
          <w:p w14:paraId="44729115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80,90</w:t>
            </w:r>
          </w:p>
        </w:tc>
      </w:tr>
      <w:tr w:rsidR="00764523" w:rsidRPr="008567C7" w14:paraId="2B4DBFDD" w14:textId="77777777" w:rsidTr="00764523">
        <w:tc>
          <w:tcPr>
            <w:tcW w:w="851" w:type="dxa"/>
            <w:vAlign w:val="center"/>
          </w:tcPr>
          <w:p w14:paraId="52C63DE2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14:paraId="1A40F5A0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>GACEK Hurtownia Owoców i Warzyw Wynajem Domków Letniskowych Danuta Gacek</w:t>
            </w:r>
          </w:p>
          <w:p w14:paraId="491BAB87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Skrzynki ul. Poznańska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459040EB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62-035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Kórnik</w:t>
            </w:r>
          </w:p>
        </w:tc>
        <w:tc>
          <w:tcPr>
            <w:tcW w:w="1559" w:type="dxa"/>
            <w:vAlign w:val="center"/>
          </w:tcPr>
          <w:p w14:paraId="4A176045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22407D8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64523" w:rsidRPr="008567C7" w14:paraId="421FDE2D" w14:textId="77777777" w:rsidTr="00764523">
        <w:tc>
          <w:tcPr>
            <w:tcW w:w="851" w:type="dxa"/>
            <w:vAlign w:val="center"/>
          </w:tcPr>
          <w:p w14:paraId="60C64552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14:paraId="315E31EF" w14:textId="03998B80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>Walkowiak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Sp. z o.o.</w:t>
            </w:r>
          </w:p>
          <w:p w14:paraId="05AE5AD2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Szkolna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0CDED839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64-553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Grzebienisko</w:t>
            </w:r>
          </w:p>
        </w:tc>
        <w:tc>
          <w:tcPr>
            <w:tcW w:w="1559" w:type="dxa"/>
            <w:vAlign w:val="center"/>
          </w:tcPr>
          <w:p w14:paraId="5C19C372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549A64F5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64523" w:rsidRPr="008567C7" w14:paraId="1DFD9642" w14:textId="77777777" w:rsidTr="00764523">
        <w:tc>
          <w:tcPr>
            <w:tcW w:w="851" w:type="dxa"/>
            <w:vAlign w:val="center"/>
          </w:tcPr>
          <w:p w14:paraId="5B9B2FA6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5812" w:type="dxa"/>
            <w:vAlign w:val="center"/>
          </w:tcPr>
          <w:p w14:paraId="6B7FE232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>Mango i Papaja Magdalena Wiśniewska</w:t>
            </w:r>
          </w:p>
          <w:p w14:paraId="241591C6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Jackowskiego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19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/35</w:t>
            </w:r>
          </w:p>
          <w:p w14:paraId="6A862B46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60-509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Poznań</w:t>
            </w:r>
          </w:p>
        </w:tc>
        <w:tc>
          <w:tcPr>
            <w:tcW w:w="1559" w:type="dxa"/>
            <w:vAlign w:val="center"/>
          </w:tcPr>
          <w:p w14:paraId="38370E2C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646BFE09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  <w:tr w:rsidR="00764523" w:rsidRPr="008567C7" w14:paraId="12BE25BE" w14:textId="77777777" w:rsidTr="00764523">
        <w:tc>
          <w:tcPr>
            <w:tcW w:w="851" w:type="dxa"/>
            <w:vAlign w:val="center"/>
          </w:tcPr>
          <w:p w14:paraId="247A268A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5812" w:type="dxa"/>
            <w:vAlign w:val="center"/>
          </w:tcPr>
          <w:p w14:paraId="7D253753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sz w:val="22"/>
                <w:szCs w:val="22"/>
              </w:rPr>
              <w:t>Handel Hurtowy Warzywami i Owocami Green Garden Grzegorz Przybysz</w:t>
            </w:r>
          </w:p>
          <w:p w14:paraId="17C85807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Przybranowo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62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/A</w:t>
            </w:r>
          </w:p>
          <w:p w14:paraId="7BE5B52B" w14:textId="77777777" w:rsidR="00764523" w:rsidRPr="00553EDC" w:rsidRDefault="00764523" w:rsidP="008F1E03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Cs/>
                <w:sz w:val="22"/>
                <w:szCs w:val="22"/>
              </w:rPr>
              <w:t>87-700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bCs/>
                <w:sz w:val="22"/>
                <w:szCs w:val="22"/>
              </w:rPr>
              <w:t>Aleksandrów Kujawski</w:t>
            </w:r>
          </w:p>
        </w:tc>
        <w:tc>
          <w:tcPr>
            <w:tcW w:w="1559" w:type="dxa"/>
            <w:vAlign w:val="center"/>
          </w:tcPr>
          <w:p w14:paraId="36642E67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  <w:tc>
          <w:tcPr>
            <w:tcW w:w="1701" w:type="dxa"/>
            <w:vAlign w:val="center"/>
          </w:tcPr>
          <w:p w14:paraId="3C4A8ADD" w14:textId="77777777" w:rsidR="00764523" w:rsidRPr="00553EDC" w:rsidRDefault="00764523" w:rsidP="008F1E03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 xml:space="preserve">  0,00</w:t>
            </w:r>
          </w:p>
        </w:tc>
      </w:tr>
    </w:tbl>
    <w:p w14:paraId="23BA9B41" w14:textId="77777777" w:rsidR="00906D1A" w:rsidRDefault="00906D1A" w:rsidP="008F1E03">
      <w:pPr>
        <w:jc w:val="both"/>
        <w:rPr>
          <w:color w:val="000000"/>
        </w:rPr>
      </w:pPr>
    </w:p>
    <w:p w14:paraId="48E2CD0D" w14:textId="77777777" w:rsidR="00906D1A" w:rsidRPr="008D02AA" w:rsidRDefault="00906D1A" w:rsidP="008F1E03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80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413"/>
      </w:tblGrid>
      <w:tr w:rsidR="00906D1A" w:rsidRPr="008D02AA" w14:paraId="0DCDED51" w14:textId="77777777" w:rsidTr="00EF318B">
        <w:tc>
          <w:tcPr>
            <w:tcW w:w="851" w:type="dxa"/>
            <w:shd w:val="clear" w:color="auto" w:fill="F2F2F2"/>
            <w:vAlign w:val="center"/>
          </w:tcPr>
          <w:p w14:paraId="3FE14DA7" w14:textId="77777777" w:rsidR="00906D1A" w:rsidRPr="00553EDC" w:rsidRDefault="00906D1A" w:rsidP="008F1E0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416CE904" w14:textId="77777777" w:rsidR="00906D1A" w:rsidRPr="00553EDC" w:rsidRDefault="00906D1A" w:rsidP="008F1E0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413" w:type="dxa"/>
            <w:shd w:val="clear" w:color="auto" w:fill="F2F2F2"/>
            <w:vAlign w:val="center"/>
          </w:tcPr>
          <w:p w14:paraId="0A342722" w14:textId="77777777" w:rsidR="00906D1A" w:rsidRPr="00553EDC" w:rsidRDefault="00906D1A" w:rsidP="008F1E03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A17E12" w:rsidRPr="008D02AA" w14:paraId="5A5229AF" w14:textId="77777777" w:rsidTr="001638DA">
        <w:tc>
          <w:tcPr>
            <w:tcW w:w="851" w:type="dxa"/>
            <w:vAlign w:val="center"/>
          </w:tcPr>
          <w:p w14:paraId="3015E51D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1</w:t>
            </w:r>
          </w:p>
          <w:p w14:paraId="53035536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1E8E3FD" w14:textId="77777777" w:rsidR="00A17E12" w:rsidRPr="00553EDC" w:rsidRDefault="00A17E12" w:rsidP="008F1E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bCs/>
                <w:sz w:val="22"/>
                <w:szCs w:val="22"/>
              </w:rPr>
              <w:t>GACEK Hurtownia Owoców i Warzyw Wynajem Domków Letniskowych Danuta Gacek</w:t>
            </w:r>
          </w:p>
          <w:p w14:paraId="1E7F45EA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Skrzynki ul. Poznańska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5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3A9F628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62-035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Kórnik</w:t>
            </w:r>
          </w:p>
        </w:tc>
        <w:tc>
          <w:tcPr>
            <w:tcW w:w="6413" w:type="dxa"/>
            <w:vAlign w:val="center"/>
          </w:tcPr>
          <w:p w14:paraId="7A550F54" w14:textId="604DAB06" w:rsidR="00A17E12" w:rsidRPr="00010D80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="00764523" w:rsidRPr="00010D80">
              <w:rPr>
                <w:rFonts w:ascii="Arial" w:hAnsi="Arial" w:cs="Arial"/>
                <w:sz w:val="22"/>
                <w:szCs w:val="22"/>
              </w:rPr>
              <w:t xml:space="preserve">art. 128, art. 226 ust. 1 pkt 2 lit. c ustawy </w:t>
            </w:r>
            <w:proofErr w:type="spellStart"/>
            <w:r w:rsidR="00764523" w:rsidRPr="00010D8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10D8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C3A0F90" w14:textId="77777777" w:rsidR="00A17E12" w:rsidRPr="00010D80" w:rsidRDefault="00A17E12" w:rsidP="008F1E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4A73DF81" w14:textId="3862A6FE" w:rsidR="00A17E12" w:rsidRPr="00553EDC" w:rsidRDefault="00764523" w:rsidP="008F1E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Zgodnie z pkt. 9.1 SWZ Zamawiający wymagał złożenia wraz z ofertą  „Zaświadczenia o wpisie do Rejestru zakładów podlegających urzędowej kontroli organów Państwowej Inspekcji Sanitarnej”. Wykonawca takiego zaświadczenia nie przedstawił. Zamawiający nie przewidywał uzupełnienia podmiotowych środków dowodowych.</w:t>
            </w:r>
          </w:p>
        </w:tc>
      </w:tr>
      <w:tr w:rsidR="00A17E12" w:rsidRPr="008D02AA" w14:paraId="3508F609" w14:textId="77777777" w:rsidTr="001638DA">
        <w:tc>
          <w:tcPr>
            <w:tcW w:w="851" w:type="dxa"/>
            <w:vAlign w:val="center"/>
          </w:tcPr>
          <w:p w14:paraId="1D1605E7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2</w:t>
            </w:r>
          </w:p>
          <w:p w14:paraId="70ED34E6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57134E6B" w14:textId="063CE110" w:rsidR="00A17E12" w:rsidRPr="00553EDC" w:rsidRDefault="00A17E12" w:rsidP="008F1E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bCs/>
                <w:sz w:val="22"/>
                <w:szCs w:val="22"/>
              </w:rPr>
              <w:t>Walkowiak</w:t>
            </w:r>
            <w:r w:rsidR="008F1E03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1AB44A3F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Szkolna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3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11911188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64-553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Grzebienisko</w:t>
            </w:r>
          </w:p>
        </w:tc>
        <w:tc>
          <w:tcPr>
            <w:tcW w:w="6413" w:type="dxa"/>
            <w:vAlign w:val="center"/>
          </w:tcPr>
          <w:p w14:paraId="0E28EBB0" w14:textId="77777777" w:rsidR="00010D80" w:rsidRPr="00010D80" w:rsidRDefault="00010D80" w:rsidP="00010D80">
            <w:pPr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 xml:space="preserve">Podstawa prawna: art. 128, art. 226 ust. 1 pkt 2 lit. c ustawy </w:t>
            </w:r>
            <w:proofErr w:type="spellStart"/>
            <w:r w:rsidRPr="00010D8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10D8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52E681D9" w14:textId="77777777" w:rsidR="00010D80" w:rsidRPr="00010D80" w:rsidRDefault="00010D80" w:rsidP="00010D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5F0745AD" w14:textId="70104389" w:rsidR="00A17E12" w:rsidRPr="00553EDC" w:rsidRDefault="00010D80" w:rsidP="00010D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Zgodnie z pkt. 9.1 SWZ Zamawiający wymagał złożenia wraz z ofertą  „Zaświadczenia o wpisie do Rejestru zakładów podlegających urzędowej kontroli organów Państwowej Inspekcji Sanitarnej”. Wykonawca takiego zaświadczenia nie przedstawił. Zamawiający nie przewidywał uzupełnienia podmiotowych środków dowodowych.</w:t>
            </w:r>
          </w:p>
        </w:tc>
      </w:tr>
      <w:tr w:rsidR="00A17E12" w:rsidRPr="008D02AA" w14:paraId="5CF0D097" w14:textId="77777777" w:rsidTr="001638DA">
        <w:tc>
          <w:tcPr>
            <w:tcW w:w="851" w:type="dxa"/>
            <w:vAlign w:val="center"/>
          </w:tcPr>
          <w:p w14:paraId="33D383B3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547027FE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6DBB1D6D" w14:textId="77777777" w:rsidR="00A17E12" w:rsidRPr="00553EDC" w:rsidRDefault="00A17E12" w:rsidP="008F1E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bCs/>
                <w:sz w:val="22"/>
                <w:szCs w:val="22"/>
              </w:rPr>
              <w:t>Mango i Papaja Magdalena Wiśniewska</w:t>
            </w:r>
          </w:p>
          <w:p w14:paraId="3E64DCDA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Jackowskiego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19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/35</w:t>
            </w:r>
          </w:p>
          <w:p w14:paraId="3E797395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60-509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6413" w:type="dxa"/>
            <w:vAlign w:val="center"/>
          </w:tcPr>
          <w:p w14:paraId="7DB6E7BF" w14:textId="77777777" w:rsidR="00010D80" w:rsidRPr="00010D80" w:rsidRDefault="00A17E12" w:rsidP="008F1E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 xml:space="preserve">Podstawa prawna: </w:t>
            </w:r>
            <w:r w:rsidR="00010D80" w:rsidRPr="00010D80">
              <w:rPr>
                <w:rFonts w:ascii="Arial" w:hAnsi="Arial" w:cs="Arial"/>
                <w:sz w:val="22"/>
                <w:szCs w:val="22"/>
              </w:rPr>
              <w:t xml:space="preserve">Art. 226 ust. 1 pkt 1, Art. 226 ust. 1 pkt 3, Art. 226 ust. 1 pkt 4 ustawy </w:t>
            </w:r>
            <w:proofErr w:type="spellStart"/>
            <w:r w:rsidR="00010D80" w:rsidRPr="00010D8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="00010D80" w:rsidRPr="00010D80">
              <w:rPr>
                <w:rFonts w:ascii="Arial" w:hAnsi="Arial" w:cs="Arial"/>
                <w:sz w:val="22"/>
                <w:szCs w:val="22"/>
              </w:rPr>
              <w:t xml:space="preserve">., </w:t>
            </w:r>
          </w:p>
          <w:p w14:paraId="75691FAB" w14:textId="11C5743B" w:rsidR="00A17E12" w:rsidRPr="00553EDC" w:rsidRDefault="00010D80" w:rsidP="008F1E0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O</w:t>
            </w:r>
            <w:r w:rsidRPr="00010D80">
              <w:rPr>
                <w:rFonts w:ascii="Arial" w:hAnsi="Arial" w:cs="Arial"/>
                <w:sz w:val="22"/>
                <w:szCs w:val="22"/>
              </w:rPr>
              <w:t>ferta nie została przekazana w sposób zgodny z wymaganiami technicznymi oraz organizacyjnymi sporządzania lub przekazywania ofert przy użyciu środków komunikacji elektronicznej określonymi przez Zamawiającego</w:t>
            </w:r>
            <w:r w:rsidRPr="00D6319E">
              <w:t>.</w:t>
            </w:r>
          </w:p>
        </w:tc>
      </w:tr>
      <w:tr w:rsidR="00A17E12" w:rsidRPr="008D02AA" w14:paraId="683ED34C" w14:textId="77777777" w:rsidTr="001638DA">
        <w:tc>
          <w:tcPr>
            <w:tcW w:w="851" w:type="dxa"/>
            <w:vAlign w:val="center"/>
          </w:tcPr>
          <w:p w14:paraId="1D7F193C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5</w:t>
            </w:r>
          </w:p>
          <w:p w14:paraId="2FF7C73F" w14:textId="77777777" w:rsidR="00A17E12" w:rsidRPr="00553EDC" w:rsidRDefault="00A17E12" w:rsidP="008F1E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4FA39B6B" w14:textId="77777777" w:rsidR="00A17E12" w:rsidRPr="00553EDC" w:rsidRDefault="00A17E12" w:rsidP="008F1E03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17E12">
              <w:rPr>
                <w:rFonts w:ascii="Arial" w:hAnsi="Arial" w:cs="Arial"/>
                <w:b/>
                <w:bCs/>
                <w:sz w:val="22"/>
                <w:szCs w:val="22"/>
              </w:rPr>
              <w:t>Handel Hurtowy Warzywami i Owocami Green Garden Grzegorz Przybysz</w:t>
            </w:r>
          </w:p>
          <w:p w14:paraId="528E486A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Przybranowo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62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/A</w:t>
            </w:r>
          </w:p>
          <w:p w14:paraId="377CDD9B" w14:textId="77777777" w:rsidR="00A17E12" w:rsidRPr="00553EDC" w:rsidRDefault="00A17E12" w:rsidP="008F1E03">
            <w:pPr>
              <w:rPr>
                <w:rFonts w:ascii="Arial" w:hAnsi="Arial" w:cs="Arial"/>
                <w:sz w:val="22"/>
                <w:szCs w:val="22"/>
              </w:rPr>
            </w:pPr>
            <w:r w:rsidRPr="00A17E12">
              <w:rPr>
                <w:rFonts w:ascii="Arial" w:hAnsi="Arial" w:cs="Arial"/>
                <w:sz w:val="22"/>
                <w:szCs w:val="22"/>
              </w:rPr>
              <w:t>87-700</w:t>
            </w: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17E12">
              <w:rPr>
                <w:rFonts w:ascii="Arial" w:hAnsi="Arial" w:cs="Arial"/>
                <w:sz w:val="22"/>
                <w:szCs w:val="22"/>
              </w:rPr>
              <w:t>Aleksandrów Kujawski</w:t>
            </w:r>
          </w:p>
        </w:tc>
        <w:tc>
          <w:tcPr>
            <w:tcW w:w="6413" w:type="dxa"/>
            <w:vAlign w:val="center"/>
          </w:tcPr>
          <w:p w14:paraId="3AFBD994" w14:textId="77777777" w:rsidR="00010D80" w:rsidRPr="00010D80" w:rsidRDefault="00010D80" w:rsidP="00010D80">
            <w:pPr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 xml:space="preserve">Podstawa prawna: art. 128, art. 226 ust. 1 pkt 2 lit. c ustawy </w:t>
            </w:r>
            <w:proofErr w:type="spellStart"/>
            <w:r w:rsidRPr="00010D80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010D80"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6AD6D183" w14:textId="77777777" w:rsidR="00010D80" w:rsidRPr="00010D80" w:rsidRDefault="00010D80" w:rsidP="00010D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368A0717" w14:textId="4E308B1F" w:rsidR="00A17E12" w:rsidRPr="00553EDC" w:rsidRDefault="00010D80" w:rsidP="00010D8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010D80">
              <w:rPr>
                <w:rFonts w:ascii="Arial" w:hAnsi="Arial" w:cs="Arial"/>
                <w:sz w:val="22"/>
                <w:szCs w:val="22"/>
              </w:rPr>
              <w:t>Zgodnie z pkt. 9.1 SWZ Zamawiający wymagał złożenia wraz z ofertą  „Zaświadczenia o wpisie do Rejestru zakładów podlegających urzędowej kontroli organów Państwowej Inspekcji Sanitarnej”. Wykonawca takiego zaświadczenia nie przedstawił. Zamawiający nie przewidywał uzupełnienia podmiotowych środków dowodowych.</w:t>
            </w:r>
          </w:p>
        </w:tc>
      </w:tr>
    </w:tbl>
    <w:p w14:paraId="4D3CF18F" w14:textId="77777777" w:rsidR="00906D1A" w:rsidRPr="00906D1A" w:rsidRDefault="00906D1A" w:rsidP="008F1E03">
      <w:pPr>
        <w:jc w:val="both"/>
        <w:rPr>
          <w:rFonts w:ascii="Arial" w:hAnsi="Arial" w:cs="Arial"/>
          <w:color w:val="000000"/>
        </w:rPr>
      </w:pPr>
    </w:p>
    <w:p w14:paraId="360BEAD1" w14:textId="77777777" w:rsidR="009F0E5C" w:rsidRPr="00906D1A" w:rsidRDefault="009F0E5C" w:rsidP="008F1E0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023C3509" w14:textId="77777777" w:rsidR="00F960D7" w:rsidRPr="00906D1A" w:rsidRDefault="00A029B8" w:rsidP="008F1E0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</w:t>
      </w:r>
      <w:proofErr w:type="spellStart"/>
      <w:r w:rsidR="00D8427E" w:rsidRPr="00906D1A">
        <w:rPr>
          <w:rFonts w:ascii="Arial" w:hAnsi="Arial" w:cs="Arial"/>
        </w:rPr>
        <w:t>Pzp</w:t>
      </w:r>
      <w:proofErr w:type="spellEnd"/>
      <w:r w:rsidR="00D8427E" w:rsidRPr="00906D1A">
        <w:rPr>
          <w:rFonts w:ascii="Arial" w:hAnsi="Arial" w:cs="Arial"/>
        </w:rPr>
        <w:t>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</w:t>
      </w:r>
      <w:proofErr w:type="spellStart"/>
      <w:r w:rsidRPr="00906D1A">
        <w:rPr>
          <w:rFonts w:ascii="Arial" w:hAnsi="Arial" w:cs="Arial"/>
        </w:rPr>
        <w:t>Pzp</w:t>
      </w:r>
      <w:proofErr w:type="spellEnd"/>
      <w:r w:rsidRPr="00906D1A">
        <w:rPr>
          <w:rFonts w:ascii="Arial" w:hAnsi="Arial" w:cs="Arial"/>
        </w:rPr>
        <w:t xml:space="preserve">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A17E12" w:rsidRPr="00906D1A">
        <w:rPr>
          <w:rFonts w:ascii="Arial" w:hAnsi="Arial" w:cs="Arial"/>
        </w:rPr>
        <w:t>nie krótszym niż 5 dni od dnia przesłania niniejsze</w:t>
      </w:r>
      <w:r w:rsidR="00A17E12">
        <w:rPr>
          <w:rFonts w:ascii="Arial" w:hAnsi="Arial" w:cs="Arial"/>
        </w:rPr>
        <w:t>j</w:t>
      </w:r>
      <w:r w:rsidR="00A17E12" w:rsidRPr="00906D1A">
        <w:rPr>
          <w:rFonts w:ascii="Arial" w:hAnsi="Arial" w:cs="Arial"/>
        </w:rPr>
        <w:t xml:space="preserve"> </w:t>
      </w:r>
      <w:r w:rsidR="00A17E12">
        <w:rPr>
          <w:rFonts w:ascii="Arial" w:hAnsi="Arial" w:cs="Arial"/>
        </w:rPr>
        <w:t xml:space="preserve">informacji </w:t>
      </w:r>
      <w:r w:rsidR="00A17E12" w:rsidRPr="00906D1A">
        <w:rPr>
          <w:rFonts w:ascii="Arial" w:hAnsi="Arial" w:cs="Arial"/>
        </w:rPr>
        <w:t>o wyborze najkorzystniejszej oferty.</w:t>
      </w:r>
    </w:p>
    <w:p w14:paraId="5ACB5D54" w14:textId="77777777" w:rsidR="00F960D7" w:rsidRDefault="00D8427E" w:rsidP="008F1E03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</w:t>
      </w:r>
      <w:proofErr w:type="spellStart"/>
      <w:r w:rsidR="00F960D7" w:rsidRPr="00906D1A">
        <w:rPr>
          <w:rFonts w:ascii="Arial" w:hAnsi="Arial" w:cs="Arial"/>
        </w:rPr>
        <w:t>P</w:t>
      </w:r>
      <w:r w:rsidR="004657DA" w:rsidRPr="00906D1A">
        <w:rPr>
          <w:rFonts w:ascii="Arial" w:hAnsi="Arial" w:cs="Arial"/>
        </w:rPr>
        <w:t>zp</w:t>
      </w:r>
      <w:proofErr w:type="spellEnd"/>
      <w:r w:rsidR="00F960D7" w:rsidRPr="00906D1A">
        <w:rPr>
          <w:rFonts w:ascii="Arial" w:hAnsi="Arial" w:cs="Arial"/>
        </w:rPr>
        <w:t>.</w:t>
      </w:r>
    </w:p>
    <w:p w14:paraId="46C84F29" w14:textId="77777777" w:rsidR="00906D1A" w:rsidRPr="00C6247D" w:rsidRDefault="00906D1A" w:rsidP="008F1E03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0D91BB1A" w14:textId="77777777" w:rsidR="00906D1A" w:rsidRPr="00D50535" w:rsidRDefault="00906D1A" w:rsidP="008F1E03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D50535">
        <w:rPr>
          <w:rFonts w:ascii="Arial" w:hAnsi="Arial" w:cs="Arial"/>
        </w:rPr>
        <w:t>Pzp</w:t>
      </w:r>
      <w:proofErr w:type="spellEnd"/>
      <w:r w:rsidRPr="00D50535">
        <w:rPr>
          <w:rFonts w:ascii="Arial" w:hAnsi="Arial" w:cs="Arial"/>
        </w:rPr>
        <w:t>.</w:t>
      </w:r>
    </w:p>
    <w:p w14:paraId="3DD56597" w14:textId="77777777" w:rsidR="00010D80" w:rsidRDefault="00010D80" w:rsidP="008F1E03">
      <w:pPr>
        <w:ind w:left="3119" w:firstLine="425"/>
        <w:jc w:val="right"/>
        <w:rPr>
          <w:rFonts w:ascii="Arial" w:hAnsi="Arial" w:cs="Arial"/>
          <w:i/>
        </w:rPr>
      </w:pPr>
    </w:p>
    <w:p w14:paraId="2AC39ACE" w14:textId="6BC9F553" w:rsidR="00906D1A" w:rsidRDefault="00906D1A" w:rsidP="008F1E03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12399415" w14:textId="77777777" w:rsidR="001E7879" w:rsidRPr="00D66F23" w:rsidRDefault="001E7879" w:rsidP="001E7879">
      <w:pPr>
        <w:ind w:left="3119" w:firstLine="425"/>
        <w:jc w:val="right"/>
        <w:rPr>
          <w:rFonts w:ascii="Arial" w:hAnsi="Arial" w:cs="Arial"/>
          <w:i/>
          <w:sz w:val="20"/>
          <w:szCs w:val="20"/>
        </w:rPr>
      </w:pPr>
      <w:r w:rsidRPr="00D66F23">
        <w:rPr>
          <w:rFonts w:ascii="Arial" w:hAnsi="Arial" w:cs="Arial"/>
          <w:i/>
          <w:sz w:val="20"/>
          <w:szCs w:val="20"/>
        </w:rPr>
        <w:t>/-/ p.o. Z-</w:t>
      </w:r>
      <w:proofErr w:type="spellStart"/>
      <w:r w:rsidRPr="00D66F23">
        <w:rPr>
          <w:rFonts w:ascii="Arial" w:hAnsi="Arial" w:cs="Arial"/>
          <w:i/>
          <w:sz w:val="20"/>
          <w:szCs w:val="20"/>
        </w:rPr>
        <w:t>cy</w:t>
      </w:r>
      <w:proofErr w:type="spellEnd"/>
      <w:r w:rsidRPr="00D66F23">
        <w:rPr>
          <w:rFonts w:ascii="Arial" w:hAnsi="Arial" w:cs="Arial"/>
          <w:i/>
          <w:sz w:val="20"/>
          <w:szCs w:val="20"/>
        </w:rPr>
        <w:t xml:space="preserve"> Dyrektora ds. Administracyjnych</w:t>
      </w:r>
    </w:p>
    <w:p w14:paraId="45F2AC17" w14:textId="77777777" w:rsidR="001E7879" w:rsidRPr="001E7879" w:rsidRDefault="001E7879" w:rsidP="001E7879">
      <w:pPr>
        <w:pStyle w:val="Tekstpodstawowy"/>
        <w:spacing w:line="240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1E7879">
        <w:rPr>
          <w:rFonts w:ascii="Arial" w:hAnsi="Arial" w:cs="Arial"/>
          <w:i/>
          <w:sz w:val="20"/>
        </w:rPr>
        <w:t>Krystyna Piątkowska</w:t>
      </w:r>
    </w:p>
    <w:p w14:paraId="3C6F7BAE" w14:textId="77777777" w:rsidR="001E7879" w:rsidRDefault="001E7879" w:rsidP="008F1E03">
      <w:pPr>
        <w:ind w:left="3119" w:firstLine="425"/>
        <w:jc w:val="right"/>
        <w:rPr>
          <w:rFonts w:ascii="Arial" w:hAnsi="Arial" w:cs="Arial"/>
          <w:i/>
        </w:rPr>
      </w:pPr>
    </w:p>
    <w:p w14:paraId="152172ED" w14:textId="77777777" w:rsidR="001E7879" w:rsidRDefault="001E7879" w:rsidP="008F1E03">
      <w:pPr>
        <w:ind w:left="3119" w:firstLine="425"/>
        <w:jc w:val="right"/>
        <w:rPr>
          <w:rFonts w:ascii="Arial" w:hAnsi="Arial" w:cs="Arial"/>
          <w:i/>
        </w:rPr>
      </w:pPr>
    </w:p>
    <w:p w14:paraId="49BB7575" w14:textId="77777777" w:rsidR="001E7879" w:rsidRPr="004B39E0" w:rsidRDefault="001E7879" w:rsidP="008F1E03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1E7879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0F278" w14:textId="77777777" w:rsidR="00690CB6" w:rsidRDefault="00690CB6">
      <w:r>
        <w:separator/>
      </w:r>
    </w:p>
  </w:endnote>
  <w:endnote w:type="continuationSeparator" w:id="0">
    <w:p w14:paraId="78F62ADA" w14:textId="77777777" w:rsidR="00690CB6" w:rsidRDefault="00690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2F4458" w14:textId="77777777" w:rsidR="00A17E12" w:rsidRDefault="00A17E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D96B63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29F980A5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87C622" w14:textId="77777777" w:rsidR="00A17E12" w:rsidRDefault="00A17E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4CD7F3" w14:textId="77777777" w:rsidR="00690CB6" w:rsidRDefault="00690CB6">
      <w:r>
        <w:separator/>
      </w:r>
    </w:p>
  </w:footnote>
  <w:footnote w:type="continuationSeparator" w:id="0">
    <w:p w14:paraId="243E46A4" w14:textId="77777777" w:rsidR="00690CB6" w:rsidRDefault="00690C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BD0F75" w14:textId="77777777" w:rsidR="00A17E12" w:rsidRDefault="00A17E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BFE549" w14:textId="77777777" w:rsidR="00A17E12" w:rsidRDefault="00A17E1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E99548" w14:textId="77777777" w:rsidR="00A17E12" w:rsidRDefault="00A17E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CB6"/>
    <w:rsid w:val="00010D80"/>
    <w:rsid w:val="00022322"/>
    <w:rsid w:val="00042497"/>
    <w:rsid w:val="000660E2"/>
    <w:rsid w:val="00074D88"/>
    <w:rsid w:val="000C1E6F"/>
    <w:rsid w:val="000E4E56"/>
    <w:rsid w:val="0013291B"/>
    <w:rsid w:val="001A1468"/>
    <w:rsid w:val="001B7815"/>
    <w:rsid w:val="001E7879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90CB6"/>
    <w:rsid w:val="006E3089"/>
    <w:rsid w:val="00712C39"/>
    <w:rsid w:val="00756CDA"/>
    <w:rsid w:val="00764523"/>
    <w:rsid w:val="007E2ACC"/>
    <w:rsid w:val="007E68C5"/>
    <w:rsid w:val="00832144"/>
    <w:rsid w:val="008567C7"/>
    <w:rsid w:val="008642B3"/>
    <w:rsid w:val="008A6C10"/>
    <w:rsid w:val="008E5102"/>
    <w:rsid w:val="008F1E03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17E12"/>
    <w:rsid w:val="00AA02AC"/>
    <w:rsid w:val="00AB1E04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66F23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F23B99C"/>
  <w15:chartTrackingRefBased/>
  <w15:docId w15:val="{75620CCE-742C-45BD-8D95-3CD0773E8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1E787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597</Words>
  <Characters>3781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2025-04-17T09:07:00Z</cp:lastPrinted>
  <dcterms:created xsi:type="dcterms:W3CDTF">2025-04-17T09:08:00Z</dcterms:created>
  <dcterms:modified xsi:type="dcterms:W3CDTF">2025-04-17T09:08:00Z</dcterms:modified>
</cp:coreProperties>
</file>